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E3643" w14:textId="5362343F" w:rsidR="00477DB1" w:rsidRPr="00ED4877" w:rsidRDefault="55F113AE" w:rsidP="4C36B279">
      <w:pPr>
        <w:pStyle w:val="Rubrik"/>
        <w:rPr>
          <w:sz w:val="40"/>
          <w:szCs w:val="40"/>
        </w:rPr>
      </w:pPr>
      <w:r w:rsidRPr="4C36B279">
        <w:rPr>
          <w:sz w:val="40"/>
          <w:szCs w:val="40"/>
        </w:rPr>
        <w:t>Manual</w:t>
      </w:r>
      <w:r w:rsidR="00B20A3C" w:rsidRPr="4C36B279">
        <w:rPr>
          <w:sz w:val="40"/>
          <w:szCs w:val="40"/>
        </w:rPr>
        <w:t xml:space="preserve"> </w:t>
      </w:r>
      <w:r w:rsidR="00AC6C48" w:rsidRPr="4C36B279">
        <w:rPr>
          <w:sz w:val="40"/>
          <w:szCs w:val="40"/>
        </w:rPr>
        <w:t xml:space="preserve">för </w:t>
      </w:r>
      <w:r w:rsidR="00E11761" w:rsidRPr="4C36B279">
        <w:rPr>
          <w:sz w:val="40"/>
          <w:szCs w:val="40"/>
        </w:rPr>
        <w:t>avvikelsehantering</w:t>
      </w:r>
    </w:p>
    <w:p w14:paraId="4B766475" w14:textId="77777777" w:rsidR="00E11761" w:rsidRPr="00095A49" w:rsidRDefault="00E11761" w:rsidP="00E11761">
      <w:pPr>
        <w:pStyle w:val="Underrubrik"/>
      </w:pPr>
      <w:r w:rsidRPr="00BC102B">
        <w:rPr>
          <w:b/>
          <w:noProof/>
          <w:highlight w:val="yellow"/>
          <w:lang w:eastAsia="sv-SE"/>
        </w:rPr>
        <mc:AlternateContent>
          <mc:Choice Requires="wps">
            <w:drawing>
              <wp:anchor distT="45720" distB="45720" distL="114300" distR="114300" simplePos="0" relativeHeight="251658305" behindDoc="0" locked="0" layoutInCell="1" allowOverlap="1" wp14:anchorId="0DEDCF58" wp14:editId="5AA6B37B">
                <wp:simplePos x="0" y="0"/>
                <wp:positionH relativeFrom="column">
                  <wp:posOffset>-12065</wp:posOffset>
                </wp:positionH>
                <wp:positionV relativeFrom="paragraph">
                  <wp:posOffset>960755</wp:posOffset>
                </wp:positionV>
                <wp:extent cx="5771515" cy="4312920"/>
                <wp:effectExtent l="0" t="0" r="19685" b="1143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4312920"/>
                        </a:xfrm>
                        <a:prstGeom prst="rect">
                          <a:avLst/>
                        </a:prstGeom>
                        <a:solidFill>
                          <a:srgbClr val="FFFFFF"/>
                        </a:solidFill>
                        <a:ln w="12700">
                          <a:solidFill>
                            <a:srgbClr val="7030A0"/>
                          </a:solidFill>
                          <a:prstDash val="dash"/>
                          <a:miter lim="800000"/>
                          <a:headEnd/>
                          <a:tailEnd/>
                        </a:ln>
                      </wps:spPr>
                      <wps:txbx>
                        <w:txbxContent>
                          <w:p w14:paraId="4E86B112" w14:textId="3987EEBF" w:rsidR="00E11761" w:rsidRDefault="00E11761" w:rsidP="00E11761">
                            <w:pPr>
                              <w:pStyle w:val="Rubrik1"/>
                            </w:pPr>
                            <w:r>
                              <w:t>Innehåll</w:t>
                            </w:r>
                          </w:p>
                          <w:p w14:paraId="2043D45D" w14:textId="77777777"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Process för avvikelsehantering, sid 2</w:t>
                            </w:r>
                          </w:p>
                          <w:p w14:paraId="6536AF93" w14:textId="77777777" w:rsidR="00E11761" w:rsidRPr="003C5E0D" w:rsidRDefault="00E11761" w:rsidP="00E11761">
                            <w:pPr>
                              <w:pStyle w:val="Liststycke"/>
                              <w:numPr>
                                <w:ilvl w:val="0"/>
                                <w:numId w:val="27"/>
                              </w:numPr>
                              <w:spacing w:after="160" w:line="259" w:lineRule="auto"/>
                              <w:rPr>
                                <w:b/>
                                <w:sz w:val="24"/>
                                <w:szCs w:val="24"/>
                                <w:lang w:val="nb-NO"/>
                              </w:rPr>
                            </w:pPr>
                            <w:r w:rsidRPr="003C5E0D">
                              <w:rPr>
                                <w:b/>
                                <w:sz w:val="24"/>
                                <w:szCs w:val="24"/>
                                <w:lang w:val="nb-NO"/>
                              </w:rPr>
                              <w:t>Roller, sid 4</w:t>
                            </w:r>
                          </w:p>
                          <w:p w14:paraId="7DFA98A7" w14:textId="77777777"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Rapportera, sid 5</w:t>
                            </w:r>
                          </w:p>
                          <w:p w14:paraId="11BF4159" w14:textId="40F5496E"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In</w:t>
                            </w:r>
                            <w:r w:rsidR="005871F7">
                              <w:rPr>
                                <w:b/>
                                <w:sz w:val="24"/>
                                <w:szCs w:val="24"/>
                              </w:rPr>
                              <w:t>- och ut</w:t>
                            </w:r>
                            <w:r w:rsidRPr="003C5E0D">
                              <w:rPr>
                                <w:b/>
                                <w:sz w:val="24"/>
                                <w:szCs w:val="24"/>
                              </w:rPr>
                              <w:t xml:space="preserve">loggning i DF RESPONS, sid </w:t>
                            </w:r>
                            <w:r w:rsidR="00D958AC">
                              <w:rPr>
                                <w:b/>
                                <w:sz w:val="24"/>
                                <w:szCs w:val="24"/>
                              </w:rPr>
                              <w:t>8</w:t>
                            </w:r>
                          </w:p>
                          <w:p w14:paraId="713A9E6A" w14:textId="5BD05475"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 xml:space="preserve">Ärenden – innehåll, sid </w:t>
                            </w:r>
                            <w:r w:rsidR="00D958AC">
                              <w:rPr>
                                <w:b/>
                                <w:sz w:val="24"/>
                                <w:szCs w:val="24"/>
                              </w:rPr>
                              <w:t>9</w:t>
                            </w:r>
                          </w:p>
                          <w:p w14:paraId="70DC335A" w14:textId="6D7F41B0"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Utredning av avvikelser – chef, utred</w:t>
                            </w:r>
                            <w:r>
                              <w:rPr>
                                <w:b/>
                                <w:sz w:val="24"/>
                                <w:szCs w:val="24"/>
                              </w:rPr>
                              <w:t xml:space="preserve">are, legitimerad personal, sid </w:t>
                            </w:r>
                            <w:r w:rsidR="00D958AC">
                              <w:rPr>
                                <w:b/>
                                <w:sz w:val="24"/>
                                <w:szCs w:val="24"/>
                              </w:rPr>
                              <w:t>10</w:t>
                            </w:r>
                          </w:p>
                          <w:p w14:paraId="4AAB04CC" w14:textId="6DB0256B" w:rsidR="00E11761" w:rsidRPr="003C5E0D" w:rsidRDefault="005871F7" w:rsidP="005871F7">
                            <w:pPr>
                              <w:pStyle w:val="Liststycke"/>
                              <w:ind w:left="1134"/>
                              <w:rPr>
                                <w:sz w:val="24"/>
                                <w:szCs w:val="24"/>
                              </w:rPr>
                            </w:pPr>
                            <w:r>
                              <w:rPr>
                                <w:sz w:val="24"/>
                                <w:szCs w:val="24"/>
                              </w:rPr>
                              <w:t xml:space="preserve">6.1 </w:t>
                            </w:r>
                            <w:r w:rsidR="00E11761">
                              <w:rPr>
                                <w:sz w:val="24"/>
                                <w:szCs w:val="24"/>
                              </w:rPr>
                              <w:t xml:space="preserve">Flik 1, Händelse (alla), sid </w:t>
                            </w:r>
                            <w:r w:rsidR="00D958AC">
                              <w:rPr>
                                <w:sz w:val="24"/>
                                <w:szCs w:val="24"/>
                              </w:rPr>
                              <w:t>10</w:t>
                            </w:r>
                          </w:p>
                          <w:p w14:paraId="1DE3DEC0" w14:textId="19B2D160" w:rsidR="00E11761" w:rsidRDefault="005871F7" w:rsidP="005871F7">
                            <w:pPr>
                              <w:pStyle w:val="Liststycke"/>
                              <w:ind w:left="1134"/>
                              <w:rPr>
                                <w:sz w:val="24"/>
                                <w:szCs w:val="24"/>
                              </w:rPr>
                            </w:pPr>
                            <w:r>
                              <w:rPr>
                                <w:sz w:val="24"/>
                                <w:szCs w:val="24"/>
                              </w:rPr>
                              <w:t xml:space="preserve">6.2 </w:t>
                            </w:r>
                            <w:r w:rsidR="00E11761" w:rsidRPr="003C5E0D">
                              <w:rPr>
                                <w:sz w:val="24"/>
                                <w:szCs w:val="24"/>
                              </w:rPr>
                              <w:t>Fli</w:t>
                            </w:r>
                            <w:r w:rsidR="00E11761">
                              <w:rPr>
                                <w:sz w:val="24"/>
                                <w:szCs w:val="24"/>
                              </w:rPr>
                              <w:t xml:space="preserve">k 2, Utse utredare (chef), sid </w:t>
                            </w:r>
                            <w:r w:rsidR="00D958AC">
                              <w:rPr>
                                <w:sz w:val="24"/>
                                <w:szCs w:val="24"/>
                              </w:rPr>
                              <w:t>10</w:t>
                            </w:r>
                          </w:p>
                          <w:p w14:paraId="49E54105" w14:textId="3AB9207C" w:rsidR="00E11761" w:rsidRPr="003C5E0D" w:rsidRDefault="005871F7" w:rsidP="005871F7">
                            <w:pPr>
                              <w:pStyle w:val="Liststycke"/>
                              <w:ind w:left="1134"/>
                              <w:rPr>
                                <w:sz w:val="24"/>
                                <w:szCs w:val="24"/>
                              </w:rPr>
                            </w:pPr>
                            <w:r>
                              <w:rPr>
                                <w:sz w:val="24"/>
                                <w:szCs w:val="24"/>
                              </w:rPr>
                              <w:t xml:space="preserve">6.3 </w:t>
                            </w:r>
                            <w:r w:rsidR="00E11761" w:rsidRPr="003C5E0D">
                              <w:rPr>
                                <w:sz w:val="24"/>
                                <w:szCs w:val="24"/>
                              </w:rPr>
                              <w:t>Flik 3, Utredning (chef, utredare, MAS/</w:t>
                            </w:r>
                            <w:r>
                              <w:rPr>
                                <w:sz w:val="24"/>
                                <w:szCs w:val="24"/>
                              </w:rPr>
                              <w:t>MAR/</w:t>
                            </w:r>
                            <w:proofErr w:type="spellStart"/>
                            <w:r w:rsidR="00F23547">
                              <w:rPr>
                                <w:sz w:val="24"/>
                                <w:szCs w:val="24"/>
                              </w:rPr>
                              <w:t>Kvalitetsstrateg</w:t>
                            </w:r>
                            <w:proofErr w:type="spellEnd"/>
                            <w:r w:rsidR="00E11761" w:rsidRPr="003C5E0D">
                              <w:rPr>
                                <w:sz w:val="24"/>
                                <w:szCs w:val="24"/>
                              </w:rPr>
                              <w:t xml:space="preserve">), sid </w:t>
                            </w:r>
                            <w:r>
                              <w:rPr>
                                <w:sz w:val="24"/>
                                <w:szCs w:val="24"/>
                              </w:rPr>
                              <w:t>1</w:t>
                            </w:r>
                            <w:r w:rsidR="00D958AC">
                              <w:rPr>
                                <w:sz w:val="24"/>
                                <w:szCs w:val="24"/>
                              </w:rPr>
                              <w:t>2</w:t>
                            </w:r>
                          </w:p>
                          <w:p w14:paraId="7AFC2B6A" w14:textId="3EDFC3D8" w:rsidR="00E11761" w:rsidRPr="003C5E0D" w:rsidRDefault="005871F7" w:rsidP="005871F7">
                            <w:pPr>
                              <w:pStyle w:val="Liststycke"/>
                              <w:ind w:left="1134"/>
                              <w:rPr>
                                <w:sz w:val="24"/>
                                <w:szCs w:val="24"/>
                              </w:rPr>
                            </w:pPr>
                            <w:r>
                              <w:rPr>
                                <w:sz w:val="24"/>
                                <w:szCs w:val="24"/>
                              </w:rPr>
                              <w:t xml:space="preserve">6.4 </w:t>
                            </w:r>
                            <w:r w:rsidR="00E11761" w:rsidRPr="003C5E0D">
                              <w:rPr>
                                <w:sz w:val="24"/>
                                <w:szCs w:val="24"/>
                              </w:rPr>
                              <w:t>Flik 4, Anteckn</w:t>
                            </w:r>
                            <w:r w:rsidR="00E11761">
                              <w:rPr>
                                <w:sz w:val="24"/>
                                <w:szCs w:val="24"/>
                              </w:rPr>
                              <w:t>ingar och bilagor (alla), sid 1</w:t>
                            </w:r>
                            <w:r w:rsidR="00D958AC">
                              <w:rPr>
                                <w:sz w:val="24"/>
                                <w:szCs w:val="24"/>
                              </w:rPr>
                              <w:t>5</w:t>
                            </w:r>
                          </w:p>
                          <w:p w14:paraId="371A701A" w14:textId="441C57D9" w:rsidR="00E11761" w:rsidRPr="003C5E0D" w:rsidRDefault="005871F7" w:rsidP="005871F7">
                            <w:pPr>
                              <w:pStyle w:val="Liststycke"/>
                              <w:ind w:left="1134"/>
                              <w:rPr>
                                <w:sz w:val="24"/>
                                <w:szCs w:val="24"/>
                              </w:rPr>
                            </w:pPr>
                            <w:r>
                              <w:rPr>
                                <w:sz w:val="24"/>
                                <w:szCs w:val="24"/>
                              </w:rPr>
                              <w:t xml:space="preserve">6.5 </w:t>
                            </w:r>
                            <w:r w:rsidR="00E11761" w:rsidRPr="003C5E0D">
                              <w:rPr>
                                <w:sz w:val="24"/>
                                <w:szCs w:val="24"/>
                              </w:rPr>
                              <w:t>Flik 5,</w:t>
                            </w:r>
                            <w:r w:rsidR="00E11761">
                              <w:rPr>
                                <w:sz w:val="24"/>
                                <w:szCs w:val="24"/>
                              </w:rPr>
                              <w:t xml:space="preserve"> Lex-anmälan (MAS/</w:t>
                            </w:r>
                            <w:r>
                              <w:rPr>
                                <w:sz w:val="24"/>
                                <w:szCs w:val="24"/>
                              </w:rPr>
                              <w:t>MAR/</w:t>
                            </w:r>
                            <w:proofErr w:type="spellStart"/>
                            <w:r w:rsidR="00F23547">
                              <w:rPr>
                                <w:sz w:val="24"/>
                                <w:szCs w:val="24"/>
                              </w:rPr>
                              <w:t>Kvalitetsstrateg</w:t>
                            </w:r>
                            <w:proofErr w:type="spellEnd"/>
                            <w:r w:rsidR="00E11761">
                              <w:rPr>
                                <w:sz w:val="24"/>
                                <w:szCs w:val="24"/>
                              </w:rPr>
                              <w:t>), sid 1</w:t>
                            </w:r>
                            <w:r w:rsidR="00D958AC">
                              <w:rPr>
                                <w:sz w:val="24"/>
                                <w:szCs w:val="24"/>
                              </w:rPr>
                              <w:t>6</w:t>
                            </w:r>
                          </w:p>
                          <w:p w14:paraId="0C4B732F" w14:textId="4841C4EF" w:rsidR="00E11761" w:rsidRPr="003C5E0D" w:rsidRDefault="005871F7" w:rsidP="005871F7">
                            <w:pPr>
                              <w:pStyle w:val="Liststycke"/>
                              <w:ind w:left="1134"/>
                              <w:rPr>
                                <w:sz w:val="24"/>
                                <w:szCs w:val="24"/>
                              </w:rPr>
                            </w:pPr>
                            <w:r>
                              <w:rPr>
                                <w:sz w:val="24"/>
                                <w:szCs w:val="24"/>
                              </w:rPr>
                              <w:t xml:space="preserve">6.6 </w:t>
                            </w:r>
                            <w:r w:rsidR="00E11761" w:rsidRPr="003C5E0D">
                              <w:rPr>
                                <w:sz w:val="24"/>
                                <w:szCs w:val="24"/>
                              </w:rPr>
                              <w:t>Flik 6, Uppf</w:t>
                            </w:r>
                            <w:r w:rsidR="00E11761">
                              <w:rPr>
                                <w:sz w:val="24"/>
                                <w:szCs w:val="24"/>
                              </w:rPr>
                              <w:t>öljning (chef, utredare), sid 1</w:t>
                            </w:r>
                            <w:r w:rsidR="00D958AC">
                              <w:rPr>
                                <w:sz w:val="24"/>
                                <w:szCs w:val="24"/>
                              </w:rPr>
                              <w:t>8</w:t>
                            </w:r>
                          </w:p>
                          <w:p w14:paraId="08FC5482" w14:textId="690C3620"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Är</w:t>
                            </w:r>
                            <w:r>
                              <w:rPr>
                                <w:b/>
                                <w:sz w:val="24"/>
                                <w:szCs w:val="24"/>
                              </w:rPr>
                              <w:t xml:space="preserve">endeöversikt och sökning, sid </w:t>
                            </w:r>
                            <w:r w:rsidR="00D958AC">
                              <w:rPr>
                                <w:b/>
                                <w:sz w:val="24"/>
                                <w:szCs w:val="24"/>
                              </w:rPr>
                              <w:t>19</w:t>
                            </w:r>
                          </w:p>
                          <w:p w14:paraId="5342BA92" w14:textId="29B92258" w:rsidR="00E11761" w:rsidRPr="003C5E0D" w:rsidRDefault="00E11761" w:rsidP="00E11761">
                            <w:pPr>
                              <w:pStyle w:val="Liststycke"/>
                              <w:numPr>
                                <w:ilvl w:val="0"/>
                                <w:numId w:val="27"/>
                              </w:numPr>
                              <w:spacing w:after="160" w:line="259" w:lineRule="auto"/>
                              <w:rPr>
                                <w:b/>
                                <w:sz w:val="24"/>
                                <w:szCs w:val="24"/>
                              </w:rPr>
                            </w:pPr>
                            <w:r w:rsidRPr="003C5E0D">
                              <w:rPr>
                                <w:b/>
                                <w:sz w:val="24"/>
                                <w:szCs w:val="24"/>
                              </w:rPr>
                              <w:t>Ersättare vid frånvaro, sid</w:t>
                            </w:r>
                            <w:r>
                              <w:rPr>
                                <w:b/>
                                <w:sz w:val="24"/>
                                <w:szCs w:val="24"/>
                              </w:rPr>
                              <w:t xml:space="preserve"> </w:t>
                            </w:r>
                            <w:r w:rsidR="00E85F03">
                              <w:rPr>
                                <w:b/>
                                <w:sz w:val="24"/>
                                <w:szCs w:val="24"/>
                              </w:rPr>
                              <w:t>20</w:t>
                            </w:r>
                          </w:p>
                          <w:p w14:paraId="41FC477C" w14:textId="77777777" w:rsidR="00E11761" w:rsidRDefault="00E11761" w:rsidP="00E117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04027C4">
              <v:shapetype id="_x0000_t202" coordsize="21600,21600" o:spt="202" path="m,l,21600r21600,l21600,xe" w14:anchorId="0DEDCF58">
                <v:stroke joinstyle="miter"/>
                <v:path gradientshapeok="t" o:connecttype="rect"/>
              </v:shapetype>
              <v:shape id="Textruta 2" style="position:absolute;margin-left:-.95pt;margin-top:75.65pt;width:454.45pt;height:339.6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color="#7030a0"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">
                <v:stroke dashstyle="dash"/>
                <v:textbox>
                  <w:txbxContent>
                    <w:p w:rsidR="00E11761" w:rsidP="00E11761" w:rsidRDefault="00E11761" w14:paraId="46D31060" w14:textId="3987EEBF">
                      <w:pPr>
                        <w:pStyle w:val="Rubrik1"/>
                      </w:pPr>
                      <w:r>
                        <w:t>Innehåll</w:t>
                      </w:r>
                    </w:p>
                    <w:p w:rsidRPr="003C5E0D" w:rsidR="00E11761" w:rsidP="00E11761" w:rsidRDefault="00E11761" w14:paraId="7FB8E307" w14:textId="77777777">
                      <w:pPr>
                        <w:pStyle w:val="Liststycke"/>
                        <w:numPr>
                          <w:ilvl w:val="0"/>
                          <w:numId w:val="27"/>
                        </w:numPr>
                        <w:spacing w:after="160" w:line="259" w:lineRule="auto"/>
                        <w:rPr>
                          <w:b/>
                          <w:sz w:val="24"/>
                          <w:szCs w:val="24"/>
                        </w:rPr>
                      </w:pPr>
                      <w:r w:rsidRPr="003C5E0D">
                        <w:rPr>
                          <w:b/>
                          <w:sz w:val="24"/>
                          <w:szCs w:val="24"/>
                        </w:rPr>
                        <w:t>Process för avvikelsehantering, sid 2</w:t>
                      </w:r>
                    </w:p>
                    <w:p w:rsidRPr="003C5E0D" w:rsidR="00E11761" w:rsidP="00E11761" w:rsidRDefault="00E11761" w14:paraId="73671908" w14:textId="77777777">
                      <w:pPr>
                        <w:pStyle w:val="Liststycke"/>
                        <w:numPr>
                          <w:ilvl w:val="0"/>
                          <w:numId w:val="27"/>
                        </w:numPr>
                        <w:spacing w:after="160" w:line="259" w:lineRule="auto"/>
                        <w:rPr>
                          <w:b/>
                          <w:sz w:val="24"/>
                          <w:szCs w:val="24"/>
                          <w:lang w:val="nb-NO"/>
                        </w:rPr>
                      </w:pPr>
                      <w:r w:rsidRPr="003C5E0D">
                        <w:rPr>
                          <w:b/>
                          <w:sz w:val="24"/>
                          <w:szCs w:val="24"/>
                          <w:lang w:val="nb-NO"/>
                        </w:rPr>
                        <w:t>Roller, sid 4</w:t>
                      </w:r>
                    </w:p>
                    <w:p w:rsidRPr="003C5E0D" w:rsidR="00E11761" w:rsidP="00E11761" w:rsidRDefault="00E11761" w14:paraId="19032BA1" w14:textId="77777777">
                      <w:pPr>
                        <w:pStyle w:val="Liststycke"/>
                        <w:numPr>
                          <w:ilvl w:val="0"/>
                          <w:numId w:val="27"/>
                        </w:numPr>
                        <w:spacing w:after="160" w:line="259" w:lineRule="auto"/>
                        <w:rPr>
                          <w:b/>
                          <w:sz w:val="24"/>
                          <w:szCs w:val="24"/>
                        </w:rPr>
                      </w:pPr>
                      <w:r w:rsidRPr="003C5E0D">
                        <w:rPr>
                          <w:b/>
                          <w:sz w:val="24"/>
                          <w:szCs w:val="24"/>
                        </w:rPr>
                        <w:t>Rapportera, sid 5</w:t>
                      </w:r>
                    </w:p>
                    <w:p w:rsidRPr="003C5E0D" w:rsidR="00E11761" w:rsidP="00E11761" w:rsidRDefault="00E11761" w14:paraId="40D91D90" w14:textId="40F5496E">
                      <w:pPr>
                        <w:pStyle w:val="Liststycke"/>
                        <w:numPr>
                          <w:ilvl w:val="0"/>
                          <w:numId w:val="27"/>
                        </w:numPr>
                        <w:spacing w:after="160" w:line="259" w:lineRule="auto"/>
                        <w:rPr>
                          <w:b/>
                          <w:sz w:val="24"/>
                          <w:szCs w:val="24"/>
                        </w:rPr>
                      </w:pPr>
                      <w:r w:rsidRPr="003C5E0D">
                        <w:rPr>
                          <w:b/>
                          <w:sz w:val="24"/>
                          <w:szCs w:val="24"/>
                        </w:rPr>
                        <w:t>In</w:t>
                      </w:r>
                      <w:r w:rsidR="005871F7">
                        <w:rPr>
                          <w:b/>
                          <w:sz w:val="24"/>
                          <w:szCs w:val="24"/>
                        </w:rPr>
                        <w:t>- och ut</w:t>
                      </w:r>
                      <w:r w:rsidRPr="003C5E0D">
                        <w:rPr>
                          <w:b/>
                          <w:sz w:val="24"/>
                          <w:szCs w:val="24"/>
                        </w:rPr>
                        <w:t xml:space="preserve">loggning i DF RESPONS, sid </w:t>
                      </w:r>
                      <w:r w:rsidR="00D958AC">
                        <w:rPr>
                          <w:b/>
                          <w:sz w:val="24"/>
                          <w:szCs w:val="24"/>
                        </w:rPr>
                        <w:t>8</w:t>
                      </w:r>
                    </w:p>
                    <w:p w:rsidRPr="003C5E0D" w:rsidR="00E11761" w:rsidP="00E11761" w:rsidRDefault="00E11761" w14:paraId="23E8BA3B" w14:textId="5BD05475">
                      <w:pPr>
                        <w:pStyle w:val="Liststycke"/>
                        <w:numPr>
                          <w:ilvl w:val="0"/>
                          <w:numId w:val="27"/>
                        </w:numPr>
                        <w:spacing w:after="160" w:line="259" w:lineRule="auto"/>
                        <w:rPr>
                          <w:b/>
                          <w:sz w:val="24"/>
                          <w:szCs w:val="24"/>
                        </w:rPr>
                      </w:pPr>
                      <w:r w:rsidRPr="003C5E0D">
                        <w:rPr>
                          <w:b/>
                          <w:sz w:val="24"/>
                          <w:szCs w:val="24"/>
                        </w:rPr>
                        <w:t xml:space="preserve">Ärenden – innehåll, sid </w:t>
                      </w:r>
                      <w:r w:rsidR="00D958AC">
                        <w:rPr>
                          <w:b/>
                          <w:sz w:val="24"/>
                          <w:szCs w:val="24"/>
                        </w:rPr>
                        <w:t>9</w:t>
                      </w:r>
                    </w:p>
                    <w:p w:rsidRPr="003C5E0D" w:rsidR="00E11761" w:rsidP="00E11761" w:rsidRDefault="00E11761" w14:paraId="07B3B2CE" w14:textId="6D7F41B0">
                      <w:pPr>
                        <w:pStyle w:val="Liststycke"/>
                        <w:numPr>
                          <w:ilvl w:val="0"/>
                          <w:numId w:val="27"/>
                        </w:numPr>
                        <w:spacing w:after="160" w:line="259" w:lineRule="auto"/>
                        <w:rPr>
                          <w:b/>
                          <w:sz w:val="24"/>
                          <w:szCs w:val="24"/>
                        </w:rPr>
                      </w:pPr>
                      <w:r w:rsidRPr="003C5E0D">
                        <w:rPr>
                          <w:b/>
                          <w:sz w:val="24"/>
                          <w:szCs w:val="24"/>
                        </w:rPr>
                        <w:t>Utredning av avvikelser – chef, utred</w:t>
                      </w:r>
                      <w:r>
                        <w:rPr>
                          <w:b/>
                          <w:sz w:val="24"/>
                          <w:szCs w:val="24"/>
                        </w:rPr>
                        <w:t xml:space="preserve">are, legitimerad personal, sid </w:t>
                      </w:r>
                      <w:r w:rsidR="00D958AC">
                        <w:rPr>
                          <w:b/>
                          <w:sz w:val="24"/>
                          <w:szCs w:val="24"/>
                        </w:rPr>
                        <w:t>10</w:t>
                      </w:r>
                    </w:p>
                    <w:p w:rsidRPr="003C5E0D" w:rsidR="00E11761" w:rsidP="005871F7" w:rsidRDefault="005871F7" w14:paraId="165714BA" w14:textId="6DB0256B">
                      <w:pPr>
                        <w:pStyle w:val="Liststycke"/>
                        <w:ind w:left="1134"/>
                        <w:rPr>
                          <w:sz w:val="24"/>
                          <w:szCs w:val="24"/>
                        </w:rPr>
                      </w:pPr>
                      <w:r>
                        <w:rPr>
                          <w:sz w:val="24"/>
                          <w:szCs w:val="24"/>
                        </w:rPr>
                        <w:t xml:space="preserve">6.1 </w:t>
                      </w:r>
                      <w:r w:rsidR="00E11761">
                        <w:rPr>
                          <w:sz w:val="24"/>
                          <w:szCs w:val="24"/>
                        </w:rPr>
                        <w:t xml:space="preserve">Flik 1, Händelse (alla), sid </w:t>
                      </w:r>
                      <w:r w:rsidR="00D958AC">
                        <w:rPr>
                          <w:sz w:val="24"/>
                          <w:szCs w:val="24"/>
                        </w:rPr>
                        <w:t>10</w:t>
                      </w:r>
                    </w:p>
                    <w:p w:rsidR="00E11761" w:rsidP="005871F7" w:rsidRDefault="005871F7" w14:paraId="0C5DA5CD" w14:textId="19B2D160">
                      <w:pPr>
                        <w:pStyle w:val="Liststycke"/>
                        <w:ind w:left="1134"/>
                        <w:rPr>
                          <w:sz w:val="24"/>
                          <w:szCs w:val="24"/>
                        </w:rPr>
                      </w:pPr>
                      <w:r>
                        <w:rPr>
                          <w:sz w:val="24"/>
                          <w:szCs w:val="24"/>
                        </w:rPr>
                        <w:t xml:space="preserve">6.2 </w:t>
                      </w:r>
                      <w:r w:rsidRPr="003C5E0D" w:rsidR="00E11761">
                        <w:rPr>
                          <w:sz w:val="24"/>
                          <w:szCs w:val="24"/>
                        </w:rPr>
                        <w:t>Fli</w:t>
                      </w:r>
                      <w:r w:rsidR="00E11761">
                        <w:rPr>
                          <w:sz w:val="24"/>
                          <w:szCs w:val="24"/>
                        </w:rPr>
                        <w:t xml:space="preserve">k 2, Utse utredare (chef), sid </w:t>
                      </w:r>
                      <w:r w:rsidR="00D958AC">
                        <w:rPr>
                          <w:sz w:val="24"/>
                          <w:szCs w:val="24"/>
                        </w:rPr>
                        <w:t>10</w:t>
                      </w:r>
                    </w:p>
                    <w:p w:rsidRPr="003C5E0D" w:rsidR="00E11761" w:rsidP="005871F7" w:rsidRDefault="005871F7" w14:paraId="4B72519E" w14:textId="3AB9207C">
                      <w:pPr>
                        <w:pStyle w:val="Liststycke"/>
                        <w:ind w:left="1134"/>
                        <w:rPr>
                          <w:sz w:val="24"/>
                          <w:szCs w:val="24"/>
                        </w:rPr>
                      </w:pPr>
                      <w:r>
                        <w:rPr>
                          <w:sz w:val="24"/>
                          <w:szCs w:val="24"/>
                        </w:rPr>
                        <w:t xml:space="preserve">6.3 </w:t>
                      </w:r>
                      <w:r w:rsidRPr="003C5E0D" w:rsidR="00E11761">
                        <w:rPr>
                          <w:sz w:val="24"/>
                          <w:szCs w:val="24"/>
                        </w:rPr>
                        <w:t>Flik 3, Utredning (chef, utredare, MAS/</w:t>
                      </w:r>
                      <w:r>
                        <w:rPr>
                          <w:sz w:val="24"/>
                          <w:szCs w:val="24"/>
                        </w:rPr>
                        <w:t>MAR/</w:t>
                      </w:r>
                      <w:proofErr w:type="spellStart"/>
                      <w:r w:rsidR="00F23547">
                        <w:rPr>
                          <w:sz w:val="24"/>
                          <w:szCs w:val="24"/>
                        </w:rPr>
                        <w:t>Kvalitetsstrateg</w:t>
                      </w:r>
                      <w:proofErr w:type="spellEnd"/>
                      <w:r w:rsidRPr="003C5E0D" w:rsidR="00E11761">
                        <w:rPr>
                          <w:sz w:val="24"/>
                          <w:szCs w:val="24"/>
                        </w:rPr>
                        <w:t xml:space="preserve">), sid </w:t>
                      </w:r>
                      <w:r>
                        <w:rPr>
                          <w:sz w:val="24"/>
                          <w:szCs w:val="24"/>
                        </w:rPr>
                        <w:t>1</w:t>
                      </w:r>
                      <w:r w:rsidR="00D958AC">
                        <w:rPr>
                          <w:sz w:val="24"/>
                          <w:szCs w:val="24"/>
                        </w:rPr>
                        <w:t>2</w:t>
                      </w:r>
                    </w:p>
                    <w:p w:rsidRPr="003C5E0D" w:rsidR="00E11761" w:rsidP="005871F7" w:rsidRDefault="005871F7" w14:paraId="3A371E0E" w14:textId="3EDFC3D8">
                      <w:pPr>
                        <w:pStyle w:val="Liststycke"/>
                        <w:ind w:left="1134"/>
                        <w:rPr>
                          <w:sz w:val="24"/>
                          <w:szCs w:val="24"/>
                        </w:rPr>
                      </w:pPr>
                      <w:r>
                        <w:rPr>
                          <w:sz w:val="24"/>
                          <w:szCs w:val="24"/>
                        </w:rPr>
                        <w:t xml:space="preserve">6.4 </w:t>
                      </w:r>
                      <w:r w:rsidRPr="003C5E0D" w:rsidR="00E11761">
                        <w:rPr>
                          <w:sz w:val="24"/>
                          <w:szCs w:val="24"/>
                        </w:rPr>
                        <w:t>Flik 4, Anteckn</w:t>
                      </w:r>
                      <w:r w:rsidR="00E11761">
                        <w:rPr>
                          <w:sz w:val="24"/>
                          <w:szCs w:val="24"/>
                        </w:rPr>
                        <w:t>ingar och bilagor (alla), sid 1</w:t>
                      </w:r>
                      <w:r w:rsidR="00D958AC">
                        <w:rPr>
                          <w:sz w:val="24"/>
                          <w:szCs w:val="24"/>
                        </w:rPr>
                        <w:t>5</w:t>
                      </w:r>
                    </w:p>
                    <w:p w:rsidRPr="003C5E0D" w:rsidR="00E11761" w:rsidP="005871F7" w:rsidRDefault="005871F7" w14:paraId="10FA229D" w14:textId="441C57D9">
                      <w:pPr>
                        <w:pStyle w:val="Liststycke"/>
                        <w:ind w:left="1134"/>
                        <w:rPr>
                          <w:sz w:val="24"/>
                          <w:szCs w:val="24"/>
                        </w:rPr>
                      </w:pPr>
                      <w:r>
                        <w:rPr>
                          <w:sz w:val="24"/>
                          <w:szCs w:val="24"/>
                        </w:rPr>
                        <w:t xml:space="preserve">6.5 </w:t>
                      </w:r>
                      <w:r w:rsidRPr="003C5E0D" w:rsidR="00E11761">
                        <w:rPr>
                          <w:sz w:val="24"/>
                          <w:szCs w:val="24"/>
                        </w:rPr>
                        <w:t>Flik 5,</w:t>
                      </w:r>
                      <w:r w:rsidR="00E11761">
                        <w:rPr>
                          <w:sz w:val="24"/>
                          <w:szCs w:val="24"/>
                        </w:rPr>
                        <w:t xml:space="preserve"> Lex-anmälan (MAS/</w:t>
                      </w:r>
                      <w:r>
                        <w:rPr>
                          <w:sz w:val="24"/>
                          <w:szCs w:val="24"/>
                        </w:rPr>
                        <w:t>MAR/</w:t>
                      </w:r>
                      <w:proofErr w:type="spellStart"/>
                      <w:r w:rsidR="00F23547">
                        <w:rPr>
                          <w:sz w:val="24"/>
                          <w:szCs w:val="24"/>
                        </w:rPr>
                        <w:t>Kvalitetsstrateg</w:t>
                      </w:r>
                      <w:proofErr w:type="spellEnd"/>
                      <w:r w:rsidR="00E11761">
                        <w:rPr>
                          <w:sz w:val="24"/>
                          <w:szCs w:val="24"/>
                        </w:rPr>
                        <w:t>), sid 1</w:t>
                      </w:r>
                      <w:r w:rsidR="00D958AC">
                        <w:rPr>
                          <w:sz w:val="24"/>
                          <w:szCs w:val="24"/>
                        </w:rPr>
                        <w:t>6</w:t>
                      </w:r>
                    </w:p>
                    <w:p w:rsidRPr="003C5E0D" w:rsidR="00E11761" w:rsidP="005871F7" w:rsidRDefault="005871F7" w14:paraId="6B2622BD" w14:textId="4841C4EF">
                      <w:pPr>
                        <w:pStyle w:val="Liststycke"/>
                        <w:ind w:left="1134"/>
                        <w:rPr>
                          <w:sz w:val="24"/>
                          <w:szCs w:val="24"/>
                        </w:rPr>
                      </w:pPr>
                      <w:r>
                        <w:rPr>
                          <w:sz w:val="24"/>
                          <w:szCs w:val="24"/>
                        </w:rPr>
                        <w:t xml:space="preserve">6.6 </w:t>
                      </w:r>
                      <w:r w:rsidRPr="003C5E0D" w:rsidR="00E11761">
                        <w:rPr>
                          <w:sz w:val="24"/>
                          <w:szCs w:val="24"/>
                        </w:rPr>
                        <w:t>Flik 6, Uppf</w:t>
                      </w:r>
                      <w:r w:rsidR="00E11761">
                        <w:rPr>
                          <w:sz w:val="24"/>
                          <w:szCs w:val="24"/>
                        </w:rPr>
                        <w:t>öljning (chef, utredare), sid 1</w:t>
                      </w:r>
                      <w:r w:rsidR="00D958AC">
                        <w:rPr>
                          <w:sz w:val="24"/>
                          <w:szCs w:val="24"/>
                        </w:rPr>
                        <w:t>8</w:t>
                      </w:r>
                    </w:p>
                    <w:p w:rsidRPr="003C5E0D" w:rsidR="00E11761" w:rsidP="00E11761" w:rsidRDefault="00E11761" w14:paraId="16EBFC52" w14:textId="690C3620">
                      <w:pPr>
                        <w:pStyle w:val="Liststycke"/>
                        <w:numPr>
                          <w:ilvl w:val="0"/>
                          <w:numId w:val="27"/>
                        </w:numPr>
                        <w:spacing w:after="160" w:line="259" w:lineRule="auto"/>
                        <w:rPr>
                          <w:b/>
                          <w:sz w:val="24"/>
                          <w:szCs w:val="24"/>
                        </w:rPr>
                      </w:pPr>
                      <w:r w:rsidRPr="003C5E0D">
                        <w:rPr>
                          <w:b/>
                          <w:sz w:val="24"/>
                          <w:szCs w:val="24"/>
                        </w:rPr>
                        <w:t>Är</w:t>
                      </w:r>
                      <w:r>
                        <w:rPr>
                          <w:b/>
                          <w:sz w:val="24"/>
                          <w:szCs w:val="24"/>
                        </w:rPr>
                        <w:t xml:space="preserve">endeöversikt och sökning, sid </w:t>
                      </w:r>
                      <w:r w:rsidR="00D958AC">
                        <w:rPr>
                          <w:b/>
                          <w:sz w:val="24"/>
                          <w:szCs w:val="24"/>
                        </w:rPr>
                        <w:t>19</w:t>
                      </w:r>
                    </w:p>
                    <w:p w:rsidRPr="003C5E0D" w:rsidR="00E11761" w:rsidP="00E11761" w:rsidRDefault="00E11761" w14:paraId="0C1CCF4D" w14:textId="29B92258">
                      <w:pPr>
                        <w:pStyle w:val="Liststycke"/>
                        <w:numPr>
                          <w:ilvl w:val="0"/>
                          <w:numId w:val="27"/>
                        </w:numPr>
                        <w:spacing w:after="160" w:line="259" w:lineRule="auto"/>
                        <w:rPr>
                          <w:b/>
                          <w:sz w:val="24"/>
                          <w:szCs w:val="24"/>
                        </w:rPr>
                      </w:pPr>
                      <w:r w:rsidRPr="003C5E0D">
                        <w:rPr>
                          <w:b/>
                          <w:sz w:val="24"/>
                          <w:szCs w:val="24"/>
                        </w:rPr>
                        <w:t>Ersättare vid frånvaro, sid</w:t>
                      </w:r>
                      <w:r>
                        <w:rPr>
                          <w:b/>
                          <w:sz w:val="24"/>
                          <w:szCs w:val="24"/>
                        </w:rPr>
                        <w:t xml:space="preserve"> </w:t>
                      </w:r>
                      <w:r w:rsidR="00E85F03">
                        <w:rPr>
                          <w:b/>
                          <w:sz w:val="24"/>
                          <w:szCs w:val="24"/>
                        </w:rPr>
                        <w:t>20</w:t>
                      </w:r>
                    </w:p>
                    <w:p w:rsidR="00E11761" w:rsidP="00E11761" w:rsidRDefault="00E11761" w14:paraId="672A6659" w14:textId="77777777"/>
                  </w:txbxContent>
                </v:textbox>
                <w10:wrap type="square"/>
              </v:shape>
            </w:pict>
          </mc:Fallback>
        </mc:AlternateContent>
      </w:r>
      <w:r>
        <w:t>Beskrivning av hur du anmäler, utreder och följer upp avvikelser och risker i Falkenberg kommuns avvikelsehanteringssystem DF RESPONS.</w:t>
      </w:r>
      <w:r>
        <w:br/>
      </w:r>
    </w:p>
    <w:p w14:paraId="17F8B500" w14:textId="69A87E23" w:rsidR="00E11761" w:rsidRDefault="00E11761" w:rsidP="00E11761">
      <w:pPr>
        <w:pStyle w:val="Rubrik1"/>
      </w:pPr>
      <w:r>
        <w:lastRenderedPageBreak/>
        <w:t>1. Process för avvikelsehantering</w:t>
      </w:r>
    </w:p>
    <w:p w14:paraId="3B446D6F" w14:textId="0ED89B1F" w:rsidR="00E11761" w:rsidRPr="00270A97" w:rsidRDefault="00EA05AE" w:rsidP="00E11761">
      <w:pPr>
        <w:rPr>
          <w:i/>
        </w:rPr>
      </w:pPr>
      <w:r w:rsidRPr="00B80954">
        <w:rPr>
          <w:rFonts w:cs="Segoe UI"/>
          <w:noProof/>
          <w:lang w:eastAsia="sv-SE"/>
        </w:rPr>
        <mc:AlternateContent>
          <mc:Choice Requires="wps">
            <w:drawing>
              <wp:anchor distT="45720" distB="45720" distL="114300" distR="114300" simplePos="0" relativeHeight="251658311" behindDoc="0" locked="0" layoutInCell="1" allowOverlap="1" wp14:anchorId="79CAD71A" wp14:editId="28CDB874">
                <wp:simplePos x="0" y="0"/>
                <wp:positionH relativeFrom="column">
                  <wp:posOffset>4283710</wp:posOffset>
                </wp:positionH>
                <wp:positionV relativeFrom="paragraph">
                  <wp:posOffset>6320790</wp:posOffset>
                </wp:positionV>
                <wp:extent cx="241200" cy="288000"/>
                <wp:effectExtent l="0" t="0" r="26035" b="17145"/>
                <wp:wrapNone/>
                <wp:docPr id="2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33963FD5" w14:textId="77777777" w:rsidR="00A324E5" w:rsidRPr="0004263F" w:rsidRDefault="00A324E5" w:rsidP="00A324E5">
                            <w:pPr>
                              <w:jc w:val="center"/>
                              <w:rPr>
                                <w:b/>
                                <w:sz w:val="20"/>
                                <w:szCs w:val="20"/>
                              </w:rPr>
                            </w:pPr>
                            <w:r w:rsidRPr="0004263F">
                              <w:rPr>
                                <w:b/>
                                <w:sz w:val="20"/>
                                <w:szCs w:val="20"/>
                              </w:rPr>
                              <w:t>7</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8EA9430">
              <v:shape id="_x0000_s1027" style="position:absolute;margin-left:337.3pt;margin-top:497.7pt;width:19pt;height:22.7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" w14:anchorId="79CAD71A">
                <v:textbox inset="2mm,,2mm">
                  <w:txbxContent>
                    <w:p w:rsidRPr="0004263F" w:rsidR="00A324E5" w:rsidP="00A324E5" w:rsidRDefault="00A324E5" w14:paraId="75697EEC" w14:textId="77777777">
                      <w:pPr>
                        <w:jc w:val="center"/>
                        <w:rPr>
                          <w:b/>
                          <w:sz w:val="20"/>
                          <w:szCs w:val="20"/>
                        </w:rPr>
                      </w:pPr>
                      <w:r w:rsidRPr="0004263F">
                        <w:rPr>
                          <w:b/>
                          <w:sz w:val="20"/>
                          <w:szCs w:val="20"/>
                        </w:rPr>
                        <w:t>7</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90" behindDoc="0" locked="0" layoutInCell="1" allowOverlap="1" wp14:anchorId="3CE1AF2D" wp14:editId="627F1CF1">
                <wp:simplePos x="0" y="0"/>
                <wp:positionH relativeFrom="column">
                  <wp:posOffset>4278630</wp:posOffset>
                </wp:positionH>
                <wp:positionV relativeFrom="paragraph">
                  <wp:posOffset>4142740</wp:posOffset>
                </wp:positionV>
                <wp:extent cx="241200" cy="288000"/>
                <wp:effectExtent l="0" t="0" r="26035" b="17145"/>
                <wp:wrapNone/>
                <wp:docPr id="5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064F2EBA" w14:textId="77777777" w:rsidR="00E11761" w:rsidRPr="0004263F" w:rsidRDefault="00E11761" w:rsidP="00E11761">
                            <w:pPr>
                              <w:jc w:val="center"/>
                              <w:rPr>
                                <w:b/>
                                <w:sz w:val="20"/>
                                <w:szCs w:val="20"/>
                              </w:rPr>
                            </w:pPr>
                            <w:r w:rsidRPr="0004263F">
                              <w:rPr>
                                <w:b/>
                                <w:sz w:val="20"/>
                                <w:szCs w:val="20"/>
                              </w:rPr>
                              <w:t>7</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81C4DE3">
              <v:shape id="_x0000_s1028" style="position:absolute;margin-left:336.9pt;margin-top:326.2pt;width:19pt;height:22.7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" w14:anchorId="3CE1AF2D">
                <v:textbox inset="2mm,,2mm">
                  <w:txbxContent>
                    <w:p w:rsidRPr="0004263F" w:rsidR="00E11761" w:rsidP="00E11761" w:rsidRDefault="00E11761" w14:paraId="109B8484" w14:textId="77777777">
                      <w:pPr>
                        <w:jc w:val="center"/>
                        <w:rPr>
                          <w:b/>
                          <w:sz w:val="20"/>
                          <w:szCs w:val="20"/>
                        </w:rPr>
                      </w:pPr>
                      <w:r w:rsidRPr="0004263F">
                        <w:rPr>
                          <w:b/>
                          <w:sz w:val="20"/>
                          <w:szCs w:val="20"/>
                        </w:rPr>
                        <w:t>7</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89" behindDoc="0" locked="0" layoutInCell="1" allowOverlap="1" wp14:anchorId="52844C03" wp14:editId="10943004">
                <wp:simplePos x="0" y="0"/>
                <wp:positionH relativeFrom="column">
                  <wp:posOffset>2354580</wp:posOffset>
                </wp:positionH>
                <wp:positionV relativeFrom="paragraph">
                  <wp:posOffset>5275580</wp:posOffset>
                </wp:positionV>
                <wp:extent cx="241200" cy="288000"/>
                <wp:effectExtent l="0" t="0" r="26035" b="17145"/>
                <wp:wrapNone/>
                <wp:docPr id="3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26C03E68" w14:textId="77777777" w:rsidR="00E11761" w:rsidRPr="0004263F" w:rsidRDefault="00E11761" w:rsidP="00E11761">
                            <w:pPr>
                              <w:jc w:val="both"/>
                              <w:rPr>
                                <w:b/>
                                <w:sz w:val="20"/>
                                <w:szCs w:val="20"/>
                              </w:rPr>
                            </w:pPr>
                            <w:r w:rsidRPr="0004263F">
                              <w:rPr>
                                <w:b/>
                                <w:sz w:val="20"/>
                                <w:szCs w:val="20"/>
                              </w:rPr>
                              <w:t>6</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8A944CD">
              <v:shape id="_x0000_s1029" style="position:absolute;margin-left:185.4pt;margin-top:415.4pt;width:19pt;height:22.7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" w14:anchorId="52844C03">
                <v:textbox inset="2mm,,2mm">
                  <w:txbxContent>
                    <w:p w:rsidRPr="0004263F" w:rsidR="00E11761" w:rsidP="00E11761" w:rsidRDefault="00E11761" w14:paraId="29B4EA11" w14:textId="77777777">
                      <w:pPr>
                        <w:jc w:val="both"/>
                        <w:rPr>
                          <w:b/>
                          <w:sz w:val="20"/>
                          <w:szCs w:val="20"/>
                        </w:rPr>
                      </w:pPr>
                      <w:r w:rsidRPr="0004263F">
                        <w:rPr>
                          <w:b/>
                          <w:sz w:val="20"/>
                          <w:szCs w:val="20"/>
                        </w:rPr>
                        <w:t>6</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61" behindDoc="0" locked="0" layoutInCell="1" allowOverlap="1" wp14:anchorId="111811D8" wp14:editId="5B06C18E">
                <wp:simplePos x="0" y="0"/>
                <wp:positionH relativeFrom="column">
                  <wp:posOffset>2858135</wp:posOffset>
                </wp:positionH>
                <wp:positionV relativeFrom="paragraph">
                  <wp:posOffset>4090035</wp:posOffset>
                </wp:positionV>
                <wp:extent cx="241200" cy="288000"/>
                <wp:effectExtent l="0" t="0" r="26035" b="17145"/>
                <wp:wrapNone/>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3826F565" w14:textId="77777777" w:rsidR="00E11761" w:rsidRPr="0004263F" w:rsidRDefault="00E11761" w:rsidP="00E11761">
                            <w:pPr>
                              <w:jc w:val="both"/>
                              <w:rPr>
                                <w:b/>
                                <w:sz w:val="20"/>
                                <w:szCs w:val="20"/>
                              </w:rPr>
                            </w:pPr>
                            <w:r w:rsidRPr="0004263F">
                              <w:rPr>
                                <w:b/>
                                <w:sz w:val="20"/>
                                <w:szCs w:val="20"/>
                              </w:rPr>
                              <w:t>5</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CA77E4B">
              <v:shape id="_x0000_s1030" style="position:absolute;margin-left:225.05pt;margin-top:322.05pt;width:19pt;height:22.7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" w14:anchorId="111811D8">
                <v:textbox inset="2mm,,2mm">
                  <w:txbxContent>
                    <w:p w:rsidRPr="0004263F" w:rsidR="00E11761" w:rsidP="00E11761" w:rsidRDefault="00E11761" w14:paraId="78941E47" w14:textId="77777777">
                      <w:pPr>
                        <w:jc w:val="both"/>
                        <w:rPr>
                          <w:b/>
                          <w:sz w:val="20"/>
                          <w:szCs w:val="20"/>
                        </w:rPr>
                      </w:pPr>
                      <w:r w:rsidRPr="0004263F">
                        <w:rPr>
                          <w:b/>
                          <w:sz w:val="20"/>
                          <w:szCs w:val="20"/>
                        </w:rPr>
                        <w:t>5</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62" behindDoc="0" locked="0" layoutInCell="1" allowOverlap="1" wp14:anchorId="0CB082C2" wp14:editId="277BD899">
                <wp:simplePos x="0" y="0"/>
                <wp:positionH relativeFrom="column">
                  <wp:posOffset>2862580</wp:posOffset>
                </wp:positionH>
                <wp:positionV relativeFrom="paragraph">
                  <wp:posOffset>3380740</wp:posOffset>
                </wp:positionV>
                <wp:extent cx="241200" cy="288000"/>
                <wp:effectExtent l="0" t="0" r="26035" b="17145"/>
                <wp:wrapNone/>
                <wp:docPr id="1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49A106D2" w14:textId="77777777" w:rsidR="00E11761" w:rsidRPr="0004263F" w:rsidRDefault="00E11761" w:rsidP="00E11761">
                            <w:pPr>
                              <w:jc w:val="both"/>
                              <w:rPr>
                                <w:b/>
                                <w:sz w:val="20"/>
                                <w:szCs w:val="20"/>
                              </w:rPr>
                            </w:pPr>
                            <w:r w:rsidRPr="0004263F">
                              <w:rPr>
                                <w:b/>
                                <w:sz w:val="20"/>
                                <w:szCs w:val="20"/>
                              </w:rPr>
                              <w:t>4</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B6977A7">
              <v:shape id="_x0000_s1031" style="position:absolute;margin-left:225.4pt;margin-top:266.2pt;width:19pt;height:22.7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" w14:anchorId="0CB082C2">
                <v:textbox inset="2mm,,2mm">
                  <w:txbxContent>
                    <w:p w:rsidRPr="0004263F" w:rsidR="00E11761" w:rsidP="00E11761" w:rsidRDefault="00E11761" w14:paraId="2598DEE6" w14:textId="77777777">
                      <w:pPr>
                        <w:jc w:val="both"/>
                        <w:rPr>
                          <w:b/>
                          <w:sz w:val="20"/>
                          <w:szCs w:val="20"/>
                        </w:rPr>
                      </w:pPr>
                      <w:r w:rsidRPr="0004263F">
                        <w:rPr>
                          <w:b/>
                          <w:sz w:val="20"/>
                          <w:szCs w:val="20"/>
                        </w:rPr>
                        <w:t>4</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91" behindDoc="0" locked="0" layoutInCell="1" allowOverlap="1" wp14:anchorId="69AF2062" wp14:editId="52CE7CCD">
                <wp:simplePos x="0" y="0"/>
                <wp:positionH relativeFrom="column">
                  <wp:posOffset>603250</wp:posOffset>
                </wp:positionH>
                <wp:positionV relativeFrom="paragraph">
                  <wp:posOffset>3378200</wp:posOffset>
                </wp:positionV>
                <wp:extent cx="241200" cy="288000"/>
                <wp:effectExtent l="0" t="0" r="26035" b="17145"/>
                <wp:wrapNone/>
                <wp:docPr id="30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7C734865" w14:textId="77777777" w:rsidR="00E11761" w:rsidRPr="0004263F" w:rsidRDefault="00E11761" w:rsidP="00E11761">
                            <w:pPr>
                              <w:jc w:val="both"/>
                              <w:rPr>
                                <w:b/>
                                <w:sz w:val="20"/>
                                <w:szCs w:val="20"/>
                              </w:rPr>
                            </w:pPr>
                            <w:r w:rsidRPr="0004263F">
                              <w:rPr>
                                <w:b/>
                                <w:sz w:val="20"/>
                                <w:szCs w:val="20"/>
                              </w:rPr>
                              <w:t>3</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FEA7E9C">
              <v:shape id="_x0000_s1032" style="position:absolute;margin-left:47.5pt;margin-top:266pt;width:19pt;height:22.7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" w14:anchorId="69AF2062">
                <v:textbox inset="2mm,,2mm">
                  <w:txbxContent>
                    <w:p w:rsidRPr="0004263F" w:rsidR="00E11761" w:rsidP="00E11761" w:rsidRDefault="00E11761" w14:paraId="5FCD5EC4" w14:textId="77777777">
                      <w:pPr>
                        <w:jc w:val="both"/>
                        <w:rPr>
                          <w:b/>
                          <w:sz w:val="20"/>
                          <w:szCs w:val="20"/>
                        </w:rPr>
                      </w:pPr>
                      <w:r w:rsidRPr="0004263F">
                        <w:rPr>
                          <w:b/>
                          <w:sz w:val="20"/>
                          <w:szCs w:val="20"/>
                        </w:rPr>
                        <w:t>3</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60" behindDoc="0" locked="0" layoutInCell="1" allowOverlap="1" wp14:anchorId="1E9B2128" wp14:editId="0416BD6A">
                <wp:simplePos x="0" y="0"/>
                <wp:positionH relativeFrom="column">
                  <wp:posOffset>3006725</wp:posOffset>
                </wp:positionH>
                <wp:positionV relativeFrom="paragraph">
                  <wp:posOffset>1334135</wp:posOffset>
                </wp:positionV>
                <wp:extent cx="241200" cy="288000"/>
                <wp:effectExtent l="0" t="0" r="26035" b="17145"/>
                <wp:wrapNone/>
                <wp:docPr id="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3AFC4F19" w14:textId="77777777" w:rsidR="00E11761" w:rsidRPr="0004263F" w:rsidRDefault="00E11761" w:rsidP="00E11761">
                            <w:pPr>
                              <w:jc w:val="both"/>
                              <w:rPr>
                                <w:b/>
                                <w:sz w:val="20"/>
                                <w:szCs w:val="20"/>
                              </w:rPr>
                            </w:pPr>
                            <w:r w:rsidRPr="0004263F">
                              <w:rPr>
                                <w:b/>
                                <w:sz w:val="20"/>
                                <w:szCs w:val="20"/>
                              </w:rPr>
                              <w:t>3</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FAD6821">
              <v:shape id="_x0000_s1033" style="position:absolute;margin-left:236.75pt;margin-top:105.05pt;width:19pt;height:22.7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" w14:anchorId="1E9B2128">
                <v:textbox inset="2mm,,2mm">
                  <w:txbxContent>
                    <w:p w:rsidRPr="0004263F" w:rsidR="00E11761" w:rsidP="00E11761" w:rsidRDefault="00E11761" w14:paraId="0B778152" w14:textId="77777777">
                      <w:pPr>
                        <w:jc w:val="both"/>
                        <w:rPr>
                          <w:b/>
                          <w:sz w:val="20"/>
                          <w:szCs w:val="20"/>
                        </w:rPr>
                      </w:pPr>
                      <w:r w:rsidRPr="0004263F">
                        <w:rPr>
                          <w:b/>
                          <w:sz w:val="20"/>
                          <w:szCs w:val="20"/>
                        </w:rPr>
                        <w:t>3</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92" behindDoc="0" locked="0" layoutInCell="1" allowOverlap="1" wp14:anchorId="7342AD41" wp14:editId="4AE43747">
                <wp:simplePos x="0" y="0"/>
                <wp:positionH relativeFrom="column">
                  <wp:posOffset>1540510</wp:posOffset>
                </wp:positionH>
                <wp:positionV relativeFrom="paragraph">
                  <wp:posOffset>2087880</wp:posOffset>
                </wp:positionV>
                <wp:extent cx="240665" cy="287655"/>
                <wp:effectExtent l="0" t="0" r="26035" b="17145"/>
                <wp:wrapNone/>
                <wp:docPr id="32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87655"/>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418F8C0B" w14:textId="77777777" w:rsidR="00E11761" w:rsidRPr="0004263F" w:rsidRDefault="00E11761" w:rsidP="00E11761">
                            <w:pPr>
                              <w:jc w:val="both"/>
                              <w:rPr>
                                <w:b/>
                                <w:sz w:val="20"/>
                                <w:szCs w:val="20"/>
                              </w:rPr>
                            </w:pPr>
                            <w:r w:rsidRPr="0004263F">
                              <w:rPr>
                                <w:b/>
                                <w:sz w:val="20"/>
                                <w:szCs w:val="20"/>
                              </w:rPr>
                              <w:t>3</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CAF55D2">
              <v:shape id="_x0000_s1034" style="position:absolute;margin-left:121.3pt;margin-top:164.4pt;width:18.95pt;height:22.6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" w14:anchorId="7342AD41">
                <v:textbox inset="2mm,,2mm">
                  <w:txbxContent>
                    <w:p w:rsidRPr="0004263F" w:rsidR="00E11761" w:rsidP="00E11761" w:rsidRDefault="00E11761" w14:paraId="7A036E3D" w14:textId="77777777">
                      <w:pPr>
                        <w:jc w:val="both"/>
                        <w:rPr>
                          <w:b/>
                          <w:sz w:val="20"/>
                          <w:szCs w:val="20"/>
                        </w:rPr>
                      </w:pPr>
                      <w:r w:rsidRPr="0004263F">
                        <w:rPr>
                          <w:b/>
                          <w:sz w:val="20"/>
                          <w:szCs w:val="20"/>
                        </w:rPr>
                        <w:t>3</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58" behindDoc="0" locked="0" layoutInCell="1" allowOverlap="1" wp14:anchorId="041E5F46" wp14:editId="5DB36B73">
                <wp:simplePos x="0" y="0"/>
                <wp:positionH relativeFrom="column">
                  <wp:posOffset>808990</wp:posOffset>
                </wp:positionH>
                <wp:positionV relativeFrom="paragraph">
                  <wp:posOffset>344170</wp:posOffset>
                </wp:positionV>
                <wp:extent cx="241200" cy="288000"/>
                <wp:effectExtent l="0" t="0" r="26035" b="17145"/>
                <wp:wrapNone/>
                <wp:docPr id="3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2D8EF463" w14:textId="77777777" w:rsidR="00E11761" w:rsidRPr="0004263F" w:rsidRDefault="00E11761" w:rsidP="00E11761">
                            <w:pPr>
                              <w:jc w:val="both"/>
                              <w:rPr>
                                <w:b/>
                                <w:sz w:val="20"/>
                                <w:szCs w:val="20"/>
                              </w:rPr>
                            </w:pPr>
                            <w:r w:rsidRPr="0004263F">
                              <w:rPr>
                                <w:b/>
                                <w:sz w:val="20"/>
                                <w:szCs w:val="20"/>
                              </w:rPr>
                              <w:t>1</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1F2CB48">
              <v:shape id="_x0000_s1035" style="position:absolute;margin-left:63.7pt;margin-top:27.1pt;width:19pt;height:22.7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" w14:anchorId="041E5F46">
                <v:textbox inset="2mm,,2mm">
                  <w:txbxContent>
                    <w:p w:rsidRPr="0004263F" w:rsidR="00E11761" w:rsidP="00E11761" w:rsidRDefault="00E11761" w14:paraId="649841BE" w14:textId="77777777">
                      <w:pPr>
                        <w:jc w:val="both"/>
                        <w:rPr>
                          <w:b/>
                          <w:sz w:val="20"/>
                          <w:szCs w:val="20"/>
                        </w:rPr>
                      </w:pPr>
                      <w:r w:rsidRPr="0004263F">
                        <w:rPr>
                          <w:b/>
                          <w:sz w:val="20"/>
                          <w:szCs w:val="20"/>
                        </w:rPr>
                        <w:t>1</w:t>
                      </w:r>
                    </w:p>
                  </w:txbxContent>
                </v:textbox>
              </v:shape>
            </w:pict>
          </mc:Fallback>
        </mc:AlternateContent>
      </w:r>
      <w:r w:rsidR="00E773F8">
        <w:rPr>
          <w:i/>
          <w:noProof/>
          <w:lang w:eastAsia="sv-SE"/>
        </w:rPr>
        <w:drawing>
          <wp:anchor distT="0" distB="0" distL="114300" distR="114300" simplePos="0" relativeHeight="251658252" behindDoc="0" locked="0" layoutInCell="1" allowOverlap="1" wp14:anchorId="6A5078A0" wp14:editId="1E29E65E">
            <wp:simplePos x="0" y="0"/>
            <wp:positionH relativeFrom="margin">
              <wp:posOffset>-572770</wp:posOffset>
            </wp:positionH>
            <wp:positionV relativeFrom="margin">
              <wp:posOffset>598170</wp:posOffset>
            </wp:positionV>
            <wp:extent cx="6942455" cy="7162800"/>
            <wp:effectExtent l="0" t="0" r="0" b="0"/>
            <wp:wrapSquare wrapText="bothSides"/>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cessbild till lathund ver2.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6942455" cy="716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03E" w:rsidRPr="00B80954">
        <w:rPr>
          <w:rFonts w:cs="Segoe UI"/>
          <w:noProof/>
          <w:lang w:eastAsia="sv-SE"/>
        </w:rPr>
        <mc:AlternateContent>
          <mc:Choice Requires="wps">
            <w:drawing>
              <wp:anchor distT="45720" distB="45720" distL="114300" distR="114300" simplePos="0" relativeHeight="251658259" behindDoc="0" locked="0" layoutInCell="1" allowOverlap="1" wp14:anchorId="3129F37D" wp14:editId="1D227C97">
                <wp:simplePos x="0" y="0"/>
                <wp:positionH relativeFrom="column">
                  <wp:posOffset>605570</wp:posOffset>
                </wp:positionH>
                <wp:positionV relativeFrom="paragraph">
                  <wp:posOffset>1965214</wp:posOffset>
                </wp:positionV>
                <wp:extent cx="241200" cy="288000"/>
                <wp:effectExtent l="0" t="0" r="26035" b="17145"/>
                <wp:wrapNone/>
                <wp:docPr id="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6DAD547B" w14:textId="77777777" w:rsidR="00E11761" w:rsidRPr="0004263F" w:rsidRDefault="00E11761" w:rsidP="00E11761">
                            <w:pPr>
                              <w:jc w:val="both"/>
                              <w:rPr>
                                <w:b/>
                                <w:sz w:val="20"/>
                                <w:szCs w:val="20"/>
                              </w:rPr>
                            </w:pPr>
                            <w:r w:rsidRPr="0004263F">
                              <w:rPr>
                                <w:b/>
                                <w:sz w:val="20"/>
                                <w:szCs w:val="20"/>
                              </w:rPr>
                              <w:t>2</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CABC9D6">
              <v:shape id="_x0000_s1036" style="position:absolute;margin-left:47.7pt;margin-top:154.75pt;width:19pt;height:22.7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" w14:anchorId="3129F37D">
                <v:textbox inset="2mm,,2mm">
                  <w:txbxContent>
                    <w:p w:rsidRPr="0004263F" w:rsidR="00E11761" w:rsidP="00E11761" w:rsidRDefault="00E11761" w14:paraId="18F999B5" w14:textId="77777777">
                      <w:pPr>
                        <w:jc w:val="both"/>
                        <w:rPr>
                          <w:b/>
                          <w:sz w:val="20"/>
                          <w:szCs w:val="20"/>
                        </w:rPr>
                      </w:pPr>
                      <w:r w:rsidRPr="0004263F">
                        <w:rPr>
                          <w:b/>
                          <w:sz w:val="20"/>
                          <w:szCs w:val="20"/>
                        </w:rPr>
                        <w:t>2</w:t>
                      </w:r>
                    </w:p>
                  </w:txbxContent>
                </v:textbox>
              </v:shape>
            </w:pict>
          </mc:Fallback>
        </mc:AlternateContent>
      </w:r>
    </w:p>
    <w:p w14:paraId="4B270A26" w14:textId="492B7530" w:rsidR="00E11761" w:rsidRDefault="00E11761" w:rsidP="00E11761">
      <w:pPr>
        <w:rPr>
          <w:rFonts w:asciiTheme="majorHAnsi" w:eastAsiaTheme="majorEastAsia" w:hAnsiTheme="majorHAnsi" w:cstheme="majorBidi"/>
          <w:color w:val="365F91" w:themeColor="accent1" w:themeShade="BF"/>
          <w:sz w:val="26"/>
          <w:szCs w:val="26"/>
        </w:rPr>
      </w:pPr>
    </w:p>
    <w:p w14:paraId="33BD30F1" w14:textId="77777777" w:rsidR="00E11761" w:rsidRDefault="00E11761" w:rsidP="00E11761">
      <w:pPr>
        <w:pStyle w:val="Rubrik2"/>
      </w:pPr>
      <w:r>
        <w:lastRenderedPageBreak/>
        <w:t>Beskrivning av processen</w:t>
      </w:r>
      <w:r>
        <w:br/>
      </w:r>
    </w:p>
    <w:p w14:paraId="7C0B5EEB" w14:textId="4D546865" w:rsidR="00E11761" w:rsidRDefault="00E11761" w:rsidP="00E11761">
      <w:r w:rsidRPr="00B80954">
        <w:rPr>
          <w:rFonts w:cs="Segoe UI"/>
          <w:noProof/>
          <w:lang w:eastAsia="sv-SE"/>
        </w:rPr>
        <mc:AlternateContent>
          <mc:Choice Requires="wps">
            <w:drawing>
              <wp:anchor distT="45720" distB="45720" distL="114300" distR="114300" simplePos="0" relativeHeight="251658267" behindDoc="0" locked="0" layoutInCell="1" allowOverlap="1" wp14:anchorId="5E47F3BD" wp14:editId="6D95A9CD">
                <wp:simplePos x="0" y="0"/>
                <wp:positionH relativeFrom="column">
                  <wp:posOffset>-344170</wp:posOffset>
                </wp:positionH>
                <wp:positionV relativeFrom="paragraph">
                  <wp:posOffset>10160</wp:posOffset>
                </wp:positionV>
                <wp:extent cx="241200" cy="288000"/>
                <wp:effectExtent l="0" t="0" r="26035" b="17145"/>
                <wp:wrapNone/>
                <wp:docPr id="1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60423DA0" w14:textId="77777777" w:rsidR="00E11761" w:rsidRPr="0004263F" w:rsidRDefault="00E11761" w:rsidP="00E11761">
                            <w:pPr>
                              <w:jc w:val="both"/>
                              <w:rPr>
                                <w:b/>
                                <w:sz w:val="20"/>
                                <w:szCs w:val="20"/>
                              </w:rPr>
                            </w:pPr>
                            <w:r w:rsidRPr="0004263F">
                              <w:rPr>
                                <w:b/>
                                <w:sz w:val="20"/>
                                <w:szCs w:val="20"/>
                              </w:rPr>
                              <w:t>1</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A5E7569">
              <v:shape id="_x0000_s1037" style="position:absolute;margin-left:-27.1pt;margin-top:.8pt;width:19pt;height:22.7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" w14:anchorId="5E47F3BD">
                <v:textbox inset="2mm,,2mm">
                  <w:txbxContent>
                    <w:p w:rsidRPr="0004263F" w:rsidR="00E11761" w:rsidP="00E11761" w:rsidRDefault="00E11761" w14:paraId="56B20A0C" w14:textId="77777777">
                      <w:pPr>
                        <w:jc w:val="both"/>
                        <w:rPr>
                          <w:b/>
                          <w:sz w:val="20"/>
                          <w:szCs w:val="20"/>
                        </w:rPr>
                      </w:pPr>
                      <w:r w:rsidRPr="0004263F">
                        <w:rPr>
                          <w:b/>
                          <w:sz w:val="20"/>
                          <w:szCs w:val="20"/>
                        </w:rPr>
                        <w:t>1</w:t>
                      </w:r>
                    </w:p>
                  </w:txbxContent>
                </v:textbox>
              </v:shape>
            </w:pict>
          </mc:Fallback>
        </mc:AlternateContent>
      </w:r>
      <w:r>
        <w:t xml:space="preserve">En medarbetare har rapporterat en avvikelse via </w:t>
      </w:r>
      <w:hyperlink r:id="rId12" w:history="1">
        <w:r w:rsidRPr="00F30CA7">
          <w:rPr>
            <w:rStyle w:val="Hyperlnk"/>
          </w:rPr>
          <w:t>webbformuläret</w:t>
        </w:r>
      </w:hyperlink>
      <w:r>
        <w:t xml:space="preserve"> eller </w:t>
      </w:r>
      <w:hyperlink r:id="rId13" w:history="1">
        <w:r w:rsidRPr="008F7B9C">
          <w:rPr>
            <w:rStyle w:val="Hyperlnk"/>
          </w:rPr>
          <w:t>direkt i DF RESPONS</w:t>
        </w:r>
      </w:hyperlink>
      <w:r>
        <w:t>. En mottagningsbekräftelse med ärendenummer skickas till rapportören.</w:t>
      </w:r>
      <w:r>
        <w:br/>
      </w:r>
    </w:p>
    <w:p w14:paraId="5B45679D" w14:textId="3EA06393" w:rsidR="00E11761" w:rsidRDefault="00E11761" w:rsidP="00E11761">
      <w:r w:rsidRPr="00B80954">
        <w:rPr>
          <w:rFonts w:cs="Segoe UI"/>
          <w:noProof/>
          <w:lang w:eastAsia="sv-SE"/>
        </w:rPr>
        <mc:AlternateContent>
          <mc:Choice Requires="wps">
            <w:drawing>
              <wp:anchor distT="45720" distB="45720" distL="114300" distR="114300" simplePos="0" relativeHeight="251658268" behindDoc="0" locked="0" layoutInCell="1" allowOverlap="1" wp14:anchorId="0919F4D0" wp14:editId="21A00F4A">
                <wp:simplePos x="0" y="0"/>
                <wp:positionH relativeFrom="column">
                  <wp:posOffset>-344805</wp:posOffset>
                </wp:positionH>
                <wp:positionV relativeFrom="paragraph">
                  <wp:posOffset>23495</wp:posOffset>
                </wp:positionV>
                <wp:extent cx="241200" cy="288000"/>
                <wp:effectExtent l="0" t="0" r="26035" b="17145"/>
                <wp:wrapNone/>
                <wp:docPr id="1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6D0EFFFA" w14:textId="77777777" w:rsidR="00E11761" w:rsidRPr="0004263F" w:rsidRDefault="00E11761" w:rsidP="00E11761">
                            <w:pPr>
                              <w:jc w:val="both"/>
                              <w:rPr>
                                <w:b/>
                                <w:sz w:val="20"/>
                                <w:szCs w:val="20"/>
                              </w:rPr>
                            </w:pPr>
                            <w:r w:rsidRPr="0004263F">
                              <w:rPr>
                                <w:b/>
                                <w:sz w:val="20"/>
                                <w:szCs w:val="20"/>
                              </w:rPr>
                              <w:t>2</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74925AB">
              <v:shape id="_x0000_s1038" style="position:absolute;margin-left:-27.15pt;margin-top:1.85pt;width:19pt;height:22.7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" w14:anchorId="0919F4D0">
                <v:textbox inset="2mm,,2mm">
                  <w:txbxContent>
                    <w:p w:rsidRPr="0004263F" w:rsidR="00E11761" w:rsidP="00E11761" w:rsidRDefault="00E11761" w14:paraId="7144751B" w14:textId="77777777">
                      <w:pPr>
                        <w:jc w:val="both"/>
                        <w:rPr>
                          <w:b/>
                          <w:sz w:val="20"/>
                          <w:szCs w:val="20"/>
                        </w:rPr>
                      </w:pPr>
                      <w:r w:rsidRPr="0004263F">
                        <w:rPr>
                          <w:b/>
                          <w:sz w:val="20"/>
                          <w:szCs w:val="20"/>
                        </w:rPr>
                        <w:t>2</w:t>
                      </w:r>
                    </w:p>
                  </w:txbxContent>
                </v:textbox>
              </v:shape>
            </w:pict>
          </mc:Fallback>
        </mc:AlternateContent>
      </w:r>
      <w:r>
        <w:t xml:space="preserve">När medarbetaren klickar på </w:t>
      </w:r>
      <w:r w:rsidRPr="00E62217">
        <w:rPr>
          <w:i/>
        </w:rPr>
        <w:t>Skicka</w:t>
      </w:r>
      <w:r>
        <w:t xml:space="preserve">-knappen i formuläret går det automatiskt </w:t>
      </w:r>
      <w:proofErr w:type="gramStart"/>
      <w:r>
        <w:t>iväg</w:t>
      </w:r>
      <w:proofErr w:type="gramEnd"/>
      <w:r>
        <w:t xml:space="preserve"> ett </w:t>
      </w:r>
      <w:r w:rsidR="000B42EC">
        <w:t>mejl</w:t>
      </w:r>
      <w:r>
        <w:t xml:space="preserve"> till </w:t>
      </w:r>
      <w:r>
        <w:rPr>
          <w:i/>
        </w:rPr>
        <w:t>ansvarig chef</w:t>
      </w:r>
      <w:r w:rsidRPr="0066531A">
        <w:rPr>
          <w:i/>
        </w:rPr>
        <w:t xml:space="preserve">. </w:t>
      </w:r>
      <w:r>
        <w:br/>
      </w:r>
    </w:p>
    <w:p w14:paraId="6AC40E1B" w14:textId="7F6CE814" w:rsidR="00A324E5" w:rsidRDefault="00E11761" w:rsidP="00E11761">
      <w:r w:rsidRPr="00B80954">
        <w:rPr>
          <w:rFonts w:cs="Segoe UI"/>
          <w:noProof/>
          <w:lang w:eastAsia="sv-SE"/>
        </w:rPr>
        <mc:AlternateContent>
          <mc:Choice Requires="wps">
            <w:drawing>
              <wp:anchor distT="45720" distB="45720" distL="114300" distR="114300" simplePos="0" relativeHeight="251658269" behindDoc="0" locked="0" layoutInCell="1" allowOverlap="1" wp14:anchorId="5615F9E4" wp14:editId="1477606E">
                <wp:simplePos x="0" y="0"/>
                <wp:positionH relativeFrom="column">
                  <wp:posOffset>-344170</wp:posOffset>
                </wp:positionH>
                <wp:positionV relativeFrom="paragraph">
                  <wp:posOffset>12700</wp:posOffset>
                </wp:positionV>
                <wp:extent cx="241200" cy="288000"/>
                <wp:effectExtent l="0" t="0" r="26035" b="17145"/>
                <wp:wrapNone/>
                <wp:docPr id="1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6CF996A7" w14:textId="77777777" w:rsidR="00E11761" w:rsidRPr="0004263F" w:rsidRDefault="00E11761" w:rsidP="00E11761">
                            <w:pPr>
                              <w:jc w:val="both"/>
                              <w:rPr>
                                <w:b/>
                                <w:sz w:val="20"/>
                                <w:szCs w:val="20"/>
                              </w:rPr>
                            </w:pPr>
                            <w:r w:rsidRPr="0004263F">
                              <w:rPr>
                                <w:b/>
                                <w:sz w:val="20"/>
                                <w:szCs w:val="20"/>
                              </w:rPr>
                              <w:t>3</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F2A5763">
              <v:shape id="_x0000_s1039" style="position:absolute;margin-left:-27.1pt;margin-top:1pt;width:19pt;height:22.7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" w14:anchorId="5615F9E4">
                <v:textbox inset="2mm,,2mm">
                  <w:txbxContent>
                    <w:p w:rsidRPr="0004263F" w:rsidR="00E11761" w:rsidP="00E11761" w:rsidRDefault="00E11761" w14:paraId="68D9363B" w14:textId="77777777">
                      <w:pPr>
                        <w:jc w:val="both"/>
                        <w:rPr>
                          <w:b/>
                          <w:sz w:val="20"/>
                          <w:szCs w:val="20"/>
                        </w:rPr>
                      </w:pPr>
                      <w:r w:rsidRPr="0004263F">
                        <w:rPr>
                          <w:b/>
                          <w:sz w:val="20"/>
                          <w:szCs w:val="20"/>
                        </w:rPr>
                        <w:t>3</w:t>
                      </w:r>
                    </w:p>
                  </w:txbxContent>
                </v:textbox>
              </v:shape>
            </w:pict>
          </mc:Fallback>
        </mc:AlternateContent>
      </w:r>
      <w:r w:rsidR="008632A9">
        <w:t xml:space="preserve">Om </w:t>
      </w:r>
      <w:r w:rsidR="00A324E5">
        <w:t xml:space="preserve">ytterligare personal </w:t>
      </w:r>
      <w:r w:rsidR="008632A9">
        <w:t xml:space="preserve">ska </w:t>
      </w:r>
      <w:r w:rsidR="00A324E5">
        <w:t xml:space="preserve">arbeta med ärendet utser </w:t>
      </w:r>
      <w:r w:rsidR="008632A9">
        <w:t>chefen</w:t>
      </w:r>
      <w:r w:rsidR="00A324E5">
        <w:t xml:space="preserve"> utredare på </w:t>
      </w:r>
      <w:r w:rsidR="00A324E5" w:rsidRPr="008632A9">
        <w:t>flik</w:t>
      </w:r>
      <w:r w:rsidR="008632A9" w:rsidRPr="008632A9">
        <w:t xml:space="preserve"> 2.</w:t>
      </w:r>
      <w:r w:rsidR="00A324E5">
        <w:t xml:space="preserve"> Utredare meddelas automatiskt per e-post.</w:t>
      </w:r>
    </w:p>
    <w:p w14:paraId="10A4D0D3" w14:textId="1E17F499" w:rsidR="00E11761" w:rsidRPr="00D811D1" w:rsidRDefault="00E11761" w:rsidP="00E11761">
      <w:pPr>
        <w:rPr>
          <w:highlight w:val="yellow"/>
        </w:rPr>
      </w:pPr>
      <w:r>
        <w:t xml:space="preserve">Samtliga mottagare kan parallellt arbeta med utredningen i ärendet. När respektive utredare är klar med sin del i utredningen ska en klarmarkering göras. </w:t>
      </w:r>
      <w:r w:rsidRPr="21FE151E">
        <w:rPr>
          <w:i/>
          <w:iCs/>
        </w:rPr>
        <w:t xml:space="preserve">Om händelsen bedöms vara </w:t>
      </w:r>
      <w:r w:rsidR="4A11C4EE" w:rsidRPr="21FE151E">
        <w:rPr>
          <w:i/>
          <w:iCs/>
        </w:rPr>
        <w:t>l</w:t>
      </w:r>
      <w:r w:rsidRPr="21FE151E">
        <w:rPr>
          <w:i/>
          <w:iCs/>
        </w:rPr>
        <w:t xml:space="preserve">ex Sarah kopplas </w:t>
      </w:r>
      <w:r w:rsidR="76F8E71A" w:rsidRPr="21FE151E">
        <w:rPr>
          <w:i/>
          <w:iCs/>
        </w:rPr>
        <w:t>l</w:t>
      </w:r>
      <w:r w:rsidRPr="21FE151E">
        <w:rPr>
          <w:i/>
          <w:iCs/>
        </w:rPr>
        <w:t>ex Sarah-</w:t>
      </w:r>
      <w:r w:rsidR="00A324E5" w:rsidRPr="21FE151E">
        <w:rPr>
          <w:i/>
          <w:iCs/>
        </w:rPr>
        <w:t>utredare</w:t>
      </w:r>
      <w:r w:rsidRPr="21FE151E">
        <w:rPr>
          <w:i/>
          <w:iCs/>
        </w:rPr>
        <w:t xml:space="preserve"> in i utredningen</w:t>
      </w:r>
      <w:r w:rsidR="00A324E5" w:rsidRPr="21FE151E">
        <w:rPr>
          <w:i/>
          <w:iCs/>
        </w:rPr>
        <w:t>.</w:t>
      </w:r>
      <w:r>
        <w:br/>
      </w:r>
    </w:p>
    <w:p w14:paraId="1DEBD984" w14:textId="1751C702" w:rsidR="00E11761" w:rsidRDefault="00A324E5" w:rsidP="00E11761">
      <w:r w:rsidRPr="00B80954">
        <w:rPr>
          <w:rFonts w:cs="Segoe UI"/>
          <w:noProof/>
          <w:lang w:eastAsia="sv-SE"/>
        </w:rPr>
        <mc:AlternateContent>
          <mc:Choice Requires="wps">
            <w:drawing>
              <wp:anchor distT="45720" distB="45720" distL="114300" distR="114300" simplePos="0" relativeHeight="251658270" behindDoc="0" locked="0" layoutInCell="1" allowOverlap="1" wp14:anchorId="1057FF39" wp14:editId="42BB0792">
                <wp:simplePos x="0" y="0"/>
                <wp:positionH relativeFrom="column">
                  <wp:posOffset>-344805</wp:posOffset>
                </wp:positionH>
                <wp:positionV relativeFrom="paragraph">
                  <wp:posOffset>33903</wp:posOffset>
                </wp:positionV>
                <wp:extent cx="241200" cy="288000"/>
                <wp:effectExtent l="0" t="0" r="26035" b="17145"/>
                <wp:wrapNone/>
                <wp:docPr id="1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586F4996" w14:textId="77777777" w:rsidR="00E11761" w:rsidRPr="0004263F" w:rsidRDefault="00E11761" w:rsidP="00E11761">
                            <w:pPr>
                              <w:jc w:val="both"/>
                              <w:rPr>
                                <w:b/>
                                <w:sz w:val="20"/>
                                <w:szCs w:val="20"/>
                              </w:rPr>
                            </w:pPr>
                            <w:r w:rsidRPr="0004263F">
                              <w:rPr>
                                <w:b/>
                                <w:sz w:val="20"/>
                                <w:szCs w:val="20"/>
                              </w:rPr>
                              <w:t>4</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B43203C">
              <v:shape id="_x0000_s1040" style="position:absolute;margin-left:-27.15pt;margin-top:2.65pt;width:19pt;height:22.7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" w14:anchorId="1057FF39">
                <v:textbox inset="2mm,,2mm">
                  <w:txbxContent>
                    <w:p w:rsidRPr="0004263F" w:rsidR="00E11761" w:rsidP="00E11761" w:rsidRDefault="00E11761" w14:paraId="279935FF" w14:textId="77777777">
                      <w:pPr>
                        <w:jc w:val="both"/>
                        <w:rPr>
                          <w:b/>
                          <w:sz w:val="20"/>
                          <w:szCs w:val="20"/>
                        </w:rPr>
                      </w:pPr>
                      <w:r w:rsidRPr="0004263F">
                        <w:rPr>
                          <w:b/>
                          <w:sz w:val="20"/>
                          <w:szCs w:val="20"/>
                        </w:rPr>
                        <w:t>4</w:t>
                      </w:r>
                    </w:p>
                  </w:txbxContent>
                </v:textbox>
              </v:shape>
            </w:pict>
          </mc:Fallback>
        </mc:AlternateContent>
      </w:r>
      <w:r w:rsidR="00E11761">
        <w:t xml:space="preserve">När samtliga utredare har markerat att de är klara med utredningen skickas ett </w:t>
      </w:r>
      <w:r w:rsidR="000B42EC">
        <w:t>mejl</w:t>
      </w:r>
      <w:r w:rsidR="00E11761">
        <w:t xml:space="preserve"> till ansvarig chef.</w:t>
      </w:r>
    </w:p>
    <w:p w14:paraId="7C044C87" w14:textId="77777777" w:rsidR="00E11761" w:rsidRDefault="00E11761" w:rsidP="00E11761">
      <w:r w:rsidRPr="00B80954">
        <w:rPr>
          <w:rFonts w:cs="Segoe UI"/>
          <w:noProof/>
          <w:lang w:eastAsia="sv-SE"/>
        </w:rPr>
        <mc:AlternateContent>
          <mc:Choice Requires="wps">
            <w:drawing>
              <wp:anchor distT="45720" distB="45720" distL="114300" distR="114300" simplePos="0" relativeHeight="251658293" behindDoc="0" locked="0" layoutInCell="1" allowOverlap="1" wp14:anchorId="270611FD" wp14:editId="1C1E3AF1">
                <wp:simplePos x="0" y="0"/>
                <wp:positionH relativeFrom="column">
                  <wp:posOffset>-344805</wp:posOffset>
                </wp:positionH>
                <wp:positionV relativeFrom="paragraph">
                  <wp:posOffset>175851</wp:posOffset>
                </wp:positionV>
                <wp:extent cx="241200" cy="288000"/>
                <wp:effectExtent l="0" t="0" r="26035" b="17145"/>
                <wp:wrapNone/>
                <wp:docPr id="32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493E4EEA" w14:textId="77777777" w:rsidR="00E11761" w:rsidRPr="0004263F" w:rsidRDefault="00E11761" w:rsidP="00E11761">
                            <w:pPr>
                              <w:jc w:val="both"/>
                              <w:rPr>
                                <w:b/>
                                <w:sz w:val="20"/>
                                <w:szCs w:val="20"/>
                              </w:rPr>
                            </w:pPr>
                            <w:r w:rsidRPr="0004263F">
                              <w:rPr>
                                <w:b/>
                                <w:sz w:val="20"/>
                                <w:szCs w:val="20"/>
                              </w:rPr>
                              <w:t>5</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74EB8E2">
              <v:shape id="_x0000_s1041" style="position:absolute;margin-left:-27.15pt;margin-top:13.85pt;width:19pt;height:22.7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" w14:anchorId="270611FD">
                <v:textbox inset="2mm,,2mm">
                  <w:txbxContent>
                    <w:p w:rsidRPr="0004263F" w:rsidR="00E11761" w:rsidP="00E11761" w:rsidRDefault="00E11761" w14:paraId="44240AAE" w14:textId="77777777">
                      <w:pPr>
                        <w:jc w:val="both"/>
                        <w:rPr>
                          <w:b/>
                          <w:sz w:val="20"/>
                          <w:szCs w:val="20"/>
                        </w:rPr>
                      </w:pPr>
                      <w:r w:rsidRPr="0004263F">
                        <w:rPr>
                          <w:b/>
                          <w:sz w:val="20"/>
                          <w:szCs w:val="20"/>
                        </w:rPr>
                        <w:t>5</w:t>
                      </w:r>
                    </w:p>
                  </w:txbxContent>
                </v:textbox>
              </v:shape>
            </w:pict>
          </mc:Fallback>
        </mc:AlternateContent>
      </w:r>
      <w:r>
        <w:br/>
      </w:r>
      <w:r>
        <w:rPr>
          <w:rFonts w:cs="Segoe UI"/>
          <w:noProof/>
          <w:lang w:eastAsia="sv-SE"/>
        </w:rPr>
        <w:t>Ansvarig chef</w:t>
      </w:r>
      <w:r>
        <w:t xml:space="preserve"> kontrollerar innehållet i utredningen och ändrar status på utredningen till något av alternativen:</w:t>
      </w:r>
    </w:p>
    <w:p w14:paraId="4BF8E45B" w14:textId="77777777" w:rsidR="00E11761" w:rsidRDefault="00E11761" w:rsidP="00E11761">
      <w:pPr>
        <w:pStyle w:val="Liststycke"/>
        <w:numPr>
          <w:ilvl w:val="0"/>
          <w:numId w:val="24"/>
        </w:numPr>
        <w:spacing w:after="160" w:line="259" w:lineRule="auto"/>
      </w:pPr>
      <w:r>
        <w:t>Utredning klar – ärendet ska följas upp</w:t>
      </w:r>
    </w:p>
    <w:p w14:paraId="265D6714" w14:textId="79BBBC68" w:rsidR="00E11761" w:rsidRDefault="00E11761" w:rsidP="00E11761">
      <w:pPr>
        <w:pStyle w:val="Liststycke"/>
        <w:numPr>
          <w:ilvl w:val="0"/>
          <w:numId w:val="24"/>
        </w:numPr>
        <w:spacing w:after="160" w:line="259" w:lineRule="auto"/>
      </w:pPr>
      <w:r>
        <w:t>Utredning klar – avslutas utan uppföljning</w:t>
      </w:r>
    </w:p>
    <w:p w14:paraId="3237E356" w14:textId="6820C879" w:rsidR="009625A4" w:rsidRPr="009625A4" w:rsidRDefault="009625A4" w:rsidP="21FE151E">
      <w:pPr>
        <w:pStyle w:val="Liststycke"/>
        <w:numPr>
          <w:ilvl w:val="0"/>
          <w:numId w:val="24"/>
        </w:numPr>
        <w:spacing w:after="160" w:line="259" w:lineRule="auto"/>
      </w:pPr>
      <w:r>
        <w:t>Utredning klar – bedöms inte vara en brist i verksamheten</w:t>
      </w:r>
    </w:p>
    <w:p w14:paraId="256A9023" w14:textId="41605DBD" w:rsidR="00A324E5" w:rsidRDefault="00E11761" w:rsidP="00E11761">
      <w:r w:rsidRPr="005707E3">
        <w:rPr>
          <w:rFonts w:cs="Segoe UI"/>
          <w:noProof/>
          <w:lang w:eastAsia="sv-SE"/>
        </w:rPr>
        <mc:AlternateContent>
          <mc:Choice Requires="wps">
            <w:drawing>
              <wp:anchor distT="45720" distB="45720" distL="114300" distR="114300" simplePos="0" relativeHeight="251658271" behindDoc="0" locked="0" layoutInCell="1" allowOverlap="1" wp14:anchorId="503C25AF" wp14:editId="4EC7ED4B">
                <wp:simplePos x="0" y="0"/>
                <wp:positionH relativeFrom="column">
                  <wp:posOffset>-345025</wp:posOffset>
                </wp:positionH>
                <wp:positionV relativeFrom="paragraph">
                  <wp:posOffset>30587</wp:posOffset>
                </wp:positionV>
                <wp:extent cx="241200" cy="288000"/>
                <wp:effectExtent l="0" t="0" r="26035" b="17145"/>
                <wp:wrapNone/>
                <wp:docPr id="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4D5C64C9" w14:textId="77777777" w:rsidR="00E11761" w:rsidRPr="0004263F" w:rsidRDefault="00E11761" w:rsidP="00E11761">
                            <w:pPr>
                              <w:jc w:val="both"/>
                              <w:rPr>
                                <w:b/>
                                <w:sz w:val="20"/>
                                <w:szCs w:val="20"/>
                              </w:rPr>
                            </w:pPr>
                            <w:r w:rsidRPr="0004263F">
                              <w:rPr>
                                <w:b/>
                                <w:sz w:val="20"/>
                                <w:szCs w:val="20"/>
                              </w:rPr>
                              <w:t>6</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57C76C5">
              <v:shape id="_x0000_s1042" style="position:absolute;margin-left:-27.15pt;margin-top:2.4pt;width:19pt;height:22.7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" w14:anchorId="503C25AF">
                <v:textbox inset="2mm,,2mm">
                  <w:txbxContent>
                    <w:p w:rsidRPr="0004263F" w:rsidR="00E11761" w:rsidP="00E11761" w:rsidRDefault="00E11761" w14:paraId="1B87E3DE" w14:textId="77777777">
                      <w:pPr>
                        <w:jc w:val="both"/>
                        <w:rPr>
                          <w:b/>
                          <w:sz w:val="20"/>
                          <w:szCs w:val="20"/>
                        </w:rPr>
                      </w:pPr>
                      <w:r w:rsidRPr="0004263F">
                        <w:rPr>
                          <w:b/>
                          <w:sz w:val="20"/>
                          <w:szCs w:val="20"/>
                        </w:rPr>
                        <w:t>6</w:t>
                      </w:r>
                    </w:p>
                  </w:txbxContent>
                </v:textbox>
              </v:shape>
            </w:pict>
          </mc:Fallback>
        </mc:AlternateContent>
      </w:r>
      <w:r w:rsidR="00A324E5">
        <w:rPr>
          <w:rFonts w:cs="Segoe UI"/>
          <w:noProof/>
          <w:lang w:eastAsia="sv-SE"/>
        </w:rPr>
        <w:t>Om händelsen bedöms som allvarlig (allvarlighetsgrad 3-4)</w:t>
      </w:r>
      <w:r w:rsidR="00A324E5">
        <w:t xml:space="preserve"> ska utredningen</w:t>
      </w:r>
      <w:r w:rsidRPr="005707E3">
        <w:t xml:space="preserve"> granskas av MAS/</w:t>
      </w:r>
      <w:r w:rsidR="00A324E5">
        <w:t>MAR/</w:t>
      </w:r>
      <w:proofErr w:type="spellStart"/>
      <w:r w:rsidR="00A324E5">
        <w:t>Kvalitet</w:t>
      </w:r>
      <w:r w:rsidR="00F23547">
        <w:t>s</w:t>
      </w:r>
      <w:r w:rsidR="00A324E5">
        <w:t>strateg</w:t>
      </w:r>
      <w:proofErr w:type="spellEnd"/>
      <w:r w:rsidRPr="005707E3">
        <w:t xml:space="preserve"> som kommenterar utredningen</w:t>
      </w:r>
      <w:r>
        <w:t xml:space="preserve">, gör eventuell </w:t>
      </w:r>
      <w:r w:rsidR="009625A4">
        <w:t>l</w:t>
      </w:r>
      <w:r>
        <w:t xml:space="preserve">ex-anmälan och väljer sedan att antingen godkänna utredningen eller att skicka den åter till ansvarig chef. </w:t>
      </w:r>
    </w:p>
    <w:p w14:paraId="43023C1C" w14:textId="31BD0B7C" w:rsidR="00E11761" w:rsidRDefault="00E11761" w:rsidP="00E11761">
      <w:r w:rsidRPr="00B80954">
        <w:rPr>
          <w:rFonts w:cs="Segoe UI"/>
          <w:noProof/>
          <w:lang w:eastAsia="sv-SE"/>
        </w:rPr>
        <mc:AlternateContent>
          <mc:Choice Requires="wps">
            <w:drawing>
              <wp:anchor distT="45720" distB="45720" distL="114300" distR="114300" simplePos="0" relativeHeight="251658294" behindDoc="0" locked="0" layoutInCell="1" allowOverlap="1" wp14:anchorId="47629FE7" wp14:editId="764FB9F6">
                <wp:simplePos x="0" y="0"/>
                <wp:positionH relativeFrom="column">
                  <wp:posOffset>-347704</wp:posOffset>
                </wp:positionH>
                <wp:positionV relativeFrom="paragraph">
                  <wp:posOffset>19685</wp:posOffset>
                </wp:positionV>
                <wp:extent cx="241200" cy="288000"/>
                <wp:effectExtent l="0" t="0" r="26035" b="17145"/>
                <wp:wrapNone/>
                <wp:docPr id="32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6B8AD37C" w14:textId="77777777" w:rsidR="00E11761" w:rsidRPr="0004263F" w:rsidRDefault="00E11761" w:rsidP="00E11761">
                            <w:pPr>
                              <w:jc w:val="both"/>
                              <w:rPr>
                                <w:b/>
                                <w:sz w:val="20"/>
                                <w:szCs w:val="20"/>
                              </w:rPr>
                            </w:pPr>
                            <w:r w:rsidRPr="0004263F">
                              <w:rPr>
                                <w:b/>
                                <w:sz w:val="20"/>
                                <w:szCs w:val="20"/>
                              </w:rPr>
                              <w:t>7</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534AAAB">
              <v:shape id="_x0000_s1043" style="position:absolute;margin-left:-27.4pt;margin-top:1.55pt;width:19pt;height:22.7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" w14:anchorId="47629FE7">
                <v:textbox inset="2mm,,2mm">
                  <w:txbxContent>
                    <w:p w:rsidRPr="0004263F" w:rsidR="00E11761" w:rsidP="00E11761" w:rsidRDefault="00E11761" w14:paraId="6F74D8FD" w14:textId="77777777">
                      <w:pPr>
                        <w:jc w:val="both"/>
                        <w:rPr>
                          <w:b/>
                          <w:sz w:val="20"/>
                          <w:szCs w:val="20"/>
                        </w:rPr>
                      </w:pPr>
                      <w:r w:rsidRPr="0004263F">
                        <w:rPr>
                          <w:b/>
                          <w:sz w:val="20"/>
                          <w:szCs w:val="20"/>
                        </w:rPr>
                        <w:t>7</w:t>
                      </w:r>
                    </w:p>
                  </w:txbxContent>
                </v:textbox>
              </v:shape>
            </w:pict>
          </mc:Fallback>
        </mc:AlternateContent>
      </w:r>
      <w:r>
        <w:t>Om ärendet kan avslutas utan uppföljning, avslutar MAS/</w:t>
      </w:r>
      <w:r w:rsidR="00A324E5">
        <w:t>MAR/</w:t>
      </w:r>
      <w:proofErr w:type="spellStart"/>
      <w:r w:rsidR="00F23547">
        <w:t>Kvalitetsstrateg</w:t>
      </w:r>
      <w:proofErr w:type="spellEnd"/>
      <w:r>
        <w:t xml:space="preserve"> ärendet. Om ansvarig chef har valt att följa upp ärendet skickar systemet en påminnelse till samtliga utredare på det angivna datumet för uppföljning. Efter att uppföljningen har dokumenterats i systemet avslutas ärendet av ansvarig chef.</w:t>
      </w:r>
    </w:p>
    <w:p w14:paraId="47C8E9B2" w14:textId="77777777" w:rsidR="00E11761" w:rsidRDefault="00E11761" w:rsidP="00E11761">
      <w:pPr>
        <w:rPr>
          <w:rFonts w:asciiTheme="majorHAnsi" w:eastAsiaTheme="majorEastAsia" w:hAnsiTheme="majorHAnsi" w:cstheme="majorBidi"/>
          <w:color w:val="365F91" w:themeColor="accent1" w:themeShade="BF"/>
          <w:sz w:val="32"/>
          <w:szCs w:val="32"/>
        </w:rPr>
      </w:pPr>
      <w:r>
        <w:br w:type="page"/>
      </w:r>
    </w:p>
    <w:p w14:paraId="01BA1E3F" w14:textId="77777777" w:rsidR="00E11761" w:rsidRDefault="00E11761" w:rsidP="00E11761">
      <w:pPr>
        <w:pStyle w:val="Rubrik1"/>
      </w:pPr>
      <w:r>
        <w:lastRenderedPageBreak/>
        <w:t>2. Roller</w:t>
      </w:r>
    </w:p>
    <w:p w14:paraId="5C26FC6D" w14:textId="77777777" w:rsidR="00E11761" w:rsidRDefault="00E11761" w:rsidP="00E11761">
      <w:r>
        <w:br/>
        <w:t xml:space="preserve">För att kunna utreda en avvikelse måste användaren ha en </w:t>
      </w:r>
      <w:r w:rsidRPr="00121960">
        <w:rPr>
          <w:b/>
          <w:i/>
        </w:rPr>
        <w:t>roll</w:t>
      </w:r>
      <w:r>
        <w:t xml:space="preserve"> i DF RESPONS. </w:t>
      </w:r>
      <w:r w:rsidRPr="00121960">
        <w:t>En roll ger en användare viss behörighet på den enhet i organisationsstrukturen där användaren tilldelas rollen.</w:t>
      </w:r>
      <w:r>
        <w:t xml:space="preserve"> För avvikelsehanteringen gäller följande roller och rättigheter:</w:t>
      </w:r>
    </w:p>
    <w:tbl>
      <w:tblPr>
        <w:tblStyle w:val="Rutntstabell4dekorfrg31"/>
        <w:tblW w:w="0" w:type="auto"/>
        <w:tblLayout w:type="fixed"/>
        <w:tblLook w:val="04A0" w:firstRow="1" w:lastRow="0" w:firstColumn="1" w:lastColumn="0" w:noHBand="0" w:noVBand="1"/>
      </w:tblPr>
      <w:tblGrid>
        <w:gridCol w:w="2263"/>
        <w:gridCol w:w="6521"/>
      </w:tblGrid>
      <w:tr w:rsidR="0094216D" w14:paraId="3113B180" w14:textId="77777777" w:rsidTr="17141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AEBB83" w14:textId="77777777" w:rsidR="0094216D" w:rsidRDefault="0094216D" w:rsidP="00AE117D">
            <w:r>
              <w:t>Roll</w:t>
            </w:r>
          </w:p>
        </w:tc>
        <w:tc>
          <w:tcPr>
            <w:tcW w:w="6521" w:type="dxa"/>
          </w:tcPr>
          <w:p w14:paraId="27B04A00" w14:textId="77777777" w:rsidR="0094216D" w:rsidRDefault="0094216D" w:rsidP="00AE117D">
            <w:pPr>
              <w:cnfStyle w:val="100000000000" w:firstRow="1" w:lastRow="0" w:firstColumn="0" w:lastColumn="0" w:oddVBand="0" w:evenVBand="0" w:oddHBand="0" w:evenHBand="0" w:firstRowFirstColumn="0" w:firstRowLastColumn="0" w:lastRowFirstColumn="0" w:lastRowLastColumn="0"/>
            </w:pPr>
            <w:r>
              <w:t>Rättigheter</w:t>
            </w:r>
          </w:p>
        </w:tc>
      </w:tr>
      <w:tr w:rsidR="0094216D" w14:paraId="1DB0114E" w14:textId="77777777" w:rsidTr="1714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B8D4A9F" w14:textId="0FDF1761" w:rsidR="0094216D" w:rsidRDefault="0094216D" w:rsidP="00AE117D">
            <w:r>
              <w:t>MAS/MAR</w:t>
            </w:r>
          </w:p>
        </w:tc>
        <w:tc>
          <w:tcPr>
            <w:tcW w:w="6521" w:type="dxa"/>
          </w:tcPr>
          <w:p w14:paraId="5561A2D1" w14:textId="7D330EC9" w:rsidR="0094216D" w:rsidRDefault="0094216D" w:rsidP="00AE117D">
            <w:pPr>
              <w:cnfStyle w:val="000000100000" w:firstRow="0" w:lastRow="0" w:firstColumn="0" w:lastColumn="0" w:oddVBand="0" w:evenVBand="0" w:oddHBand="1" w:evenHBand="0" w:firstRowFirstColumn="0" w:firstRowLastColumn="0" w:lastRowFirstColumn="0" w:lastRowLastColumn="0"/>
            </w:pPr>
            <w:r>
              <w:t>Läs- och skrivbehörighet för alla ärenden på förvaltningen/verksamheten/avdelningen/</w:t>
            </w:r>
            <w:r>
              <w:br/>
              <w:t>enheten. Kan godkänna utredning. Kan avsluta och ta bort ärenden.</w:t>
            </w:r>
          </w:p>
        </w:tc>
      </w:tr>
      <w:tr w:rsidR="0094216D" w14:paraId="47CE97F3" w14:textId="77777777" w:rsidTr="17141445">
        <w:tc>
          <w:tcPr>
            <w:cnfStyle w:val="001000000000" w:firstRow="0" w:lastRow="0" w:firstColumn="1" w:lastColumn="0" w:oddVBand="0" w:evenVBand="0" w:oddHBand="0" w:evenHBand="0" w:firstRowFirstColumn="0" w:firstRowLastColumn="0" w:lastRowFirstColumn="0" w:lastRowLastColumn="0"/>
            <w:tcW w:w="2263" w:type="dxa"/>
          </w:tcPr>
          <w:p w14:paraId="786EB07E" w14:textId="6F869CA8" w:rsidR="0094216D" w:rsidRDefault="00F23547" w:rsidP="00AE117D">
            <w:proofErr w:type="spellStart"/>
            <w:r>
              <w:t>Kvalitetsstrateg</w:t>
            </w:r>
            <w:proofErr w:type="spellEnd"/>
          </w:p>
        </w:tc>
        <w:tc>
          <w:tcPr>
            <w:tcW w:w="6521" w:type="dxa"/>
          </w:tcPr>
          <w:p w14:paraId="4975D08D" w14:textId="2ACB1DD9" w:rsidR="0094216D" w:rsidRDefault="0094216D" w:rsidP="00AE117D">
            <w:pPr>
              <w:cnfStyle w:val="000000000000" w:firstRow="0" w:lastRow="0" w:firstColumn="0" w:lastColumn="0" w:oddVBand="0" w:evenVBand="0" w:oddHBand="0" w:evenHBand="0" w:firstRowFirstColumn="0" w:firstRowLastColumn="0" w:lastRowFirstColumn="0" w:lastRowLastColumn="0"/>
            </w:pPr>
            <w:r>
              <w:t>Läs- och skrivbehörighet för alla ärenden på förvaltningen/verksamheten/avdelningen/</w:t>
            </w:r>
            <w:r>
              <w:br/>
              <w:t xml:space="preserve">enheten. Kan godkänna utredning. Kan avsluta och ta bort ärenden. </w:t>
            </w:r>
          </w:p>
        </w:tc>
      </w:tr>
      <w:tr w:rsidR="00A41F54" w14:paraId="13AA6774" w14:textId="77777777" w:rsidTr="1714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7E41878" w14:textId="6EC71330" w:rsidR="00A41F54" w:rsidRDefault="00A41F54" w:rsidP="00AE117D">
            <w:r>
              <w:t>Områdeschef egen regi</w:t>
            </w:r>
          </w:p>
        </w:tc>
        <w:tc>
          <w:tcPr>
            <w:tcW w:w="6521" w:type="dxa"/>
          </w:tcPr>
          <w:p w14:paraId="0C7BFD87" w14:textId="6AB6B29F" w:rsidR="00A41F54" w:rsidRPr="00B173A1" w:rsidRDefault="24DA3146" w:rsidP="416A63AE">
            <w:pPr>
              <w:cnfStyle w:val="000000100000" w:firstRow="0" w:lastRow="0" w:firstColumn="0" w:lastColumn="0" w:oddVBand="0" w:evenVBand="0" w:oddHBand="1" w:evenHBand="0" w:firstRowFirstColumn="0" w:firstRowLastColumn="0" w:lastRowFirstColumn="0" w:lastRowLastColumn="0"/>
            </w:pPr>
            <w:r w:rsidRPr="00B173A1">
              <w:t xml:space="preserve">Läsbehörighet för sitt område. </w:t>
            </w:r>
          </w:p>
          <w:p w14:paraId="248B6B91" w14:textId="2AE083A6" w:rsidR="00A41F54" w:rsidRDefault="00A41F54" w:rsidP="7797BA7A">
            <w:pPr>
              <w:cnfStyle w:val="000000100000" w:firstRow="0" w:lastRow="0" w:firstColumn="0" w:lastColumn="0" w:oddVBand="0" w:evenVBand="0" w:oddHBand="1" w:evenHBand="0" w:firstRowFirstColumn="0" w:firstRowLastColumn="0" w:lastRowFirstColumn="0" w:lastRowLastColumn="0"/>
              <w:rPr>
                <w:highlight w:val="yellow"/>
              </w:rPr>
            </w:pPr>
          </w:p>
        </w:tc>
      </w:tr>
      <w:tr w:rsidR="0094216D" w14:paraId="5A497B0C" w14:textId="77777777" w:rsidTr="17141445">
        <w:tc>
          <w:tcPr>
            <w:cnfStyle w:val="001000000000" w:firstRow="0" w:lastRow="0" w:firstColumn="1" w:lastColumn="0" w:oddVBand="0" w:evenVBand="0" w:oddHBand="0" w:evenHBand="0" w:firstRowFirstColumn="0" w:firstRowLastColumn="0" w:lastRowFirstColumn="0" w:lastRowLastColumn="0"/>
            <w:tcW w:w="2263" w:type="dxa"/>
          </w:tcPr>
          <w:p w14:paraId="0694ADF6" w14:textId="7BAA50FB" w:rsidR="0094216D" w:rsidRDefault="0094216D" w:rsidP="00AE117D">
            <w:r>
              <w:t>Chef</w:t>
            </w:r>
          </w:p>
          <w:p w14:paraId="10E27AEE" w14:textId="77777777" w:rsidR="0094216D" w:rsidRPr="00E729E9" w:rsidRDefault="0094216D" w:rsidP="00AE117D">
            <w:pPr>
              <w:rPr>
                <w:i/>
              </w:rPr>
            </w:pPr>
          </w:p>
        </w:tc>
        <w:tc>
          <w:tcPr>
            <w:tcW w:w="6521" w:type="dxa"/>
          </w:tcPr>
          <w:p w14:paraId="269C6E8A" w14:textId="77777777" w:rsidR="0094216D" w:rsidRDefault="0094216D" w:rsidP="00AE117D">
            <w:pPr>
              <w:cnfStyle w:val="000000000000" w:firstRow="0" w:lastRow="0" w:firstColumn="0" w:lastColumn="0" w:oddVBand="0" w:evenVBand="0" w:oddHBand="0" w:evenHBand="0" w:firstRowFirstColumn="0" w:firstRowLastColumn="0" w:lastRowFirstColumn="0" w:lastRowLastColumn="0"/>
            </w:pPr>
            <w:r>
              <w:t>Meddelas alltid via e-post när ett nytt ärende registreras. Läs- och skrivbehörighet för alla ärenden på enheten. Kan avsluta ärenden.</w:t>
            </w:r>
          </w:p>
        </w:tc>
      </w:tr>
      <w:tr w:rsidR="0094216D" w14:paraId="79228697" w14:textId="77777777" w:rsidTr="1714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002702C" w14:textId="0A2E149F" w:rsidR="0094216D" w:rsidRDefault="0094216D" w:rsidP="00AE117D">
            <w:r>
              <w:t>Sjuksköterska</w:t>
            </w:r>
          </w:p>
        </w:tc>
        <w:tc>
          <w:tcPr>
            <w:tcW w:w="6521" w:type="dxa"/>
          </w:tcPr>
          <w:p w14:paraId="03A2018F" w14:textId="10951B8C" w:rsidR="0094216D" w:rsidRDefault="0094216D" w:rsidP="00AE117D">
            <w:pPr>
              <w:cnfStyle w:val="000000100000" w:firstRow="0" w:lastRow="0" w:firstColumn="0" w:lastColumn="0" w:oddVBand="0" w:evenVBand="0" w:oddHBand="1" w:evenHBand="0" w:firstRowFirstColumn="0" w:firstRowLastColumn="0" w:lastRowFirstColumn="0" w:lastRowLastColumn="0"/>
            </w:pPr>
            <w:r>
              <w:t>Läs- och skrivbehörighet på tilldelat ärende. Meddelas via e-post när ett tilldelat ärende registreras. Valbar i listan ”Sjuksköterska”.</w:t>
            </w:r>
          </w:p>
        </w:tc>
      </w:tr>
      <w:tr w:rsidR="0094216D" w14:paraId="490FD8EB" w14:textId="77777777" w:rsidTr="17141445">
        <w:tc>
          <w:tcPr>
            <w:cnfStyle w:val="001000000000" w:firstRow="0" w:lastRow="0" w:firstColumn="1" w:lastColumn="0" w:oddVBand="0" w:evenVBand="0" w:oddHBand="0" w:evenHBand="0" w:firstRowFirstColumn="0" w:firstRowLastColumn="0" w:lastRowFirstColumn="0" w:lastRowLastColumn="0"/>
            <w:tcW w:w="2263" w:type="dxa"/>
          </w:tcPr>
          <w:p w14:paraId="3C923F2C" w14:textId="77777777" w:rsidR="0094216D" w:rsidRPr="00DC263B" w:rsidRDefault="0094216D" w:rsidP="00AE117D">
            <w:pPr>
              <w:rPr>
                <w:b w:val="0"/>
              </w:rPr>
            </w:pPr>
            <w:r w:rsidRPr="00DC263B">
              <w:t>Arbetsterapeut</w:t>
            </w:r>
          </w:p>
          <w:p w14:paraId="518E5F9D" w14:textId="77777777" w:rsidR="0094216D" w:rsidRDefault="0094216D" w:rsidP="00AE117D"/>
        </w:tc>
        <w:tc>
          <w:tcPr>
            <w:tcW w:w="6521" w:type="dxa"/>
          </w:tcPr>
          <w:p w14:paraId="633D7DCC" w14:textId="77777777" w:rsidR="0094216D" w:rsidRDefault="0094216D" w:rsidP="00AE117D">
            <w:pPr>
              <w:cnfStyle w:val="000000000000" w:firstRow="0" w:lastRow="0" w:firstColumn="0" w:lastColumn="0" w:oddVBand="0" w:evenVBand="0" w:oddHBand="0" w:evenHBand="0" w:firstRowFirstColumn="0" w:firstRowLastColumn="0" w:lastRowFirstColumn="0" w:lastRowLastColumn="0"/>
            </w:pPr>
            <w:r>
              <w:t>Läs- och skrivbehörighet på tilldelat ärende. Meddelas via e-post när ett tilldelat ärende registreras. Valbar i listan ”Arbetsterapeut”.</w:t>
            </w:r>
          </w:p>
        </w:tc>
      </w:tr>
      <w:tr w:rsidR="0094216D" w14:paraId="641B9280" w14:textId="77777777" w:rsidTr="1714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0019919" w14:textId="77777777" w:rsidR="0094216D" w:rsidRDefault="0094216D" w:rsidP="00AE117D">
            <w:r>
              <w:t>Fysioterapeut</w:t>
            </w:r>
          </w:p>
        </w:tc>
        <w:tc>
          <w:tcPr>
            <w:tcW w:w="6521" w:type="dxa"/>
          </w:tcPr>
          <w:p w14:paraId="38EFD718" w14:textId="29FB25E8" w:rsidR="0094216D" w:rsidRDefault="0094216D" w:rsidP="00AE117D">
            <w:pPr>
              <w:cnfStyle w:val="000000100000" w:firstRow="0" w:lastRow="0" w:firstColumn="0" w:lastColumn="0" w:oddVBand="0" w:evenVBand="0" w:oddHBand="1" w:evenHBand="0" w:firstRowFirstColumn="0" w:firstRowLastColumn="0" w:lastRowFirstColumn="0" w:lastRowLastColumn="0"/>
            </w:pPr>
            <w:r>
              <w:t>Läs- och skrivbehörighet på tilldelat ärende. Meddelas via e-post när ett tilldelat ärende registreras. Valbar i listan ”Fysioterapeut/sjukgymnast”.</w:t>
            </w:r>
          </w:p>
        </w:tc>
      </w:tr>
      <w:tr w:rsidR="0094216D" w14:paraId="3A70F858" w14:textId="77777777" w:rsidTr="17141445">
        <w:tc>
          <w:tcPr>
            <w:cnfStyle w:val="001000000000" w:firstRow="0" w:lastRow="0" w:firstColumn="1" w:lastColumn="0" w:oddVBand="0" w:evenVBand="0" w:oddHBand="0" w:evenHBand="0" w:firstRowFirstColumn="0" w:firstRowLastColumn="0" w:lastRowFirstColumn="0" w:lastRowLastColumn="0"/>
            <w:tcW w:w="2263" w:type="dxa"/>
          </w:tcPr>
          <w:p w14:paraId="474E5297" w14:textId="5AFA1B25" w:rsidR="0094216D" w:rsidRDefault="0094216D" w:rsidP="00AE117D">
            <w:r>
              <w:t>Utredare</w:t>
            </w:r>
          </w:p>
        </w:tc>
        <w:tc>
          <w:tcPr>
            <w:tcW w:w="6521" w:type="dxa"/>
          </w:tcPr>
          <w:p w14:paraId="22C353C2" w14:textId="172BE60C" w:rsidR="0094216D" w:rsidRDefault="0094216D" w:rsidP="00AE117D">
            <w:pPr>
              <w:cnfStyle w:val="000000000000" w:firstRow="0" w:lastRow="0" w:firstColumn="0" w:lastColumn="0" w:oddVBand="0" w:evenVBand="0" w:oddHBand="0" w:evenHBand="0" w:firstRowFirstColumn="0" w:firstRowLastColumn="0" w:lastRowFirstColumn="0" w:lastRowLastColumn="0"/>
            </w:pPr>
            <w:r>
              <w:t>Läs- och skrivbehörighet på tilldelat ärende. Meddelas via e-post när ett tilldelat ärende registreras. Valbar i listan ”Utredare”.</w:t>
            </w:r>
          </w:p>
        </w:tc>
      </w:tr>
      <w:tr w:rsidR="0094216D" w14:paraId="08901361" w14:textId="77777777" w:rsidTr="1714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1CA36D7" w14:textId="13C98062" w:rsidR="0094216D" w:rsidRDefault="0094216D" w:rsidP="00AE117D">
            <w:r>
              <w:t>Kvalitetschef</w:t>
            </w:r>
          </w:p>
        </w:tc>
        <w:tc>
          <w:tcPr>
            <w:tcW w:w="6521" w:type="dxa"/>
          </w:tcPr>
          <w:p w14:paraId="25A6BC3C" w14:textId="28ED2F44" w:rsidR="0094216D" w:rsidRDefault="0094216D" w:rsidP="00AE117D">
            <w:pPr>
              <w:cnfStyle w:val="000000100000" w:firstRow="0" w:lastRow="0" w:firstColumn="0" w:lastColumn="0" w:oddVBand="0" w:evenVBand="0" w:oddHBand="1" w:evenHBand="0" w:firstRowFirstColumn="0" w:firstRowLastColumn="0" w:lastRowFirstColumn="0" w:lastRowLastColumn="0"/>
            </w:pPr>
            <w:r>
              <w:t>Läsbehörighet på alla ärenden. Får notifikation om Lex Sarah-ärenden och godkänner Lex Sarah-utredning.</w:t>
            </w:r>
          </w:p>
        </w:tc>
      </w:tr>
    </w:tbl>
    <w:p w14:paraId="10D03017" w14:textId="2879C241" w:rsidR="00E11761" w:rsidRPr="00121960" w:rsidRDefault="00E11761" w:rsidP="0094216D"/>
    <w:p w14:paraId="1DD191F0" w14:textId="77777777" w:rsidR="00E11761" w:rsidRDefault="00E11761" w:rsidP="00E11761">
      <w:pPr>
        <w:rPr>
          <w:rFonts w:asciiTheme="majorHAnsi" w:eastAsiaTheme="majorEastAsia" w:hAnsiTheme="majorHAnsi" w:cstheme="majorBidi"/>
          <w:color w:val="365F91" w:themeColor="accent1" w:themeShade="BF"/>
          <w:sz w:val="32"/>
          <w:szCs w:val="32"/>
        </w:rPr>
      </w:pPr>
      <w:r>
        <w:br w:type="page"/>
      </w:r>
    </w:p>
    <w:p w14:paraId="0BD864C7" w14:textId="77777777" w:rsidR="00E11761" w:rsidRPr="005460EF" w:rsidRDefault="00E11761" w:rsidP="00E11761">
      <w:pPr>
        <w:pStyle w:val="Rubrik1"/>
      </w:pPr>
      <w:r w:rsidRPr="005460EF">
        <w:lastRenderedPageBreak/>
        <w:t>3. Rapportera</w:t>
      </w:r>
    </w:p>
    <w:p w14:paraId="6B127BAD" w14:textId="240645C6" w:rsidR="008E7165" w:rsidRDefault="00E11761" w:rsidP="008E7165">
      <w:r>
        <w:br/>
      </w:r>
      <w:r w:rsidRPr="005460EF">
        <w:t>Alla anställda kan rapportera avvikelser</w:t>
      </w:r>
      <w:r w:rsidR="008E7165">
        <w:t xml:space="preserve"> via</w:t>
      </w:r>
      <w:r w:rsidR="004A49B8">
        <w:t xml:space="preserve"> </w:t>
      </w:r>
      <w:proofErr w:type="spellStart"/>
      <w:r w:rsidR="004A49B8">
        <w:t>Combine</w:t>
      </w:r>
      <w:proofErr w:type="spellEnd"/>
      <w:r w:rsidR="004A49B8">
        <w:t xml:space="preserve"> eller</w:t>
      </w:r>
      <w:r w:rsidR="008E7165">
        <w:t xml:space="preserve"> </w:t>
      </w:r>
      <w:hyperlink r:id="rId14" w:history="1">
        <w:r w:rsidR="008E7165" w:rsidRPr="008E7165">
          <w:rPr>
            <w:rStyle w:val="Hyperlnk"/>
          </w:rPr>
          <w:t>webbformuläret</w:t>
        </w:r>
      </w:hyperlink>
      <w:r w:rsidRPr="005460EF">
        <w:t xml:space="preserve">. Ingen inloggning krävs för att öppna rapporteringsformuläret och skicka in en avvikelse. </w:t>
      </w:r>
      <w:r w:rsidR="008E7165">
        <w:t xml:space="preserve">Du som har ett konto i systemet kan även anmäla </w:t>
      </w:r>
      <w:hyperlink r:id="rId15" w:history="1">
        <w:r w:rsidR="008E7165" w:rsidRPr="004550C8">
          <w:rPr>
            <w:rStyle w:val="Hyperlnk"/>
          </w:rPr>
          <w:t>direkt i DF RESPONS</w:t>
        </w:r>
      </w:hyperlink>
      <w:r w:rsidR="008E7165">
        <w:t xml:space="preserve"> via </w:t>
      </w:r>
      <w:r w:rsidR="008E7165" w:rsidRPr="001116EF">
        <w:rPr>
          <w:i/>
        </w:rPr>
        <w:t>Nytt ärende</w:t>
      </w:r>
      <w:r w:rsidR="008E7165">
        <w:t>.</w:t>
      </w:r>
    </w:p>
    <w:p w14:paraId="0683F1EC" w14:textId="05DA6413" w:rsidR="004A49B8" w:rsidRDefault="004A49B8" w:rsidP="004A49B8">
      <w:pPr>
        <w:pStyle w:val="Rubrik2"/>
      </w:pPr>
      <w:r>
        <w:t xml:space="preserve">3.1 Gå till rapporteringsformulär via </w:t>
      </w:r>
      <w:proofErr w:type="spellStart"/>
      <w:r w:rsidR="00E34DF6">
        <w:t>Combine</w:t>
      </w:r>
      <w:proofErr w:type="spellEnd"/>
    </w:p>
    <w:p w14:paraId="3A3EFC76" w14:textId="77777777" w:rsidR="003E58DA" w:rsidRDefault="004A49B8" w:rsidP="004A49B8">
      <w:r>
        <w:t xml:space="preserve">Om du ska rapportera en avvikelse kopplad till en enskild klient kan du komma direkt till rapporteringsformuläret via </w:t>
      </w:r>
      <w:proofErr w:type="spellStart"/>
      <w:r>
        <w:t>Combine</w:t>
      </w:r>
      <w:proofErr w:type="spellEnd"/>
      <w:r>
        <w:t>.</w:t>
      </w:r>
    </w:p>
    <w:p w14:paraId="3C851BCF" w14:textId="4D44C5CE" w:rsidR="004A49B8" w:rsidRDefault="004A49B8" w:rsidP="004A49B8">
      <w:r>
        <w:t xml:space="preserve">När du är inne på en personakt i </w:t>
      </w:r>
      <w:proofErr w:type="spellStart"/>
      <w:r>
        <w:t>Combine</w:t>
      </w:r>
      <w:proofErr w:type="spellEnd"/>
      <w:r>
        <w:t xml:space="preserve"> går du till sidan </w:t>
      </w:r>
      <w:r w:rsidRPr="004A49B8">
        <w:rPr>
          <w:i/>
        </w:rPr>
        <w:t>Uthopp till externa tjänster</w:t>
      </w:r>
      <w:r>
        <w:t xml:space="preserve">. </w:t>
      </w:r>
      <w:r w:rsidR="003E58DA">
        <w:t>Klicka på</w:t>
      </w:r>
      <w:r>
        <w:t xml:space="preserve"> </w:t>
      </w:r>
      <w:r w:rsidRPr="004A49B8">
        <w:rPr>
          <w:i/>
        </w:rPr>
        <w:t>Öppna</w:t>
      </w:r>
      <w:r>
        <w:t xml:space="preserve"> under DF RESPONS.</w:t>
      </w:r>
    </w:p>
    <w:p w14:paraId="7753626B" w14:textId="6A41B125" w:rsidR="004A49B8" w:rsidRDefault="00CE0D72" w:rsidP="004A49B8">
      <w:r w:rsidRPr="00F90761">
        <w:rPr>
          <w:i/>
          <w:noProof/>
          <w:lang w:eastAsia="sv-SE"/>
        </w:rPr>
        <mc:AlternateContent>
          <mc:Choice Requires="wps">
            <w:drawing>
              <wp:anchor distT="0" distB="0" distL="114300" distR="114300" simplePos="0" relativeHeight="251658344" behindDoc="0" locked="0" layoutInCell="1" allowOverlap="1" wp14:anchorId="0C0597D4" wp14:editId="4F4649B7">
                <wp:simplePos x="0" y="0"/>
                <wp:positionH relativeFrom="column">
                  <wp:posOffset>13970</wp:posOffset>
                </wp:positionH>
                <wp:positionV relativeFrom="paragraph">
                  <wp:posOffset>928784</wp:posOffset>
                </wp:positionV>
                <wp:extent cx="834887" cy="190583"/>
                <wp:effectExtent l="0" t="0" r="22860" b="19050"/>
                <wp:wrapNone/>
                <wp:docPr id="24" name="Rektangel med rundade hörn 43"/>
                <wp:cNvGraphicFramePr/>
                <a:graphic xmlns:a="http://schemas.openxmlformats.org/drawingml/2006/main">
                  <a:graphicData uri="http://schemas.microsoft.com/office/word/2010/wordprocessingShape">
                    <wps:wsp>
                      <wps:cNvSpPr/>
                      <wps:spPr>
                        <a:xfrm>
                          <a:off x="0" y="0"/>
                          <a:ext cx="834887" cy="190583"/>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AD96400">
              <v:roundrect id="Rektangel med rundade hörn 43" style="position:absolute;margin-left:1.1pt;margin-top:73.15pt;width:65.75pt;height: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66744B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"/>
            </w:pict>
          </mc:Fallback>
        </mc:AlternateContent>
      </w:r>
      <w:r w:rsidRPr="00F90761">
        <w:rPr>
          <w:i/>
          <w:noProof/>
          <w:lang w:eastAsia="sv-SE"/>
        </w:rPr>
        <mc:AlternateContent>
          <mc:Choice Requires="wps">
            <w:drawing>
              <wp:anchor distT="0" distB="0" distL="114300" distR="114300" simplePos="0" relativeHeight="251658343" behindDoc="0" locked="0" layoutInCell="1" allowOverlap="1" wp14:anchorId="4EBE9333" wp14:editId="049FDAFB">
                <wp:simplePos x="0" y="0"/>
                <wp:positionH relativeFrom="column">
                  <wp:posOffset>1062990</wp:posOffset>
                </wp:positionH>
                <wp:positionV relativeFrom="paragraph">
                  <wp:posOffset>1744345</wp:posOffset>
                </wp:positionV>
                <wp:extent cx="2202235" cy="421087"/>
                <wp:effectExtent l="0" t="0" r="26670" b="17145"/>
                <wp:wrapNone/>
                <wp:docPr id="23" name="Rektangel med rundade hörn 43"/>
                <wp:cNvGraphicFramePr/>
                <a:graphic xmlns:a="http://schemas.openxmlformats.org/drawingml/2006/main">
                  <a:graphicData uri="http://schemas.microsoft.com/office/word/2010/wordprocessingShape">
                    <wps:wsp>
                      <wps:cNvSpPr/>
                      <wps:spPr>
                        <a:xfrm>
                          <a:off x="0" y="0"/>
                          <a:ext cx="2202235" cy="421087"/>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428EAB1">
              <v:roundrect id="Rektangel med rundade hörn 43" style="position:absolute;margin-left:83.7pt;margin-top:137.35pt;width:173.4pt;height:33.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53BD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"/>
            </w:pict>
          </mc:Fallback>
        </mc:AlternateContent>
      </w:r>
      <w:r w:rsidR="004A49B8">
        <w:rPr>
          <w:noProof/>
          <w:lang w:eastAsia="sv-SE"/>
        </w:rPr>
        <w:drawing>
          <wp:inline distT="0" distB="0" distL="0" distR="0" wp14:anchorId="22DBD8B3" wp14:editId="29F46B3B">
            <wp:extent cx="3267986" cy="2283394"/>
            <wp:effectExtent l="19050" t="19050" r="27940" b="22225"/>
            <wp:docPr id="22" name="Bildobjekt 22" descr="cid:image003.jpg@01D4F5CF.DCA8E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descr="cid:image003.jpg@01D4F5CF.DCA8EA80"/>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8353"/>
                    <a:stretch/>
                  </pic:blipFill>
                  <pic:spPr bwMode="auto">
                    <a:xfrm>
                      <a:off x="0" y="0"/>
                      <a:ext cx="3273187" cy="2287028"/>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1E38778" w14:textId="02C187CF" w:rsidR="004A49B8" w:rsidRDefault="008C1C99" w:rsidP="004A49B8">
      <w:pPr>
        <w:rPr>
          <w:i/>
        </w:rPr>
      </w:pPr>
      <w:r>
        <w:t xml:space="preserve">Du kommer då till webbformuläret. </w:t>
      </w:r>
      <w:r w:rsidR="004A49B8">
        <w:t xml:space="preserve">Följ sedan </w:t>
      </w:r>
      <w:r w:rsidR="003E58DA">
        <w:t>stegen</w:t>
      </w:r>
      <w:r w:rsidR="004A49B8">
        <w:t xml:space="preserve"> för </w:t>
      </w:r>
      <w:r w:rsidR="004A49B8" w:rsidRPr="004A49B8">
        <w:rPr>
          <w:i/>
        </w:rPr>
        <w:t>Rapportera via webbformulär.</w:t>
      </w:r>
    </w:p>
    <w:p w14:paraId="4C7345E9" w14:textId="77777777" w:rsidR="004A49B8" w:rsidRPr="004A49B8" w:rsidRDefault="004A49B8" w:rsidP="004A49B8"/>
    <w:p w14:paraId="403D2B60" w14:textId="0C986D65" w:rsidR="008E7165" w:rsidRDefault="008E7165" w:rsidP="008E7165">
      <w:pPr>
        <w:pStyle w:val="Rubrik2"/>
      </w:pPr>
      <w:r>
        <w:t>3.</w:t>
      </w:r>
      <w:r w:rsidR="004A49B8">
        <w:t>2</w:t>
      </w:r>
      <w:r>
        <w:t xml:space="preserve"> </w:t>
      </w:r>
      <w:r w:rsidR="005871F7">
        <w:t>Rapportera</w:t>
      </w:r>
      <w:r>
        <w:t xml:space="preserve"> via webbformulär</w:t>
      </w:r>
    </w:p>
    <w:p w14:paraId="51DA6ABB" w14:textId="2C8CBFBF" w:rsidR="00EB36A4" w:rsidRDefault="00250B9E" w:rsidP="0094138D">
      <w:pPr>
        <w:rPr>
          <w:color w:val="0000FF" w:themeColor="hyperlink"/>
          <w:u w:val="single"/>
        </w:rPr>
      </w:pPr>
      <w:r>
        <w:t>Rapportera via</w:t>
      </w:r>
      <w:r w:rsidR="00BA1CA2">
        <w:t xml:space="preserve"> webbformuläret -</w:t>
      </w:r>
      <w:r w:rsidR="00BA1CA2" w:rsidRPr="00BA1CA2">
        <w:rPr>
          <w:rStyle w:val="Hyperlnk"/>
          <w:color w:val="auto"/>
          <w:u w:val="none"/>
        </w:rPr>
        <w:t xml:space="preserve"> </w:t>
      </w:r>
      <w:hyperlink r:id="rId18" w:history="1">
        <w:r w:rsidR="008B4ACD">
          <w:rPr>
            <w:rStyle w:val="Hyperlnk"/>
          </w:rPr>
          <w:t>https://falkenberg.digitalfox.se/AddMatter2.aspx?MatterTypeID=1&amp;View=AVVIK</w:t>
        </w:r>
      </w:hyperlink>
    </w:p>
    <w:p w14:paraId="2D91CB38" w14:textId="6B74A44F" w:rsidR="0094138D" w:rsidRPr="0094138D" w:rsidRDefault="00E134AF" w:rsidP="0094138D">
      <w:r w:rsidRPr="00E134AF">
        <w:rPr>
          <w:rStyle w:val="Hyperlnk"/>
          <w:color w:val="auto"/>
          <w:u w:val="none"/>
        </w:rPr>
        <w:t xml:space="preserve">Du </w:t>
      </w:r>
      <w:r w:rsidR="002152F1">
        <w:rPr>
          <w:rStyle w:val="Hyperlnk"/>
          <w:color w:val="auto"/>
          <w:u w:val="none"/>
        </w:rPr>
        <w:t>bör</w:t>
      </w:r>
      <w:r>
        <w:rPr>
          <w:rStyle w:val="Hyperlnk"/>
          <w:color w:val="auto"/>
          <w:u w:val="none"/>
        </w:rPr>
        <w:t xml:space="preserve"> spara</w:t>
      </w:r>
      <w:r w:rsidR="002152F1">
        <w:rPr>
          <w:rStyle w:val="Hyperlnk"/>
          <w:color w:val="auto"/>
          <w:u w:val="none"/>
        </w:rPr>
        <w:t xml:space="preserve"> ner länken</w:t>
      </w:r>
      <w:r w:rsidR="00C00256">
        <w:rPr>
          <w:rStyle w:val="Hyperlnk"/>
          <w:color w:val="auto"/>
          <w:u w:val="none"/>
        </w:rPr>
        <w:t xml:space="preserve"> till din hemskärm</w:t>
      </w:r>
      <w:r w:rsidR="00F770AA">
        <w:rPr>
          <w:rStyle w:val="Hyperlnk"/>
          <w:color w:val="auto"/>
          <w:u w:val="none"/>
        </w:rPr>
        <w:t xml:space="preserve"> på telefonen</w:t>
      </w:r>
      <w:r w:rsidR="00255A69">
        <w:rPr>
          <w:rStyle w:val="Hyperlnk"/>
          <w:color w:val="auto"/>
          <w:u w:val="none"/>
        </w:rPr>
        <w:t xml:space="preserve">. </w:t>
      </w:r>
    </w:p>
    <w:p w14:paraId="20A598CC" w14:textId="11EDF605" w:rsidR="008E7165" w:rsidRDefault="00A30826" w:rsidP="008E7165">
      <w:pPr>
        <w:pStyle w:val="Liststycke"/>
        <w:numPr>
          <w:ilvl w:val="0"/>
          <w:numId w:val="30"/>
        </w:numPr>
        <w:spacing w:after="160" w:line="259" w:lineRule="auto"/>
      </w:pPr>
      <w:r>
        <w:rPr>
          <w:noProof/>
          <w:lang w:eastAsia="sv-SE"/>
        </w:rPr>
        <w:lastRenderedPageBreak/>
        <w:drawing>
          <wp:anchor distT="0" distB="0" distL="114300" distR="114300" simplePos="0" relativeHeight="251658241" behindDoc="0" locked="0" layoutInCell="1" allowOverlap="1" wp14:anchorId="32693E42" wp14:editId="6261A82C">
            <wp:simplePos x="0" y="0"/>
            <wp:positionH relativeFrom="margin">
              <wp:posOffset>68605</wp:posOffset>
            </wp:positionH>
            <wp:positionV relativeFrom="margin">
              <wp:posOffset>312547</wp:posOffset>
            </wp:positionV>
            <wp:extent cx="5759450" cy="2455545"/>
            <wp:effectExtent l="19050" t="19050" r="12700" b="20955"/>
            <wp:wrapSquare wrapText="bothSides"/>
            <wp:docPr id="6301" name="Bildobjekt 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59450" cy="2455545"/>
                    </a:xfrm>
                    <a:prstGeom prst="rect">
                      <a:avLst/>
                    </a:prstGeom>
                    <a:ln>
                      <a:solidFill>
                        <a:schemeClr val="bg1">
                          <a:lumMod val="75000"/>
                        </a:schemeClr>
                      </a:solidFill>
                    </a:ln>
                  </pic:spPr>
                </pic:pic>
              </a:graphicData>
            </a:graphic>
          </wp:anchor>
        </w:drawing>
      </w:r>
      <w:r w:rsidR="004A49B8" w:rsidRPr="000F6915">
        <w:rPr>
          <w:noProof/>
          <w:lang w:eastAsia="sv-SE"/>
        </w:rPr>
        <mc:AlternateContent>
          <mc:Choice Requires="wps">
            <w:drawing>
              <wp:anchor distT="0" distB="0" distL="114300" distR="114300" simplePos="0" relativeHeight="251658316" behindDoc="0" locked="0" layoutInCell="1" allowOverlap="1" wp14:anchorId="1D52D777" wp14:editId="579D2E91">
                <wp:simplePos x="0" y="0"/>
                <wp:positionH relativeFrom="column">
                  <wp:posOffset>904047</wp:posOffset>
                </wp:positionH>
                <wp:positionV relativeFrom="paragraph">
                  <wp:posOffset>2505710</wp:posOffset>
                </wp:positionV>
                <wp:extent cx="262393" cy="119270"/>
                <wp:effectExtent l="38100" t="0" r="23495" b="52705"/>
                <wp:wrapNone/>
                <wp:docPr id="6283" name="Rak pilkoppling 6283"/>
                <wp:cNvGraphicFramePr/>
                <a:graphic xmlns:a="http://schemas.openxmlformats.org/drawingml/2006/main">
                  <a:graphicData uri="http://schemas.microsoft.com/office/word/2010/wordprocessingShape">
                    <wps:wsp>
                      <wps:cNvCnPr/>
                      <wps:spPr>
                        <a:xfrm flipH="1">
                          <a:off x="0" y="0"/>
                          <a:ext cx="262393" cy="119270"/>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EDD340E">
              <v:shapetype id="_x0000_t32" coordsize="21600,21600" o:oned="t" filled="f" o:spt="32" path="m,l21600,21600e" w14:anchorId="1FA2F253">
                <v:path fillok="f" arrowok="t" o:connecttype="none"/>
                <o:lock v:ext="edit" shapetype="t"/>
              </v:shapetype>
              <v:shape id="Rak pilkoppling 6283" style="position:absolute;margin-left:71.2pt;margin-top:197.3pt;width:20.65pt;height:9.4pt;flip:x;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">
                <v:stroke endarrow="block"/>
              </v:shape>
            </w:pict>
          </mc:Fallback>
        </mc:AlternateContent>
      </w:r>
      <w:r w:rsidR="004A49B8" w:rsidRPr="000F6915">
        <w:rPr>
          <w:noProof/>
          <w:lang w:eastAsia="sv-SE"/>
        </w:rPr>
        <mc:AlternateContent>
          <mc:Choice Requires="wps">
            <w:drawing>
              <wp:anchor distT="0" distB="0" distL="114300" distR="114300" simplePos="0" relativeHeight="251658317" behindDoc="0" locked="0" layoutInCell="1" allowOverlap="1" wp14:anchorId="021D3C89" wp14:editId="0F01F706">
                <wp:simplePos x="0" y="0"/>
                <wp:positionH relativeFrom="column">
                  <wp:posOffset>-17780</wp:posOffset>
                </wp:positionH>
                <wp:positionV relativeFrom="paragraph">
                  <wp:posOffset>2790549</wp:posOffset>
                </wp:positionV>
                <wp:extent cx="224100" cy="201737"/>
                <wp:effectExtent l="0" t="38100" r="62230" b="27305"/>
                <wp:wrapNone/>
                <wp:docPr id="6274" name="Rak pilkoppling 6274"/>
                <wp:cNvGraphicFramePr/>
                <a:graphic xmlns:a="http://schemas.openxmlformats.org/drawingml/2006/main">
                  <a:graphicData uri="http://schemas.microsoft.com/office/word/2010/wordprocessingShape">
                    <wps:wsp>
                      <wps:cNvCnPr/>
                      <wps:spPr>
                        <a:xfrm flipV="1">
                          <a:off x="0" y="0"/>
                          <a:ext cx="224100" cy="201737"/>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6C6A4FF">
              <v:shape id="Rak pilkoppling 6274" style="position:absolute;margin-left:-1.4pt;margin-top:219.75pt;width:17.65pt;height:15.9pt;flip:y;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" w14:anchorId="3DF30E39">
                <v:stroke endarrow="block"/>
              </v:shape>
            </w:pict>
          </mc:Fallback>
        </mc:AlternateContent>
      </w:r>
      <w:r w:rsidR="004A49B8" w:rsidRPr="00B80954">
        <w:rPr>
          <w:rFonts w:cs="Segoe UI"/>
          <w:noProof/>
          <w:lang w:eastAsia="sv-SE"/>
        </w:rPr>
        <mc:AlternateContent>
          <mc:Choice Requires="wps">
            <w:drawing>
              <wp:anchor distT="45720" distB="45720" distL="114300" distR="114300" simplePos="0" relativeHeight="251658315" behindDoc="0" locked="0" layoutInCell="1" allowOverlap="1" wp14:anchorId="69587478" wp14:editId="74D08269">
                <wp:simplePos x="0" y="0"/>
                <wp:positionH relativeFrom="column">
                  <wp:posOffset>-250825</wp:posOffset>
                </wp:positionH>
                <wp:positionV relativeFrom="paragraph">
                  <wp:posOffset>2788009</wp:posOffset>
                </wp:positionV>
                <wp:extent cx="234000" cy="277200"/>
                <wp:effectExtent l="0" t="0" r="13970" b="27940"/>
                <wp:wrapNone/>
                <wp:docPr id="627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 cy="277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5D8C858E" w14:textId="77777777" w:rsidR="008E7165" w:rsidRPr="00EA6137" w:rsidRDefault="008E7165" w:rsidP="008E7165">
                            <w:pPr>
                              <w:jc w:val="center"/>
                              <w:rPr>
                                <w:b/>
                                <w:sz w:val="20"/>
                                <w:szCs w:val="20"/>
                              </w:rPr>
                            </w:pPr>
                            <w:r w:rsidRPr="00EA6137">
                              <w:rPr>
                                <w:b/>
                                <w:sz w:val="20"/>
                                <w:szCs w:val="20"/>
                              </w:rPr>
                              <w:t>C</w:t>
                            </w:r>
                          </w:p>
                          <w:p w14:paraId="72EC84B4" w14:textId="77777777" w:rsidR="008E7165" w:rsidRDefault="008E7165" w:rsidP="008E7165"/>
                          <w:p w14:paraId="76ABF1B6" w14:textId="77777777" w:rsidR="008E7165" w:rsidRPr="00832655" w:rsidRDefault="008E7165" w:rsidP="008E7165">
                            <w:pPr>
                              <w:jc w:val="center"/>
                              <w:rPr>
                                <w:sz w:val="20"/>
                                <w:szCs w:val="20"/>
                              </w:rPr>
                            </w:pPr>
                            <w:r>
                              <w:rPr>
                                <w:sz w:val="20"/>
                                <w:szCs w:val="20"/>
                              </w:rPr>
                              <w:t>C</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0BB8534">
              <v:shape id="_x0000_s1044" style="position:absolute;left:0;text-align:left;margin-left:-19.75pt;margin-top:219.55pt;width:18.45pt;height:21.85pt;z-index:251658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" w14:anchorId="69587478">
                <v:textbox inset="2mm,,2mm">
                  <w:txbxContent>
                    <w:p w:rsidRPr="00EA6137" w:rsidR="008E7165" w:rsidP="008E7165" w:rsidRDefault="008E7165" w14:paraId="37AAF844" w14:textId="77777777">
                      <w:pPr>
                        <w:jc w:val="center"/>
                        <w:rPr>
                          <w:b/>
                          <w:sz w:val="20"/>
                          <w:szCs w:val="20"/>
                        </w:rPr>
                      </w:pPr>
                      <w:r w:rsidRPr="00EA6137">
                        <w:rPr>
                          <w:b/>
                          <w:sz w:val="20"/>
                          <w:szCs w:val="20"/>
                        </w:rPr>
                        <w:t>C</w:t>
                      </w:r>
                    </w:p>
                    <w:p w:rsidR="008E7165" w:rsidP="008E7165" w:rsidRDefault="008E7165" w14:paraId="0A37501D" w14:textId="77777777"/>
                    <w:p w:rsidRPr="00832655" w:rsidR="008E7165" w:rsidP="008E7165" w:rsidRDefault="008E7165" w14:paraId="32497ED0" w14:textId="77777777">
                      <w:pPr>
                        <w:jc w:val="center"/>
                        <w:rPr>
                          <w:sz w:val="20"/>
                          <w:szCs w:val="20"/>
                        </w:rPr>
                      </w:pPr>
                      <w:r>
                        <w:rPr>
                          <w:sz w:val="20"/>
                          <w:szCs w:val="20"/>
                        </w:rPr>
                        <w:t>C</w:t>
                      </w:r>
                    </w:p>
                  </w:txbxContent>
                </v:textbox>
              </v:shape>
            </w:pict>
          </mc:Fallback>
        </mc:AlternateContent>
      </w:r>
      <w:r w:rsidR="008E7165" w:rsidRPr="00B80954">
        <w:rPr>
          <w:rFonts w:cs="Segoe UI"/>
          <w:noProof/>
          <w:lang w:eastAsia="sv-SE"/>
        </w:rPr>
        <mc:AlternateContent>
          <mc:Choice Requires="wps">
            <w:drawing>
              <wp:anchor distT="45720" distB="45720" distL="114300" distR="114300" simplePos="0" relativeHeight="251658314" behindDoc="0" locked="0" layoutInCell="1" allowOverlap="1" wp14:anchorId="1A11DBEF" wp14:editId="6EE57CCB">
                <wp:simplePos x="0" y="0"/>
                <wp:positionH relativeFrom="leftMargin">
                  <wp:posOffset>2076284</wp:posOffset>
                </wp:positionH>
                <wp:positionV relativeFrom="paragraph">
                  <wp:posOffset>2429427</wp:posOffset>
                </wp:positionV>
                <wp:extent cx="241935" cy="257810"/>
                <wp:effectExtent l="0" t="0" r="24765" b="27940"/>
                <wp:wrapNone/>
                <wp:docPr id="628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5781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5EC9D105" w14:textId="77777777" w:rsidR="008E7165" w:rsidRPr="00EA6137" w:rsidRDefault="008E7165" w:rsidP="008E7165">
                            <w:pPr>
                              <w:jc w:val="both"/>
                              <w:rPr>
                                <w:b/>
                                <w:sz w:val="20"/>
                                <w:szCs w:val="20"/>
                              </w:rPr>
                            </w:pPr>
                            <w:r w:rsidRPr="00EA6137">
                              <w:rPr>
                                <w:b/>
                                <w:sz w:val="20"/>
                                <w:szCs w:val="20"/>
                              </w:rPr>
                              <w:t>B</w:t>
                            </w:r>
                          </w:p>
                          <w:p w14:paraId="7F648E5F" w14:textId="77777777" w:rsidR="008E7165" w:rsidRDefault="008E7165" w:rsidP="008E7165"/>
                          <w:p w14:paraId="4FB6BF62" w14:textId="77777777" w:rsidR="008E7165" w:rsidRPr="00832655" w:rsidRDefault="008E7165" w:rsidP="008E7165">
                            <w:pPr>
                              <w:jc w:val="both"/>
                              <w:rPr>
                                <w:sz w:val="20"/>
                                <w:szCs w:val="20"/>
                              </w:rPr>
                            </w:pPr>
                            <w:r>
                              <w:rPr>
                                <w:sz w:val="20"/>
                                <w:szCs w:val="20"/>
                              </w:rPr>
                              <w:t>B</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FA66F2">
              <v:shape id="_x0000_s1045" style="position:absolute;left:0;text-align:left;margin-left:163.5pt;margin-top:191.3pt;width:19.05pt;height:20.3pt;z-index:25165831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" w14:anchorId="1A11DBEF">
                <v:textbox inset="2mm,,2mm">
                  <w:txbxContent>
                    <w:p w:rsidRPr="00EA6137" w:rsidR="008E7165" w:rsidP="008E7165" w:rsidRDefault="008E7165" w14:paraId="61ED4E73" w14:textId="77777777">
                      <w:pPr>
                        <w:jc w:val="both"/>
                        <w:rPr>
                          <w:b/>
                          <w:sz w:val="20"/>
                          <w:szCs w:val="20"/>
                        </w:rPr>
                      </w:pPr>
                      <w:r w:rsidRPr="00EA6137">
                        <w:rPr>
                          <w:b/>
                          <w:sz w:val="20"/>
                          <w:szCs w:val="20"/>
                        </w:rPr>
                        <w:t>B</w:t>
                      </w:r>
                    </w:p>
                    <w:p w:rsidR="008E7165" w:rsidP="008E7165" w:rsidRDefault="008E7165" w14:paraId="5DAB6C7B" w14:textId="77777777"/>
                    <w:p w:rsidRPr="00832655" w:rsidR="008E7165" w:rsidP="008E7165" w:rsidRDefault="008E7165" w14:paraId="737D107D" w14:textId="77777777">
                      <w:pPr>
                        <w:jc w:val="both"/>
                        <w:rPr>
                          <w:sz w:val="20"/>
                          <w:szCs w:val="20"/>
                        </w:rPr>
                      </w:pPr>
                      <w:r>
                        <w:rPr>
                          <w:sz w:val="20"/>
                          <w:szCs w:val="20"/>
                        </w:rPr>
                        <w:t>B</w:t>
                      </w:r>
                    </w:p>
                  </w:txbxContent>
                </v:textbox>
                <w10:wrap anchorx="margin"/>
              </v:shape>
            </w:pict>
          </mc:Fallback>
        </mc:AlternateContent>
      </w:r>
      <w:r w:rsidR="008E7165" w:rsidRPr="00B80954">
        <w:rPr>
          <w:rFonts w:cs="Segoe UI"/>
          <w:noProof/>
          <w:lang w:eastAsia="sv-SE"/>
        </w:rPr>
        <mc:AlternateContent>
          <mc:Choice Requires="wps">
            <w:drawing>
              <wp:anchor distT="45720" distB="45720" distL="114300" distR="114300" simplePos="0" relativeHeight="251658313" behindDoc="0" locked="0" layoutInCell="1" allowOverlap="1" wp14:anchorId="3A30FC27" wp14:editId="1C0569DE">
                <wp:simplePos x="0" y="0"/>
                <wp:positionH relativeFrom="column">
                  <wp:posOffset>-108944</wp:posOffset>
                </wp:positionH>
                <wp:positionV relativeFrom="paragraph">
                  <wp:posOffset>230864</wp:posOffset>
                </wp:positionV>
                <wp:extent cx="241935" cy="257810"/>
                <wp:effectExtent l="0" t="0" r="24765" b="27940"/>
                <wp:wrapNone/>
                <wp:docPr id="628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5781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0C8641A4" w14:textId="77777777" w:rsidR="008E7165" w:rsidRPr="00446438" w:rsidRDefault="008E7165" w:rsidP="008E7165">
                            <w:pPr>
                              <w:jc w:val="both"/>
                              <w:rPr>
                                <w:b/>
                                <w:sz w:val="20"/>
                                <w:szCs w:val="20"/>
                              </w:rPr>
                            </w:pPr>
                            <w:r w:rsidRPr="00446438">
                              <w:rPr>
                                <w:b/>
                                <w:sz w:val="20"/>
                                <w:szCs w:val="20"/>
                              </w:rPr>
                              <w:t>A</w:t>
                            </w:r>
                          </w:p>
                          <w:p w14:paraId="1590E6C1" w14:textId="77777777" w:rsidR="008E7165" w:rsidRDefault="008E7165" w:rsidP="008E7165"/>
                          <w:p w14:paraId="72F13A19" w14:textId="77777777" w:rsidR="008E7165" w:rsidRPr="00832655" w:rsidRDefault="008E7165" w:rsidP="008E7165">
                            <w:pPr>
                              <w:jc w:val="both"/>
                              <w:rPr>
                                <w:sz w:val="20"/>
                                <w:szCs w:val="20"/>
                              </w:rPr>
                            </w:pPr>
                            <w:r>
                              <w:rPr>
                                <w:sz w:val="20"/>
                                <w:szCs w:val="20"/>
                              </w:rPr>
                              <w:t>A</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CD1779B">
              <v:shape id="_x0000_s1046" style="position:absolute;left:0;text-align:left;margin-left:-8.6pt;margin-top:18.2pt;width:19.05pt;height:20.3pt;z-index:251658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" w14:anchorId="3A30FC27">
                <v:textbox inset="2mm,,2mm">
                  <w:txbxContent>
                    <w:p w:rsidRPr="00446438" w:rsidR="008E7165" w:rsidP="008E7165" w:rsidRDefault="008E7165" w14:paraId="5316D17B" w14:textId="77777777">
                      <w:pPr>
                        <w:jc w:val="both"/>
                        <w:rPr>
                          <w:b/>
                          <w:sz w:val="20"/>
                          <w:szCs w:val="20"/>
                        </w:rPr>
                      </w:pPr>
                      <w:r w:rsidRPr="00446438">
                        <w:rPr>
                          <w:b/>
                          <w:sz w:val="20"/>
                          <w:szCs w:val="20"/>
                        </w:rPr>
                        <w:t>A</w:t>
                      </w:r>
                    </w:p>
                    <w:p w:rsidR="008E7165" w:rsidP="008E7165" w:rsidRDefault="008E7165" w14:paraId="02EB378F" w14:textId="77777777"/>
                    <w:p w:rsidRPr="00832655" w:rsidR="008E7165" w:rsidP="008E7165" w:rsidRDefault="008E7165" w14:paraId="0C2DCDA8" w14:textId="77777777">
                      <w:pPr>
                        <w:jc w:val="both"/>
                        <w:rPr>
                          <w:sz w:val="20"/>
                          <w:szCs w:val="20"/>
                        </w:rPr>
                      </w:pPr>
                      <w:r>
                        <w:rPr>
                          <w:sz w:val="20"/>
                          <w:szCs w:val="20"/>
                        </w:rPr>
                        <w:t>A</w:t>
                      </w:r>
                    </w:p>
                  </w:txbxContent>
                </v:textbox>
              </v:shape>
            </w:pict>
          </mc:Fallback>
        </mc:AlternateContent>
      </w:r>
      <w:r w:rsidR="008E7165">
        <w:t xml:space="preserve">Fyll i formuläret. </w:t>
      </w:r>
    </w:p>
    <w:p w14:paraId="3456D03A" w14:textId="5D7BB376" w:rsidR="008E7165" w:rsidRDefault="008E7165" w:rsidP="008E7165">
      <w:pPr>
        <w:pStyle w:val="Liststycke"/>
        <w:spacing w:after="160" w:line="259" w:lineRule="auto"/>
      </w:pPr>
    </w:p>
    <w:p w14:paraId="0BE39F02" w14:textId="0BEA3365" w:rsidR="008E7165" w:rsidRDefault="008E7165" w:rsidP="008E7165">
      <w:pPr>
        <w:pStyle w:val="Liststycke"/>
        <w:numPr>
          <w:ilvl w:val="0"/>
          <w:numId w:val="30"/>
        </w:numPr>
        <w:spacing w:after="160" w:line="259" w:lineRule="auto"/>
      </w:pPr>
      <w:r w:rsidRPr="00136308">
        <w:rPr>
          <w:i/>
        </w:rPr>
        <w:t>* Stjärna</w:t>
      </w:r>
      <w:r w:rsidRPr="00136308">
        <w:t xml:space="preserve"> betyder att fältet är obligatoriskt att fylla i.</w:t>
      </w:r>
      <w:r>
        <w:t xml:space="preserve"> </w:t>
      </w:r>
    </w:p>
    <w:p w14:paraId="3657BB7C" w14:textId="69016B39" w:rsidR="008E7165" w:rsidRDefault="008E7165" w:rsidP="008E7165">
      <w:pPr>
        <w:pStyle w:val="Liststycke"/>
        <w:numPr>
          <w:ilvl w:val="0"/>
          <w:numId w:val="30"/>
        </w:numPr>
        <w:spacing w:after="160" w:line="259" w:lineRule="auto"/>
      </w:pPr>
      <w:r>
        <w:t xml:space="preserve">Text som har en streckad linje kan du lägga muspekaren över </w:t>
      </w:r>
      <w:r w:rsidRPr="00972AD2">
        <w:t xml:space="preserve">för att få </w:t>
      </w:r>
      <w:r>
        <w:t>fram</w:t>
      </w:r>
      <w:r w:rsidRPr="00972AD2">
        <w:t xml:space="preserve"> en </w:t>
      </w:r>
      <w:r w:rsidRPr="00136308">
        <w:rPr>
          <w:i/>
        </w:rPr>
        <w:t>hjälptext</w:t>
      </w:r>
      <w:r w:rsidRPr="00136308">
        <w:t>.</w:t>
      </w:r>
      <w:r w:rsidRPr="00972AD2">
        <w:t xml:space="preserve"> </w:t>
      </w:r>
    </w:p>
    <w:p w14:paraId="5EC060E2" w14:textId="3113ECA5" w:rsidR="008E7165" w:rsidRDefault="008E7165" w:rsidP="008E7165">
      <w:pPr>
        <w:pStyle w:val="Liststycke"/>
        <w:numPr>
          <w:ilvl w:val="0"/>
          <w:numId w:val="30"/>
        </w:numPr>
        <w:spacing w:after="160" w:line="259" w:lineRule="auto"/>
      </w:pPr>
      <w:r>
        <w:t>För att välja ansvarig chef klickar du på pilen (D) för att få fram listan på valbara chefer.</w:t>
      </w:r>
    </w:p>
    <w:p w14:paraId="155199F7" w14:textId="0DDBD724" w:rsidR="008E7165" w:rsidRDefault="00A30826" w:rsidP="008E7165">
      <w:pPr>
        <w:pStyle w:val="Liststycke"/>
        <w:spacing w:after="160" w:line="259" w:lineRule="auto"/>
      </w:pPr>
      <w:r>
        <w:rPr>
          <w:noProof/>
          <w:lang w:eastAsia="sv-SE"/>
        </w:rPr>
        <w:drawing>
          <wp:anchor distT="0" distB="0" distL="114300" distR="114300" simplePos="0" relativeHeight="251658251" behindDoc="0" locked="0" layoutInCell="1" allowOverlap="1" wp14:anchorId="379F6727" wp14:editId="45D92D56">
            <wp:simplePos x="0" y="0"/>
            <wp:positionH relativeFrom="margin">
              <wp:align>center</wp:align>
            </wp:positionH>
            <wp:positionV relativeFrom="margin">
              <wp:posOffset>4047287</wp:posOffset>
            </wp:positionV>
            <wp:extent cx="4826000" cy="1499870"/>
            <wp:effectExtent l="19050" t="19050" r="12700" b="24130"/>
            <wp:wrapSquare wrapText="bothSides"/>
            <wp:docPr id="6302" name="Bildobjekt 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26000" cy="149987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0B1688" w:rsidRPr="000F6915">
        <w:rPr>
          <w:noProof/>
          <w:lang w:eastAsia="sv-SE"/>
        </w:rPr>
        <mc:AlternateContent>
          <mc:Choice Requires="wps">
            <w:drawing>
              <wp:anchor distT="0" distB="0" distL="114300" distR="114300" simplePos="0" relativeHeight="251658318" behindDoc="0" locked="0" layoutInCell="1" allowOverlap="1" wp14:anchorId="79748153" wp14:editId="051C2ECD">
                <wp:simplePos x="0" y="0"/>
                <wp:positionH relativeFrom="column">
                  <wp:posOffset>5174173</wp:posOffset>
                </wp:positionH>
                <wp:positionV relativeFrom="paragraph">
                  <wp:posOffset>1094740</wp:posOffset>
                </wp:positionV>
                <wp:extent cx="232913" cy="69011"/>
                <wp:effectExtent l="38100" t="38100" r="15240" b="26670"/>
                <wp:wrapNone/>
                <wp:docPr id="6289" name="Rak pilkoppling 6289"/>
                <wp:cNvGraphicFramePr/>
                <a:graphic xmlns:a="http://schemas.openxmlformats.org/drawingml/2006/main">
                  <a:graphicData uri="http://schemas.microsoft.com/office/word/2010/wordprocessingShape">
                    <wps:wsp>
                      <wps:cNvCnPr/>
                      <wps:spPr>
                        <a:xfrm flipH="1" flipV="1">
                          <a:off x="0" y="0"/>
                          <a:ext cx="232913" cy="69011"/>
                        </a:xfrm>
                        <a:prstGeom prst="straightConnector1">
                          <a:avLst/>
                        </a:prstGeom>
                        <a:noFill/>
                        <a:ln w="19050" cap="flat" cmpd="sng" algn="ctr">
                          <a:solidFill>
                            <a:srgbClr val="FF0066"/>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FCACFED">
              <v:shape id="Rak pilkoppling 6289" style="position:absolute;margin-left:407.4pt;margin-top:86.2pt;width:18.35pt;height:5.45pt;flip:x 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" w14:anchorId="567C44D3">
                <v:stroke endarrow="block"/>
              </v:shape>
            </w:pict>
          </mc:Fallback>
        </mc:AlternateContent>
      </w:r>
      <w:r w:rsidR="000B1688" w:rsidRPr="00B80954">
        <w:rPr>
          <w:rFonts w:cs="Segoe UI"/>
          <w:noProof/>
          <w:lang w:eastAsia="sv-SE"/>
        </w:rPr>
        <mc:AlternateContent>
          <mc:Choice Requires="wps">
            <w:drawing>
              <wp:anchor distT="45720" distB="45720" distL="114300" distR="114300" simplePos="0" relativeHeight="251658319" behindDoc="0" locked="0" layoutInCell="1" allowOverlap="1" wp14:anchorId="70BD51C4" wp14:editId="20842238">
                <wp:simplePos x="0" y="0"/>
                <wp:positionH relativeFrom="column">
                  <wp:posOffset>5403326</wp:posOffset>
                </wp:positionH>
                <wp:positionV relativeFrom="paragraph">
                  <wp:posOffset>1045845</wp:posOffset>
                </wp:positionV>
                <wp:extent cx="292735" cy="276225"/>
                <wp:effectExtent l="0" t="0" r="12065" b="28575"/>
                <wp:wrapNone/>
                <wp:docPr id="628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76225"/>
                        </a:xfrm>
                        <a:prstGeom prst="rect">
                          <a:avLst/>
                        </a:prstGeom>
                        <a:solidFill>
                          <a:sysClr val="window" lastClr="FFFFFF"/>
                        </a:solidFill>
                        <a:ln w="25400" cap="flat" cmpd="sng" algn="ctr">
                          <a:solidFill>
                            <a:srgbClr val="FF0066"/>
                          </a:solidFill>
                          <a:prstDash val="solid"/>
                          <a:headEnd/>
                          <a:tailEnd/>
                        </a:ln>
                        <a:effectLst/>
                      </wps:spPr>
                      <wps:txbx>
                        <w:txbxContent>
                          <w:p w14:paraId="0A71E740" w14:textId="77777777" w:rsidR="008E7165" w:rsidRPr="00EA6137" w:rsidRDefault="008E7165" w:rsidP="008E7165">
                            <w:pPr>
                              <w:jc w:val="center"/>
                              <w:rPr>
                                <w:b/>
                                <w:sz w:val="20"/>
                                <w:szCs w:val="20"/>
                              </w:rPr>
                            </w:pPr>
                            <w:r>
                              <w:rPr>
                                <w:b/>
                                <w:sz w:val="20"/>
                                <w:szCs w:val="20"/>
                              </w:rPr>
                              <w:t>D</w:t>
                            </w:r>
                          </w:p>
                          <w:p w14:paraId="4EC14948" w14:textId="77777777" w:rsidR="008E7165" w:rsidRDefault="008E7165" w:rsidP="008E7165"/>
                          <w:p w14:paraId="6825307C" w14:textId="77777777" w:rsidR="008E7165" w:rsidRPr="00832655" w:rsidRDefault="008E7165" w:rsidP="008E7165">
                            <w:pPr>
                              <w:jc w:val="center"/>
                              <w:rPr>
                                <w:sz w:val="20"/>
                                <w:szCs w:val="20"/>
                              </w:rPr>
                            </w:pPr>
                            <w:r>
                              <w:rPr>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174A1C4">
              <v:shape id="_x0000_s1047" style="position:absolute;left:0;text-align:left;margin-left:425.45pt;margin-top:82.35pt;width:23.05pt;height:21.75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indow"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" w14:anchorId="70BD51C4">
                <v:textbox>
                  <w:txbxContent>
                    <w:p w:rsidRPr="00EA6137" w:rsidR="008E7165" w:rsidP="008E7165" w:rsidRDefault="008E7165" w14:paraId="61740529" w14:textId="77777777">
                      <w:pPr>
                        <w:jc w:val="center"/>
                        <w:rPr>
                          <w:b/>
                          <w:sz w:val="20"/>
                          <w:szCs w:val="20"/>
                        </w:rPr>
                      </w:pPr>
                      <w:r>
                        <w:rPr>
                          <w:b/>
                          <w:sz w:val="20"/>
                          <w:szCs w:val="20"/>
                        </w:rPr>
                        <w:t>D</w:t>
                      </w:r>
                    </w:p>
                    <w:p w:rsidR="008E7165" w:rsidP="008E7165" w:rsidRDefault="008E7165" w14:paraId="6A05A809" w14:textId="77777777"/>
                    <w:p w:rsidRPr="00832655" w:rsidR="008E7165" w:rsidP="008E7165" w:rsidRDefault="008E7165" w14:paraId="430505FE" w14:textId="77777777">
                      <w:pPr>
                        <w:jc w:val="center"/>
                        <w:rPr>
                          <w:sz w:val="20"/>
                          <w:szCs w:val="20"/>
                        </w:rPr>
                      </w:pPr>
                      <w:r>
                        <w:rPr>
                          <w:sz w:val="20"/>
                          <w:szCs w:val="20"/>
                        </w:rPr>
                        <w:t>C</w:t>
                      </w:r>
                    </w:p>
                  </w:txbxContent>
                </v:textbox>
              </v:shape>
            </w:pict>
          </mc:Fallback>
        </mc:AlternateContent>
      </w:r>
      <w:r w:rsidR="003E2515" w:rsidRPr="00B80954">
        <w:rPr>
          <w:noProof/>
          <w:lang w:eastAsia="sv-SE"/>
        </w:rPr>
        <mc:AlternateContent>
          <mc:Choice Requires="wps">
            <w:drawing>
              <wp:anchor distT="45720" distB="45720" distL="114300" distR="114300" simplePos="0" relativeHeight="251658312" behindDoc="0" locked="0" layoutInCell="1" allowOverlap="1" wp14:anchorId="53EA05AE" wp14:editId="4429E39D">
                <wp:simplePos x="0" y="0"/>
                <wp:positionH relativeFrom="column">
                  <wp:posOffset>-718</wp:posOffset>
                </wp:positionH>
                <wp:positionV relativeFrom="paragraph">
                  <wp:posOffset>1074420</wp:posOffset>
                </wp:positionV>
                <wp:extent cx="257175" cy="304800"/>
                <wp:effectExtent l="0" t="0" r="22225" b="27305"/>
                <wp:wrapNone/>
                <wp:docPr id="629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048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2F085D28" w14:textId="77777777" w:rsidR="008E7165" w:rsidRPr="00446438" w:rsidRDefault="008E7165" w:rsidP="008E7165">
                            <w:pPr>
                              <w:jc w:val="both"/>
                              <w:rPr>
                                <w:b/>
                                <w:sz w:val="20"/>
                                <w:szCs w:val="20"/>
                              </w:rPr>
                            </w:pPr>
                            <w:r w:rsidRPr="00446438">
                              <w:rPr>
                                <w:b/>
                                <w:sz w:val="20"/>
                                <w:szCs w:val="20"/>
                              </w:rPr>
                              <w:t>E</w:t>
                            </w:r>
                          </w:p>
                          <w:p w14:paraId="6EEA94EE" w14:textId="77777777" w:rsidR="008E7165" w:rsidRDefault="008E7165" w:rsidP="008E7165"/>
                          <w:p w14:paraId="386060A7" w14:textId="77777777" w:rsidR="008E7165" w:rsidRPr="00832655" w:rsidRDefault="008E7165" w:rsidP="008E7165">
                            <w:pPr>
                              <w:jc w:val="both"/>
                              <w:rPr>
                                <w:sz w:val="20"/>
                                <w:szCs w:val="20"/>
                              </w:rPr>
                            </w:pPr>
                            <w:r>
                              <w:rPr>
                                <w:sz w:val="20"/>
                                <w:szCs w:val="20"/>
                              </w:rPr>
                              <w:t>E</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5FF6D45">
              <v:shape id="_x0000_s1048" style="position:absolute;left:0;text-align:left;margin-left:-.05pt;margin-top:84.6pt;width:20.25pt;height:24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" w14:anchorId="53EA05AE">
                <v:textbox inset="2mm,,2mm">
                  <w:txbxContent>
                    <w:p w:rsidRPr="00446438" w:rsidR="008E7165" w:rsidP="008E7165" w:rsidRDefault="008E7165" w14:paraId="65AEDD99" w14:textId="77777777">
                      <w:pPr>
                        <w:jc w:val="both"/>
                        <w:rPr>
                          <w:b/>
                          <w:sz w:val="20"/>
                          <w:szCs w:val="20"/>
                        </w:rPr>
                      </w:pPr>
                      <w:r w:rsidRPr="00446438">
                        <w:rPr>
                          <w:b/>
                          <w:sz w:val="20"/>
                          <w:szCs w:val="20"/>
                        </w:rPr>
                        <w:t>E</w:t>
                      </w:r>
                    </w:p>
                    <w:p w:rsidR="008E7165" w:rsidP="008E7165" w:rsidRDefault="008E7165" w14:paraId="5A39BBE3" w14:textId="77777777"/>
                    <w:p w:rsidRPr="00832655" w:rsidR="008E7165" w:rsidP="008E7165" w:rsidRDefault="008E7165" w14:paraId="33B80983" w14:textId="77777777">
                      <w:pPr>
                        <w:jc w:val="both"/>
                        <w:rPr>
                          <w:sz w:val="20"/>
                          <w:szCs w:val="20"/>
                        </w:rPr>
                      </w:pPr>
                      <w:r>
                        <w:rPr>
                          <w:sz w:val="20"/>
                          <w:szCs w:val="20"/>
                        </w:rPr>
                        <w:t>E</w:t>
                      </w:r>
                    </w:p>
                  </w:txbxContent>
                </v:textbox>
              </v:shape>
            </w:pict>
          </mc:Fallback>
        </mc:AlternateContent>
      </w:r>
      <w:r w:rsidR="003E2515" w:rsidRPr="000F6915">
        <w:rPr>
          <w:noProof/>
          <w:lang w:eastAsia="sv-SE"/>
        </w:rPr>
        <mc:AlternateContent>
          <mc:Choice Requires="wps">
            <w:drawing>
              <wp:anchor distT="0" distB="0" distL="114300" distR="114300" simplePos="0" relativeHeight="251658320" behindDoc="0" locked="0" layoutInCell="1" allowOverlap="1" wp14:anchorId="6A3E61E2" wp14:editId="33943725">
                <wp:simplePos x="0" y="0"/>
                <wp:positionH relativeFrom="column">
                  <wp:posOffset>283845</wp:posOffset>
                </wp:positionH>
                <wp:positionV relativeFrom="paragraph">
                  <wp:posOffset>1244351</wp:posOffset>
                </wp:positionV>
                <wp:extent cx="212863" cy="146105"/>
                <wp:effectExtent l="0" t="0" r="73025" b="63500"/>
                <wp:wrapNone/>
                <wp:docPr id="48" name="Rak pilkoppling 48"/>
                <wp:cNvGraphicFramePr/>
                <a:graphic xmlns:a="http://schemas.openxmlformats.org/drawingml/2006/main">
                  <a:graphicData uri="http://schemas.microsoft.com/office/word/2010/wordprocessingShape">
                    <wps:wsp>
                      <wps:cNvCnPr/>
                      <wps:spPr>
                        <a:xfrm>
                          <a:off x="0" y="0"/>
                          <a:ext cx="212863" cy="146105"/>
                        </a:xfrm>
                        <a:prstGeom prst="straightConnector1">
                          <a:avLst/>
                        </a:prstGeom>
                        <a:noFill/>
                        <a:ln w="19050" cap="flat" cmpd="sng" algn="ctr">
                          <a:solidFill>
                            <a:srgbClr val="FF0066"/>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08CB948">
              <v:shape id="Rak pilkoppling 48" style="position:absolute;margin-left:22.35pt;margin-top:98pt;width:16.75pt;height:1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" w14:anchorId="085BD4B2">
                <v:stroke endarrow="block"/>
              </v:shape>
            </w:pict>
          </mc:Fallback>
        </mc:AlternateContent>
      </w:r>
    </w:p>
    <w:p w14:paraId="1DAA086B" w14:textId="487DE85C" w:rsidR="008E7165" w:rsidRDefault="008E7165" w:rsidP="008E7165">
      <w:pPr>
        <w:pStyle w:val="Liststycke"/>
        <w:numPr>
          <w:ilvl w:val="0"/>
          <w:numId w:val="30"/>
        </w:numPr>
        <w:spacing w:after="160" w:line="259" w:lineRule="auto"/>
      </w:pPr>
      <w:r>
        <w:t xml:space="preserve">När du har fyllt i alla uppgifter ska du </w:t>
      </w:r>
      <w:r w:rsidRPr="00D36F82">
        <w:t xml:space="preserve">skicka </w:t>
      </w:r>
      <w:r>
        <w:t xml:space="preserve">in ärendet. Klicka på knappen </w:t>
      </w:r>
      <w:r w:rsidRPr="00EA6137">
        <w:rPr>
          <w:i/>
        </w:rPr>
        <w:t>Skicka</w:t>
      </w:r>
      <w:r>
        <w:t xml:space="preserve"> längst ner på sidan.</w:t>
      </w:r>
    </w:p>
    <w:p w14:paraId="079EEFCD" w14:textId="2FF274F3" w:rsidR="00E11761" w:rsidRPr="003E2515" w:rsidRDefault="008E7165" w:rsidP="008575C8">
      <w:pPr>
        <w:pStyle w:val="Liststycke"/>
        <w:numPr>
          <w:ilvl w:val="0"/>
          <w:numId w:val="30"/>
        </w:numPr>
        <w:spacing w:after="160" w:line="259" w:lineRule="auto"/>
        <w:rPr>
          <w:i/>
        </w:rPr>
      </w:pPr>
      <w:r>
        <w:t>Ärendet är nu registrerat i systemet och du kommer till en sammanfattning av anmälan. En kvittens på anmälan har skickats till den e-postadress som du angav.</w:t>
      </w:r>
    </w:p>
    <w:p w14:paraId="1642D8EA" w14:textId="3193F030" w:rsidR="003E2515" w:rsidRPr="00486D07" w:rsidRDefault="005871F7" w:rsidP="003E2515">
      <w:pPr>
        <w:pStyle w:val="Rubrik2"/>
        <w:ind w:left="576" w:hanging="576"/>
      </w:pPr>
      <w:r>
        <w:t>3.2 Rapportera</w:t>
      </w:r>
      <w:r w:rsidR="003E2515">
        <w:t xml:space="preserve"> i </w:t>
      </w:r>
      <w:r w:rsidR="006C2CAF">
        <w:t>web</w:t>
      </w:r>
      <w:r w:rsidR="003E2515">
        <w:t>systemet (kräver att du är inloggad)</w:t>
      </w:r>
    </w:p>
    <w:p w14:paraId="1D883691" w14:textId="140765CD" w:rsidR="003E2515" w:rsidRDefault="003E2515" w:rsidP="003E2515">
      <w:pPr>
        <w:pStyle w:val="Liststycke"/>
        <w:numPr>
          <w:ilvl w:val="0"/>
          <w:numId w:val="31"/>
        </w:numPr>
        <w:spacing w:after="160" w:line="259" w:lineRule="auto"/>
      </w:pPr>
      <w:r>
        <w:t xml:space="preserve">Klicka på </w:t>
      </w:r>
      <w:r w:rsidRPr="00FD10F6">
        <w:rPr>
          <w:i/>
        </w:rPr>
        <w:t>Nytt ärende</w:t>
      </w:r>
      <w:r>
        <w:t>.</w:t>
      </w:r>
    </w:p>
    <w:p w14:paraId="0DA21CF0" w14:textId="7AD91C6C" w:rsidR="003E2515" w:rsidRDefault="005B0C84" w:rsidP="003E2515">
      <w:pPr>
        <w:pStyle w:val="Liststycke"/>
      </w:pPr>
      <w:r>
        <w:rPr>
          <w:noProof/>
          <w:lang w:eastAsia="sv-SE"/>
        </w:rPr>
        <w:drawing>
          <wp:anchor distT="0" distB="0" distL="114300" distR="114300" simplePos="0" relativeHeight="251658323" behindDoc="0" locked="0" layoutInCell="1" allowOverlap="1" wp14:anchorId="628ADE85" wp14:editId="690BC981">
            <wp:simplePos x="0" y="0"/>
            <wp:positionH relativeFrom="margin">
              <wp:posOffset>340995</wp:posOffset>
            </wp:positionH>
            <wp:positionV relativeFrom="margin">
              <wp:posOffset>6981825</wp:posOffset>
            </wp:positionV>
            <wp:extent cx="1521460" cy="610870"/>
            <wp:effectExtent l="0" t="0" r="2540" b="0"/>
            <wp:wrapSquare wrapText="bothSides"/>
            <wp:docPr id="293" name="Bildobjekt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21460" cy="610870"/>
                    </a:xfrm>
                    <a:prstGeom prst="rect">
                      <a:avLst/>
                    </a:prstGeom>
                  </pic:spPr>
                </pic:pic>
              </a:graphicData>
            </a:graphic>
            <wp14:sizeRelH relativeFrom="margin">
              <wp14:pctWidth>0</wp14:pctWidth>
            </wp14:sizeRelH>
            <wp14:sizeRelV relativeFrom="margin">
              <wp14:pctHeight>0</wp14:pctHeight>
            </wp14:sizeRelV>
          </wp:anchor>
        </w:drawing>
      </w:r>
    </w:p>
    <w:p w14:paraId="1F3CE8E0" w14:textId="07B8AE03" w:rsidR="003E2515" w:rsidRDefault="003E2515" w:rsidP="003E2515">
      <w:pPr>
        <w:pStyle w:val="Liststycke"/>
      </w:pPr>
      <w:r w:rsidRPr="00F90761">
        <w:rPr>
          <w:i/>
          <w:noProof/>
          <w:lang w:eastAsia="sv-SE"/>
        </w:rPr>
        <mc:AlternateContent>
          <mc:Choice Requires="wps">
            <w:drawing>
              <wp:anchor distT="0" distB="0" distL="114300" distR="114300" simplePos="0" relativeHeight="251658324" behindDoc="0" locked="0" layoutInCell="1" allowOverlap="1" wp14:anchorId="5C03F5E8" wp14:editId="17AFFAAA">
                <wp:simplePos x="0" y="0"/>
                <wp:positionH relativeFrom="column">
                  <wp:posOffset>1166909</wp:posOffset>
                </wp:positionH>
                <wp:positionV relativeFrom="paragraph">
                  <wp:posOffset>129595</wp:posOffset>
                </wp:positionV>
                <wp:extent cx="710427" cy="190832"/>
                <wp:effectExtent l="0" t="0" r="13970" b="19050"/>
                <wp:wrapNone/>
                <wp:docPr id="52" name="Rektangel med rundade hörn 43"/>
                <wp:cNvGraphicFramePr/>
                <a:graphic xmlns:a="http://schemas.openxmlformats.org/drawingml/2006/main">
                  <a:graphicData uri="http://schemas.microsoft.com/office/word/2010/wordprocessingShape">
                    <wps:wsp>
                      <wps:cNvSpPr/>
                      <wps:spPr>
                        <a:xfrm>
                          <a:off x="0" y="0"/>
                          <a:ext cx="710427" cy="190832"/>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D08178E">
              <v:roundrect id="Rektangel med rundade hörn 43" style="position:absolute;margin-left:91.9pt;margin-top:10.2pt;width:55.95pt;height:15.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0768F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"/>
            </w:pict>
          </mc:Fallback>
        </mc:AlternateContent>
      </w:r>
    </w:p>
    <w:p w14:paraId="7EBE8A00" w14:textId="4D5FECBB" w:rsidR="003E2515" w:rsidRDefault="003E2515" w:rsidP="003E2515">
      <w:pPr>
        <w:pStyle w:val="Liststycke"/>
      </w:pPr>
    </w:p>
    <w:p w14:paraId="6EC11DC7" w14:textId="5DBC8ED5" w:rsidR="003E2515" w:rsidRDefault="003E2515" w:rsidP="003E2515">
      <w:pPr>
        <w:pStyle w:val="Liststycke"/>
      </w:pPr>
    </w:p>
    <w:p w14:paraId="01A05E32" w14:textId="665269A4" w:rsidR="003E2515" w:rsidRDefault="003E2515" w:rsidP="003E2515">
      <w:pPr>
        <w:pStyle w:val="Liststycke"/>
        <w:numPr>
          <w:ilvl w:val="0"/>
          <w:numId w:val="31"/>
        </w:numPr>
        <w:spacing w:after="160" w:line="259" w:lineRule="auto"/>
      </w:pPr>
      <w:r>
        <w:t xml:space="preserve">Fyll i formuläret. </w:t>
      </w:r>
    </w:p>
    <w:p w14:paraId="004A643B" w14:textId="6667DB8B" w:rsidR="003E2515" w:rsidRDefault="004A49B8" w:rsidP="003E2515">
      <w:pPr>
        <w:pStyle w:val="Liststycke"/>
        <w:numPr>
          <w:ilvl w:val="0"/>
          <w:numId w:val="31"/>
        </w:numPr>
        <w:spacing w:after="160" w:line="259" w:lineRule="auto"/>
      </w:pPr>
      <w:r w:rsidRPr="00B80954">
        <w:rPr>
          <w:rFonts w:cs="Segoe UI"/>
          <w:noProof/>
          <w:lang w:eastAsia="sv-SE"/>
        </w:rPr>
        <w:lastRenderedPageBreak/>
        <mc:AlternateContent>
          <mc:Choice Requires="wps">
            <w:drawing>
              <wp:anchor distT="45720" distB="45720" distL="114300" distR="114300" simplePos="0" relativeHeight="251658321" behindDoc="0" locked="0" layoutInCell="1" allowOverlap="1" wp14:anchorId="71C1AAFF" wp14:editId="7F8129CD">
                <wp:simplePos x="0" y="0"/>
                <wp:positionH relativeFrom="column">
                  <wp:posOffset>4324350</wp:posOffset>
                </wp:positionH>
                <wp:positionV relativeFrom="paragraph">
                  <wp:posOffset>1011610</wp:posOffset>
                </wp:positionV>
                <wp:extent cx="241935" cy="257810"/>
                <wp:effectExtent l="0" t="0" r="24765" b="27940"/>
                <wp:wrapNone/>
                <wp:docPr id="6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5781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49064C51" w14:textId="77777777" w:rsidR="003E2515" w:rsidRPr="00446438" w:rsidRDefault="003E2515" w:rsidP="003E2515">
                            <w:pPr>
                              <w:jc w:val="both"/>
                              <w:rPr>
                                <w:b/>
                                <w:sz w:val="20"/>
                                <w:szCs w:val="20"/>
                              </w:rPr>
                            </w:pPr>
                            <w:r w:rsidRPr="00446438">
                              <w:rPr>
                                <w:b/>
                                <w:sz w:val="20"/>
                                <w:szCs w:val="20"/>
                              </w:rPr>
                              <w:t>C</w:t>
                            </w:r>
                          </w:p>
                          <w:p w14:paraId="11AAABA0" w14:textId="77777777" w:rsidR="003E2515" w:rsidRDefault="003E2515" w:rsidP="003E2515"/>
                          <w:p w14:paraId="5B86D7B0" w14:textId="77777777" w:rsidR="003E2515" w:rsidRPr="00832655" w:rsidRDefault="003E2515" w:rsidP="003E2515">
                            <w:pPr>
                              <w:jc w:val="both"/>
                              <w:rPr>
                                <w:sz w:val="20"/>
                                <w:szCs w:val="20"/>
                              </w:rPr>
                            </w:pPr>
                            <w:r>
                              <w:rPr>
                                <w:sz w:val="20"/>
                                <w:szCs w:val="20"/>
                              </w:rPr>
                              <w:t>C</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0E1C9F4">
              <v:shape id="_x0000_s1049" style="position:absolute;left:0;text-align:left;margin-left:340.5pt;margin-top:79.65pt;width:19.05pt;height:20.3pt;z-index:2516583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" w14:anchorId="71C1AAFF">
                <v:textbox inset="2mm,,2mm">
                  <w:txbxContent>
                    <w:p w:rsidRPr="00446438" w:rsidR="003E2515" w:rsidP="003E2515" w:rsidRDefault="003E2515" w14:paraId="6843B7AD" w14:textId="77777777">
                      <w:pPr>
                        <w:jc w:val="both"/>
                        <w:rPr>
                          <w:b/>
                          <w:sz w:val="20"/>
                          <w:szCs w:val="20"/>
                        </w:rPr>
                      </w:pPr>
                      <w:r w:rsidRPr="00446438">
                        <w:rPr>
                          <w:b/>
                          <w:sz w:val="20"/>
                          <w:szCs w:val="20"/>
                        </w:rPr>
                        <w:t>C</w:t>
                      </w:r>
                    </w:p>
                    <w:p w:rsidR="003E2515" w:rsidP="003E2515" w:rsidRDefault="003E2515" w14:paraId="41C8F396" w14:textId="77777777"/>
                    <w:p w:rsidRPr="00832655" w:rsidR="003E2515" w:rsidP="003E2515" w:rsidRDefault="003E2515" w14:paraId="28F8B1D3" w14:textId="77777777">
                      <w:pPr>
                        <w:jc w:val="both"/>
                        <w:rPr>
                          <w:sz w:val="20"/>
                          <w:szCs w:val="20"/>
                        </w:rPr>
                      </w:pPr>
                      <w:r>
                        <w:rPr>
                          <w:sz w:val="20"/>
                          <w:szCs w:val="20"/>
                        </w:rPr>
                        <w:t>C</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322" behindDoc="0" locked="0" layoutInCell="1" allowOverlap="1" wp14:anchorId="2D273E40" wp14:editId="34ABA392">
                <wp:simplePos x="0" y="0"/>
                <wp:positionH relativeFrom="column">
                  <wp:posOffset>142875</wp:posOffset>
                </wp:positionH>
                <wp:positionV relativeFrom="paragraph">
                  <wp:posOffset>1255395</wp:posOffset>
                </wp:positionV>
                <wp:extent cx="241935" cy="257810"/>
                <wp:effectExtent l="0" t="0" r="24765" b="27940"/>
                <wp:wrapNone/>
                <wp:docPr id="5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5781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7204526D" w14:textId="77777777" w:rsidR="003E2515" w:rsidRPr="00446438" w:rsidRDefault="003E2515" w:rsidP="003E2515">
                            <w:pPr>
                              <w:jc w:val="both"/>
                              <w:rPr>
                                <w:b/>
                                <w:sz w:val="20"/>
                                <w:szCs w:val="20"/>
                              </w:rPr>
                            </w:pPr>
                            <w:r w:rsidRPr="00446438">
                              <w:rPr>
                                <w:b/>
                                <w:sz w:val="20"/>
                                <w:szCs w:val="20"/>
                              </w:rPr>
                              <w:t>B</w:t>
                            </w:r>
                          </w:p>
                          <w:p w14:paraId="2ADB1D7B" w14:textId="77777777" w:rsidR="003E2515" w:rsidRDefault="003E2515" w:rsidP="003E2515"/>
                          <w:p w14:paraId="3306B128" w14:textId="77777777" w:rsidR="003E2515" w:rsidRPr="00832655" w:rsidRDefault="003E2515" w:rsidP="003E2515">
                            <w:pPr>
                              <w:jc w:val="both"/>
                              <w:rPr>
                                <w:sz w:val="20"/>
                                <w:szCs w:val="20"/>
                              </w:rPr>
                            </w:pPr>
                            <w:r>
                              <w:rPr>
                                <w:sz w:val="20"/>
                                <w:szCs w:val="20"/>
                              </w:rPr>
                              <w:t>B</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FD0AAF0">
              <v:shape id="_x0000_s1050" style="position:absolute;left:0;text-align:left;margin-left:11.25pt;margin-top:98.85pt;width:19.05pt;height:20.3pt;z-index:2516583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" w14:anchorId="2D273E40">
                <v:textbox inset="2mm,,2mm">
                  <w:txbxContent>
                    <w:p w:rsidRPr="00446438" w:rsidR="003E2515" w:rsidP="003E2515" w:rsidRDefault="003E2515" w14:paraId="502C79F1" w14:textId="77777777">
                      <w:pPr>
                        <w:jc w:val="both"/>
                        <w:rPr>
                          <w:b/>
                          <w:sz w:val="20"/>
                          <w:szCs w:val="20"/>
                        </w:rPr>
                      </w:pPr>
                      <w:r w:rsidRPr="00446438">
                        <w:rPr>
                          <w:b/>
                          <w:sz w:val="20"/>
                          <w:szCs w:val="20"/>
                        </w:rPr>
                        <w:t>B</w:t>
                      </w:r>
                    </w:p>
                    <w:p w:rsidR="003E2515" w:rsidP="003E2515" w:rsidRDefault="003E2515" w14:paraId="72A3D3EC" w14:textId="77777777"/>
                    <w:p w:rsidRPr="00832655" w:rsidR="003E2515" w:rsidP="003E2515" w:rsidRDefault="003E2515" w14:paraId="34E17E90" w14:textId="77777777">
                      <w:pPr>
                        <w:jc w:val="both"/>
                        <w:rPr>
                          <w:sz w:val="20"/>
                          <w:szCs w:val="20"/>
                        </w:rPr>
                      </w:pPr>
                      <w:r>
                        <w:rPr>
                          <w:sz w:val="20"/>
                          <w:szCs w:val="20"/>
                        </w:rPr>
                        <w:t>B</w:t>
                      </w:r>
                    </w:p>
                  </w:txbxContent>
                </v:textbox>
              </v:shape>
            </w:pict>
          </mc:Fallback>
        </mc:AlternateContent>
      </w:r>
      <w:r>
        <w:rPr>
          <w:noProof/>
          <w:lang w:eastAsia="sv-SE"/>
        </w:rPr>
        <w:drawing>
          <wp:anchor distT="0" distB="0" distL="114300" distR="114300" simplePos="0" relativeHeight="251658250" behindDoc="0" locked="0" layoutInCell="1" allowOverlap="1" wp14:anchorId="05691BEF" wp14:editId="4299A554">
            <wp:simplePos x="0" y="0"/>
            <wp:positionH relativeFrom="margin">
              <wp:posOffset>347373</wp:posOffset>
            </wp:positionH>
            <wp:positionV relativeFrom="margin">
              <wp:posOffset>859569</wp:posOffset>
            </wp:positionV>
            <wp:extent cx="5415280" cy="2290445"/>
            <wp:effectExtent l="19050" t="19050" r="13970" b="14605"/>
            <wp:wrapSquare wrapText="bothSides"/>
            <wp:docPr id="307" name="Bildobjekt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15280" cy="2290445"/>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3E2515">
        <w:t xml:space="preserve">När du har fyllt i alla uppgifter ska du </w:t>
      </w:r>
      <w:r w:rsidR="003E2515" w:rsidRPr="003F25EF">
        <w:rPr>
          <w:i/>
        </w:rPr>
        <w:t>spara</w:t>
      </w:r>
      <w:r w:rsidR="003E2515">
        <w:t xml:space="preserve"> ärendet. Klicka på knappen med disketten, </w:t>
      </w:r>
      <w:r w:rsidR="003E2515" w:rsidRPr="003F25EF">
        <w:rPr>
          <w:i/>
        </w:rPr>
        <w:t>Spara nytt ärende</w:t>
      </w:r>
      <w:r w:rsidR="003E2515" w:rsidRPr="003F25EF">
        <w:t>,</w:t>
      </w:r>
      <w:r w:rsidR="003E2515">
        <w:t xml:space="preserve"> längst upp till höger i verktygsraden. (Ipad-användare - Klicka på den streckade linjen, längst upp till höger i verktygsraden och sedan på </w:t>
      </w:r>
      <w:r w:rsidR="003E2515" w:rsidRPr="003F25EF">
        <w:rPr>
          <w:i/>
        </w:rPr>
        <w:t>Spara nytt ärende.</w:t>
      </w:r>
      <w:r w:rsidR="003E2515">
        <w:t>)</w:t>
      </w:r>
    </w:p>
    <w:p w14:paraId="40F3EA86" w14:textId="738C7F42" w:rsidR="003E2515" w:rsidRPr="00974CEF" w:rsidRDefault="003E2515" w:rsidP="003E2515">
      <w:pPr>
        <w:pStyle w:val="Liststycke"/>
        <w:numPr>
          <w:ilvl w:val="0"/>
          <w:numId w:val="31"/>
        </w:numPr>
        <w:spacing w:after="160" w:line="259" w:lineRule="auto"/>
        <w:rPr>
          <w:i/>
        </w:rPr>
      </w:pPr>
      <w:r>
        <w:t xml:space="preserve">När du har sparat kommer du till ärendelistan. Om du själv ska arbeta med utredningen kan du klicka på ärendet (ID-nummer) i listan för att öppna utredningen. </w:t>
      </w:r>
      <w:r w:rsidRPr="001B3643">
        <w:rPr>
          <w:i/>
        </w:rPr>
        <w:t xml:space="preserve">Instruktioner för hur du dokumenterar utredningen </w:t>
      </w:r>
      <w:r w:rsidRPr="00E773F8">
        <w:rPr>
          <w:i/>
        </w:rPr>
        <w:t xml:space="preserve">finns på sidan </w:t>
      </w:r>
      <w:r w:rsidR="00E773F8" w:rsidRPr="00E773F8">
        <w:rPr>
          <w:i/>
        </w:rPr>
        <w:t>11</w:t>
      </w:r>
      <w:r w:rsidRPr="00E773F8">
        <w:rPr>
          <w:i/>
        </w:rPr>
        <w:t xml:space="preserve"> och framåt.</w:t>
      </w:r>
    </w:p>
    <w:p w14:paraId="066F2C54" w14:textId="3D5E6591" w:rsidR="003E2515" w:rsidRDefault="004A49B8" w:rsidP="00E11761">
      <w:pPr>
        <w:pStyle w:val="Liststycke"/>
        <w:numPr>
          <w:ilvl w:val="0"/>
          <w:numId w:val="31"/>
        </w:numPr>
        <w:spacing w:after="160" w:line="259" w:lineRule="auto"/>
      </w:pPr>
      <w:r w:rsidRPr="00B80954">
        <w:rPr>
          <w:rFonts w:cs="Segoe UI"/>
          <w:noProof/>
          <w:lang w:eastAsia="sv-SE"/>
        </w:rPr>
        <mc:AlternateContent>
          <mc:Choice Requires="wps">
            <w:drawing>
              <wp:anchor distT="45720" distB="45720" distL="114300" distR="114300" simplePos="0" relativeHeight="251658326" behindDoc="0" locked="0" layoutInCell="1" allowOverlap="1" wp14:anchorId="687C26FF" wp14:editId="67D0056B">
                <wp:simplePos x="0" y="0"/>
                <wp:positionH relativeFrom="column">
                  <wp:posOffset>290140</wp:posOffset>
                </wp:positionH>
                <wp:positionV relativeFrom="paragraph">
                  <wp:posOffset>2523490</wp:posOffset>
                </wp:positionV>
                <wp:extent cx="241935" cy="257810"/>
                <wp:effectExtent l="0" t="0" r="24765" b="27940"/>
                <wp:wrapNone/>
                <wp:docPr id="29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5781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4E3B3A25" w14:textId="77777777" w:rsidR="003E2515" w:rsidRPr="00446438" w:rsidRDefault="003E2515" w:rsidP="003E2515">
                            <w:pPr>
                              <w:jc w:val="both"/>
                              <w:rPr>
                                <w:b/>
                                <w:sz w:val="20"/>
                                <w:szCs w:val="20"/>
                              </w:rPr>
                            </w:pPr>
                            <w:r w:rsidRPr="00446438">
                              <w:rPr>
                                <w:b/>
                                <w:sz w:val="20"/>
                                <w:szCs w:val="20"/>
                              </w:rPr>
                              <w:t>D</w:t>
                            </w:r>
                          </w:p>
                          <w:p w14:paraId="513274A8" w14:textId="77777777" w:rsidR="003E2515" w:rsidRDefault="003E2515" w:rsidP="003E2515"/>
                          <w:p w14:paraId="17B23B5B" w14:textId="77777777" w:rsidR="003E2515" w:rsidRPr="00832655" w:rsidRDefault="003E2515" w:rsidP="003E2515">
                            <w:pPr>
                              <w:jc w:val="both"/>
                              <w:rPr>
                                <w:sz w:val="20"/>
                                <w:szCs w:val="20"/>
                              </w:rPr>
                            </w:pPr>
                            <w:r>
                              <w:rPr>
                                <w:sz w:val="20"/>
                                <w:szCs w:val="20"/>
                              </w:rPr>
                              <w:t>D</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A042F0E">
              <v:shape id="_x0000_s1051" style="position:absolute;left:0;text-align:left;margin-left:22.85pt;margin-top:198.7pt;width:19.05pt;height:20.3pt;z-index:2516583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" w14:anchorId="687C26FF">
                <v:textbox inset="2mm,,2mm">
                  <w:txbxContent>
                    <w:p w:rsidRPr="00446438" w:rsidR="003E2515" w:rsidP="003E2515" w:rsidRDefault="003E2515" w14:paraId="4BF7EC95" w14:textId="77777777">
                      <w:pPr>
                        <w:jc w:val="both"/>
                        <w:rPr>
                          <w:b/>
                          <w:sz w:val="20"/>
                          <w:szCs w:val="20"/>
                        </w:rPr>
                      </w:pPr>
                      <w:r w:rsidRPr="00446438">
                        <w:rPr>
                          <w:b/>
                          <w:sz w:val="20"/>
                          <w:szCs w:val="20"/>
                        </w:rPr>
                        <w:t>D</w:t>
                      </w:r>
                    </w:p>
                    <w:p w:rsidR="003E2515" w:rsidP="003E2515" w:rsidRDefault="003E2515" w14:paraId="0D0B940D" w14:textId="77777777"/>
                    <w:p w:rsidRPr="00832655" w:rsidR="003E2515" w:rsidP="003E2515" w:rsidRDefault="003E2515" w14:paraId="38B201AB" w14:textId="77777777">
                      <w:pPr>
                        <w:jc w:val="both"/>
                        <w:rPr>
                          <w:sz w:val="20"/>
                          <w:szCs w:val="20"/>
                        </w:rPr>
                      </w:pPr>
                      <w:r>
                        <w:rPr>
                          <w:sz w:val="20"/>
                          <w:szCs w:val="20"/>
                        </w:rPr>
                        <w:t>D</w:t>
                      </w:r>
                    </w:p>
                  </w:txbxContent>
                </v:textbox>
              </v:shape>
            </w:pict>
          </mc:Fallback>
        </mc:AlternateContent>
      </w:r>
      <w:r>
        <w:rPr>
          <w:noProof/>
          <w:lang w:eastAsia="sv-SE"/>
        </w:rPr>
        <w:drawing>
          <wp:anchor distT="0" distB="0" distL="114300" distR="114300" simplePos="0" relativeHeight="251658325" behindDoc="0" locked="0" layoutInCell="1" allowOverlap="1" wp14:anchorId="1FFAB8CF" wp14:editId="0845638E">
            <wp:simplePos x="0" y="0"/>
            <wp:positionH relativeFrom="margin">
              <wp:posOffset>72086</wp:posOffset>
            </wp:positionH>
            <wp:positionV relativeFrom="margin">
              <wp:posOffset>4252347</wp:posOffset>
            </wp:positionV>
            <wp:extent cx="6029960" cy="2346325"/>
            <wp:effectExtent l="19050" t="19050" r="27940" b="15875"/>
            <wp:wrapSquare wrapText="bothSides"/>
            <wp:docPr id="314" name="Bildobjekt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029960" cy="2346325"/>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3E2515" w:rsidRPr="00B80954">
        <w:rPr>
          <w:rFonts w:cs="Segoe UI"/>
          <w:noProof/>
          <w:lang w:eastAsia="sv-SE"/>
        </w:rPr>
        <mc:AlternateContent>
          <mc:Choice Requires="wps">
            <w:drawing>
              <wp:anchor distT="45720" distB="45720" distL="114300" distR="114300" simplePos="0" relativeHeight="251658327" behindDoc="0" locked="0" layoutInCell="1" allowOverlap="1" wp14:anchorId="358D822F" wp14:editId="24665EE6">
                <wp:simplePos x="0" y="0"/>
                <wp:positionH relativeFrom="column">
                  <wp:posOffset>6090810</wp:posOffset>
                </wp:positionH>
                <wp:positionV relativeFrom="paragraph">
                  <wp:posOffset>298450</wp:posOffset>
                </wp:positionV>
                <wp:extent cx="241935" cy="257810"/>
                <wp:effectExtent l="0" t="0" r="24765" b="27940"/>
                <wp:wrapNone/>
                <wp:docPr id="6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5781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21541B9C" w14:textId="77777777" w:rsidR="003E2515" w:rsidRPr="00446438" w:rsidRDefault="003E2515" w:rsidP="003E2515">
                            <w:pPr>
                              <w:jc w:val="both"/>
                              <w:rPr>
                                <w:b/>
                                <w:sz w:val="20"/>
                                <w:szCs w:val="20"/>
                              </w:rPr>
                            </w:pPr>
                            <w:r w:rsidRPr="00446438">
                              <w:rPr>
                                <w:b/>
                                <w:sz w:val="20"/>
                                <w:szCs w:val="20"/>
                              </w:rPr>
                              <w:t>E</w:t>
                            </w:r>
                          </w:p>
                          <w:p w14:paraId="32B3E89E" w14:textId="77777777" w:rsidR="003E2515" w:rsidRDefault="003E2515" w:rsidP="003E2515"/>
                          <w:p w14:paraId="3AEFD109" w14:textId="77777777" w:rsidR="003E2515" w:rsidRPr="00832655" w:rsidRDefault="003E2515" w:rsidP="003E2515">
                            <w:pPr>
                              <w:jc w:val="both"/>
                              <w:rPr>
                                <w:sz w:val="20"/>
                                <w:szCs w:val="20"/>
                              </w:rPr>
                            </w:pPr>
                            <w:r>
                              <w:rPr>
                                <w:sz w:val="20"/>
                                <w:szCs w:val="20"/>
                              </w:rPr>
                              <w:t>E</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3EA24BC">
              <v:shape id="_x0000_s1052" style="position:absolute;left:0;text-align:left;margin-left:479.6pt;margin-top:23.5pt;width:19.05pt;height:20.3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" w14:anchorId="358D822F">
                <v:textbox inset="2mm,,2mm">
                  <w:txbxContent>
                    <w:p w:rsidRPr="00446438" w:rsidR="003E2515" w:rsidP="003E2515" w:rsidRDefault="003E2515" w14:paraId="061D6CA7" w14:textId="77777777">
                      <w:pPr>
                        <w:jc w:val="both"/>
                        <w:rPr>
                          <w:b/>
                          <w:sz w:val="20"/>
                          <w:szCs w:val="20"/>
                        </w:rPr>
                      </w:pPr>
                      <w:r w:rsidRPr="00446438">
                        <w:rPr>
                          <w:b/>
                          <w:sz w:val="20"/>
                          <w:szCs w:val="20"/>
                        </w:rPr>
                        <w:t>E</w:t>
                      </w:r>
                    </w:p>
                    <w:p w:rsidR="003E2515" w:rsidP="003E2515" w:rsidRDefault="003E2515" w14:paraId="0E27B00A" w14:textId="77777777"/>
                    <w:p w:rsidRPr="00832655" w:rsidR="003E2515" w:rsidP="003E2515" w:rsidRDefault="003E2515" w14:paraId="3D6DC322" w14:textId="77777777">
                      <w:pPr>
                        <w:jc w:val="both"/>
                        <w:rPr>
                          <w:sz w:val="20"/>
                          <w:szCs w:val="20"/>
                        </w:rPr>
                      </w:pPr>
                      <w:r>
                        <w:rPr>
                          <w:sz w:val="20"/>
                          <w:szCs w:val="20"/>
                        </w:rPr>
                        <w:t>E</w:t>
                      </w:r>
                    </w:p>
                  </w:txbxContent>
                </v:textbox>
              </v:shape>
            </w:pict>
          </mc:Fallback>
        </mc:AlternateContent>
      </w:r>
      <w:r w:rsidR="003E2515">
        <w:t xml:space="preserve">Om någon annan ska utreda ärendet, loggar du ut ur systemet. Klicka på pilen vid ditt namn, längst upp till höger. Välj </w:t>
      </w:r>
      <w:r w:rsidR="003E2515" w:rsidRPr="00DB4154">
        <w:rPr>
          <w:i/>
        </w:rPr>
        <w:t>Logga ut</w:t>
      </w:r>
      <w:r w:rsidR="003E2515">
        <w:t>.</w:t>
      </w:r>
    </w:p>
    <w:p w14:paraId="745289AE" w14:textId="179EE22F" w:rsidR="004A49B8" w:rsidRDefault="004A49B8" w:rsidP="00E11761">
      <w:pPr>
        <w:pStyle w:val="Rubrik1"/>
      </w:pPr>
    </w:p>
    <w:p w14:paraId="4557DB3F" w14:textId="77777777" w:rsidR="004A49B8" w:rsidRPr="004A49B8" w:rsidRDefault="004A49B8" w:rsidP="004A49B8"/>
    <w:p w14:paraId="77624637" w14:textId="1D78C516" w:rsidR="00E11761" w:rsidRPr="005460EF" w:rsidRDefault="00E11761" w:rsidP="00E11761">
      <w:pPr>
        <w:pStyle w:val="Rubrik1"/>
      </w:pPr>
      <w:r>
        <w:lastRenderedPageBreak/>
        <w:t>4</w:t>
      </w:r>
      <w:r w:rsidRPr="005460EF">
        <w:t>. In</w:t>
      </w:r>
      <w:r w:rsidR="008575C8">
        <w:t>- och ut</w:t>
      </w:r>
      <w:r w:rsidRPr="005460EF">
        <w:t>loggning i DF RESPONS</w:t>
      </w:r>
    </w:p>
    <w:p w14:paraId="102C9568" w14:textId="7953B5EC" w:rsidR="00E11761" w:rsidRPr="005460EF" w:rsidRDefault="00E11761" w:rsidP="00E11761">
      <w:r>
        <w:br/>
      </w:r>
      <w:r w:rsidRPr="005460EF">
        <w:t xml:space="preserve">När ett nytt ärende har skickats till dig får du ett automatiskt ett </w:t>
      </w:r>
      <w:r w:rsidR="000B42EC">
        <w:t>mejl</w:t>
      </w:r>
      <w:r w:rsidRPr="005460EF">
        <w:t xml:space="preserve"> från DF RESPONS.</w:t>
      </w:r>
    </w:p>
    <w:p w14:paraId="48F9A774" w14:textId="2869F3C1" w:rsidR="00D958AC" w:rsidRPr="00D958AC" w:rsidRDefault="00E11761" w:rsidP="00D958AC">
      <w:pPr>
        <w:spacing w:line="276" w:lineRule="auto"/>
        <w:rPr>
          <w:rStyle w:val="Hyperlnk"/>
          <w:rFonts w:ascii="Calibri" w:eastAsia="Times New Roman" w:hAnsi="Calibri"/>
          <w:color w:val="C00000"/>
          <w:u w:val="none"/>
        </w:rPr>
      </w:pPr>
      <w:r w:rsidRPr="00D958AC">
        <w:t xml:space="preserve">Klicka </w:t>
      </w:r>
      <w:r w:rsidRPr="005460EF">
        <w:t xml:space="preserve">på </w:t>
      </w:r>
      <w:r w:rsidRPr="00D958AC">
        <w:rPr>
          <w:b/>
          <w:i/>
        </w:rPr>
        <w:t>länken i e-postmeddelandet</w:t>
      </w:r>
      <w:r w:rsidRPr="005460EF">
        <w:t xml:space="preserve"> eller öppna din webbläsare och surfa till adressen: </w:t>
      </w:r>
      <w:hyperlink r:id="rId24" w:history="1">
        <w:r w:rsidR="008575C8">
          <w:rPr>
            <w:rStyle w:val="Hyperlnk"/>
          </w:rPr>
          <w:t>https://falkenberg.digitalfox.se/</w:t>
        </w:r>
      </w:hyperlink>
    </w:p>
    <w:p w14:paraId="2FF57CC5" w14:textId="460DE66E" w:rsidR="00E11761" w:rsidRPr="00D958AC" w:rsidRDefault="00D958AC" w:rsidP="00E11761">
      <w:r w:rsidRPr="00D958AC">
        <w:rPr>
          <w:rFonts w:eastAsia="Times New Roman"/>
        </w:rPr>
        <w:t xml:space="preserve">För att logga in i systemet </w:t>
      </w:r>
      <w:r w:rsidR="004A49B8" w:rsidRPr="00D958AC">
        <w:t>krävs det inloggning med SITHS-eller Smartkort.</w:t>
      </w:r>
    </w:p>
    <w:p w14:paraId="77C05A2B" w14:textId="77777777" w:rsidR="00E11761" w:rsidRDefault="00E11761" w:rsidP="00E11761">
      <w:pPr>
        <w:pStyle w:val="Rubrik2"/>
        <w:rPr>
          <w:noProof/>
          <w:lang w:eastAsia="sv-SE"/>
        </w:rPr>
      </w:pPr>
      <w:r>
        <w:rPr>
          <w:noProof/>
          <w:lang w:eastAsia="sv-SE"/>
        </w:rPr>
        <w:t>Logga ut</w:t>
      </w:r>
    </w:p>
    <w:p w14:paraId="29502433" w14:textId="4273BEE1" w:rsidR="00E11761" w:rsidRDefault="00E11761" w:rsidP="00E11761">
      <w:pPr>
        <w:rPr>
          <w:color w:val="000000" w:themeColor="text1"/>
        </w:rPr>
      </w:pPr>
      <w:r w:rsidRPr="000F6915">
        <w:rPr>
          <w:noProof/>
          <w:lang w:eastAsia="sv-SE"/>
        </w:rPr>
        <mc:AlternateContent>
          <mc:Choice Requires="wps">
            <w:drawing>
              <wp:anchor distT="0" distB="0" distL="114300" distR="114300" simplePos="0" relativeHeight="251658286" behindDoc="0" locked="0" layoutInCell="1" allowOverlap="1" wp14:anchorId="55571D26" wp14:editId="48A64D97">
                <wp:simplePos x="0" y="0"/>
                <wp:positionH relativeFrom="column">
                  <wp:posOffset>4353056</wp:posOffset>
                </wp:positionH>
                <wp:positionV relativeFrom="paragraph">
                  <wp:posOffset>241492</wp:posOffset>
                </wp:positionV>
                <wp:extent cx="681487" cy="741871"/>
                <wp:effectExtent l="0" t="0" r="80645" b="58420"/>
                <wp:wrapNone/>
                <wp:docPr id="44" name="Rak pilkoppling 44"/>
                <wp:cNvGraphicFramePr/>
                <a:graphic xmlns:a="http://schemas.openxmlformats.org/drawingml/2006/main">
                  <a:graphicData uri="http://schemas.microsoft.com/office/word/2010/wordprocessingShape">
                    <wps:wsp>
                      <wps:cNvCnPr/>
                      <wps:spPr>
                        <a:xfrm>
                          <a:off x="0" y="0"/>
                          <a:ext cx="681487" cy="741871"/>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1817915">
              <v:shape id="Rak pilkoppling 44" style="position:absolute;margin-left:342.75pt;margin-top:19pt;width:53.65pt;height:5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" w14:anchorId="5A8C4011">
                <v:stroke endarrow="block"/>
              </v:shape>
            </w:pict>
          </mc:Fallback>
        </mc:AlternateContent>
      </w:r>
      <w:r>
        <w:rPr>
          <w:noProof/>
          <w:lang w:eastAsia="sv-SE"/>
        </w:rPr>
        <w:t xml:space="preserve">Du loggar ut från DF RESPONS genom att klicka på ditt namn. Välj sedan </w:t>
      </w:r>
      <w:r w:rsidRPr="000A00C3">
        <w:rPr>
          <w:i/>
          <w:noProof/>
          <w:lang w:eastAsia="sv-SE"/>
        </w:rPr>
        <w:t>Logga ut</w:t>
      </w:r>
      <w:r>
        <w:rPr>
          <w:noProof/>
          <w:lang w:eastAsia="sv-SE"/>
        </w:rPr>
        <w:t>.</w:t>
      </w:r>
    </w:p>
    <w:p w14:paraId="028986AE" w14:textId="6D6E9F84" w:rsidR="00E11761" w:rsidRPr="006B1CFB" w:rsidRDefault="008575C8" w:rsidP="00E11761">
      <w:pPr>
        <w:rPr>
          <w:color w:val="000000" w:themeColor="text1"/>
        </w:rPr>
      </w:pPr>
      <w:r>
        <w:rPr>
          <w:noProof/>
          <w:lang w:eastAsia="sv-SE"/>
        </w:rPr>
        <mc:AlternateContent>
          <mc:Choice Requires="wps">
            <w:drawing>
              <wp:anchor distT="0" distB="0" distL="114300" distR="114300" simplePos="0" relativeHeight="251658287" behindDoc="0" locked="0" layoutInCell="1" allowOverlap="1" wp14:anchorId="048AAEA7" wp14:editId="73847ABD">
                <wp:simplePos x="0" y="0"/>
                <wp:positionH relativeFrom="column">
                  <wp:posOffset>4974159</wp:posOffset>
                </wp:positionH>
                <wp:positionV relativeFrom="paragraph">
                  <wp:posOffset>15336</wp:posOffset>
                </wp:positionV>
                <wp:extent cx="570182" cy="215900"/>
                <wp:effectExtent l="0" t="0" r="20955" b="12700"/>
                <wp:wrapNone/>
                <wp:docPr id="2" name="Rektangel med rundade hörn 43"/>
                <wp:cNvGraphicFramePr/>
                <a:graphic xmlns:a="http://schemas.openxmlformats.org/drawingml/2006/main">
                  <a:graphicData uri="http://schemas.microsoft.com/office/word/2010/wordprocessingShape">
                    <wps:wsp>
                      <wps:cNvSpPr/>
                      <wps:spPr>
                        <a:xfrm>
                          <a:off x="0" y="0"/>
                          <a:ext cx="570182" cy="215900"/>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B07AF24">
              <v:roundrect id="Rektangel med rundade hörn 43" style="position:absolute;margin-left:391.65pt;margin-top:1.2pt;width:44.9pt;height: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7A216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"/>
            </w:pict>
          </mc:Fallback>
        </mc:AlternateContent>
      </w:r>
      <w:r w:rsidR="00E11761">
        <w:rPr>
          <w:noProof/>
          <w:lang w:eastAsia="sv-SE"/>
        </w:rPr>
        <w:drawing>
          <wp:inline distT="0" distB="0" distL="0" distR="0" wp14:anchorId="2818FB2E" wp14:editId="20D5ED4B">
            <wp:extent cx="5582136" cy="1336675"/>
            <wp:effectExtent l="19050" t="19050" r="19050" b="15875"/>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2136" cy="1336675"/>
                    </a:xfrm>
                    <a:prstGeom prst="rect">
                      <a:avLst/>
                    </a:prstGeom>
                    <a:ln>
                      <a:solidFill>
                        <a:schemeClr val="bg1">
                          <a:lumMod val="75000"/>
                        </a:schemeClr>
                      </a:solidFill>
                    </a:ln>
                  </pic:spPr>
                </pic:pic>
              </a:graphicData>
            </a:graphic>
          </wp:inline>
        </w:drawing>
      </w:r>
    </w:p>
    <w:p w14:paraId="710085FE" w14:textId="77777777" w:rsidR="00E11761" w:rsidRDefault="00E11761" w:rsidP="00E11761">
      <w:pPr>
        <w:rPr>
          <w:rStyle w:val="Rubrik1Char"/>
        </w:rPr>
      </w:pPr>
      <w:r>
        <w:rPr>
          <w:rStyle w:val="Rubrik1Char"/>
        </w:rPr>
        <w:br w:type="page"/>
      </w:r>
    </w:p>
    <w:p w14:paraId="0CBC01C0" w14:textId="62CE6C24" w:rsidR="00E11761" w:rsidRPr="00562057" w:rsidRDefault="00E11761" w:rsidP="76704320">
      <w:pPr>
        <w:rPr>
          <w:rFonts w:asciiTheme="majorHAnsi" w:eastAsiaTheme="majorEastAsia" w:hAnsiTheme="majorHAnsi" w:cstheme="majorBidi"/>
          <w:color w:val="365F91" w:themeColor="accent1" w:themeShade="BF"/>
          <w:sz w:val="26"/>
          <w:szCs w:val="26"/>
        </w:rPr>
      </w:pPr>
      <w:r>
        <w:rPr>
          <w:rStyle w:val="Rubrik1Char"/>
        </w:rPr>
        <w:lastRenderedPageBreak/>
        <w:t>5. Ärende – innehåll</w:t>
      </w:r>
    </w:p>
    <w:p w14:paraId="3C2157BD" w14:textId="64F5762F" w:rsidR="00E11761" w:rsidRPr="00562057" w:rsidRDefault="00165662" w:rsidP="10EF76F7">
      <w:pPr>
        <w:rPr>
          <w:rFonts w:asciiTheme="majorHAnsi" w:eastAsiaTheme="majorEastAsia" w:hAnsiTheme="majorHAnsi" w:cstheme="majorBidi"/>
          <w:color w:val="365F91" w:themeColor="accent1" w:themeShade="BF"/>
          <w:sz w:val="26"/>
          <w:szCs w:val="26"/>
        </w:rPr>
      </w:pPr>
      <w:r w:rsidRPr="00BA53F9">
        <w:rPr>
          <w:noProof/>
          <w:lang w:eastAsia="sv-SE"/>
        </w:rPr>
        <mc:AlternateContent>
          <mc:Choice Requires="wps">
            <w:drawing>
              <wp:anchor distT="0" distB="0" distL="114300" distR="114300" simplePos="0" relativeHeight="251658264" behindDoc="0" locked="0" layoutInCell="1" allowOverlap="1" wp14:anchorId="11850ADD" wp14:editId="71A1940C">
                <wp:simplePos x="0" y="0"/>
                <wp:positionH relativeFrom="column">
                  <wp:posOffset>5187466</wp:posOffset>
                </wp:positionH>
                <wp:positionV relativeFrom="paragraph">
                  <wp:posOffset>1315250</wp:posOffset>
                </wp:positionV>
                <wp:extent cx="45719" cy="677653"/>
                <wp:effectExtent l="38100" t="0" r="50165" b="65405"/>
                <wp:wrapNone/>
                <wp:docPr id="5" name="Rak pilkoppling 5"/>
                <wp:cNvGraphicFramePr/>
                <a:graphic xmlns:a="http://schemas.openxmlformats.org/drawingml/2006/main">
                  <a:graphicData uri="http://schemas.microsoft.com/office/word/2010/wordprocessingShape">
                    <wps:wsp>
                      <wps:cNvCnPr/>
                      <wps:spPr>
                        <a:xfrm flipH="1">
                          <a:off x="0" y="0"/>
                          <a:ext cx="45719" cy="677653"/>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70D5B57D">
              <v:shapetype id="_x0000_t32" coordsize="21600,21600" o:oned="t" filled="f" o:spt="32" path="m,l21600,21600e" w14:anchorId="78E4F312">
                <v:path fillok="f" arrowok="t" o:connecttype="none"/>
                <o:lock v:ext="edit" shapetype="t"/>
              </v:shapetype>
              <v:shape id="Rak pilkoppling 5" style="position:absolute;margin-left:408.45pt;margin-top:103.55pt;width:3.6pt;height:53.35pt;flip:x;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">
                <v:stroke endarrow="block"/>
              </v:shape>
            </w:pict>
          </mc:Fallback>
        </mc:AlternateContent>
      </w:r>
      <w:r w:rsidRPr="00BA53F9">
        <w:rPr>
          <w:noProof/>
          <w:lang w:eastAsia="sv-SE"/>
        </w:rPr>
        <mc:AlternateContent>
          <mc:Choice Requires="wps">
            <w:drawing>
              <wp:anchor distT="0" distB="0" distL="114300" distR="114300" simplePos="0" relativeHeight="251658265" behindDoc="0" locked="0" layoutInCell="1" allowOverlap="1" wp14:anchorId="386988FA" wp14:editId="424FE582">
                <wp:simplePos x="0" y="0"/>
                <wp:positionH relativeFrom="column">
                  <wp:posOffset>2184080</wp:posOffset>
                </wp:positionH>
                <wp:positionV relativeFrom="paragraph">
                  <wp:posOffset>1263683</wp:posOffset>
                </wp:positionV>
                <wp:extent cx="821187" cy="660292"/>
                <wp:effectExtent l="38100" t="0" r="17145" b="64135"/>
                <wp:wrapNone/>
                <wp:docPr id="6" name="Rak pilkoppling 6"/>
                <wp:cNvGraphicFramePr/>
                <a:graphic xmlns:a="http://schemas.openxmlformats.org/drawingml/2006/main">
                  <a:graphicData uri="http://schemas.microsoft.com/office/word/2010/wordprocessingShape">
                    <wps:wsp>
                      <wps:cNvCnPr/>
                      <wps:spPr>
                        <a:xfrm flipH="1">
                          <a:off x="0" y="0"/>
                          <a:ext cx="821187" cy="660292"/>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111377E">
              <v:shape id="Rak pilkoppling 6" style="position:absolute;margin-left:171.95pt;margin-top:99.5pt;width:64.65pt;height:52pt;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" w14:anchorId="4D7C533B">
                <v:stroke endarrow="block"/>
              </v:shape>
            </w:pict>
          </mc:Fallback>
        </mc:AlternateContent>
      </w:r>
      <w:r w:rsidRPr="00BA53F9">
        <w:t>Ärendelista - Som inloggad kommer du till din ärendelista</w:t>
      </w:r>
      <w:r w:rsidR="004A0C3A" w:rsidRPr="00BA53F9">
        <w:t xml:space="preserve">. </w:t>
      </w:r>
      <w:r w:rsidRPr="00BA53F9">
        <w:t>Om det ligger en överstruken penna vid ärendenumret betyder det att du endast har fått ärendet för kännedom. Då kan du bara läsa, inte skriva.</w:t>
      </w:r>
      <w:r w:rsidR="00E11761">
        <w:rPr>
          <w:rStyle w:val="Rubrik2Char"/>
        </w:rPr>
        <w:br/>
      </w:r>
      <w:r w:rsidR="00E11761">
        <w:rPr>
          <w:rStyle w:val="Rubrik2Char"/>
        </w:rPr>
        <w:br/>
      </w:r>
      <w:r w:rsidR="00E11761" w:rsidRPr="000F6915">
        <w:t xml:space="preserve">När du har loggat in </w:t>
      </w:r>
      <w:r w:rsidR="00E11761">
        <w:t xml:space="preserve">kommer du in i </w:t>
      </w:r>
      <w:r w:rsidR="00E11761" w:rsidRPr="000F6915">
        <w:t>ärendet (den rapporterade händelsen). Ärendet är uppdelat på sex</w:t>
      </w:r>
      <w:r w:rsidR="00E11761" w:rsidRPr="10EF76F7">
        <w:rPr>
          <w:i/>
          <w:iCs/>
        </w:rPr>
        <w:t xml:space="preserve"> flikar </w:t>
      </w:r>
      <w:r w:rsidR="00E11761" w:rsidRPr="00E03DBD">
        <w:t>(sidor)</w:t>
      </w:r>
      <w:r w:rsidR="00E11761" w:rsidRPr="000F6915">
        <w:t xml:space="preserve">. </w:t>
      </w:r>
      <w:r w:rsidR="00E11761">
        <w:t xml:space="preserve">Du kan antingen klicka dig fram </w:t>
      </w:r>
      <w:proofErr w:type="gramStart"/>
      <w:r w:rsidR="00E11761">
        <w:t>mellan flikarna uppe till</w:t>
      </w:r>
      <w:proofErr w:type="gramEnd"/>
      <w:r w:rsidR="00E11761">
        <w:t xml:space="preserve"> vänster eller till höger.</w:t>
      </w:r>
    </w:p>
    <w:p w14:paraId="662FBECE" w14:textId="2E6F3E17" w:rsidR="00E11761" w:rsidRDefault="006E327C" w:rsidP="00E11761">
      <w:r>
        <w:rPr>
          <w:noProof/>
          <w:lang w:eastAsia="sv-SE"/>
        </w:rPr>
        <mc:AlternateContent>
          <mc:Choice Requires="wps">
            <w:drawing>
              <wp:anchor distT="0" distB="0" distL="114300" distR="114300" simplePos="0" relativeHeight="251658266" behindDoc="0" locked="0" layoutInCell="1" allowOverlap="1" wp14:anchorId="1682D993" wp14:editId="3DD84F84">
                <wp:simplePos x="0" y="0"/>
                <wp:positionH relativeFrom="column">
                  <wp:posOffset>4603163</wp:posOffset>
                </wp:positionH>
                <wp:positionV relativeFrom="paragraph">
                  <wp:posOffset>524151</wp:posOffset>
                </wp:positionV>
                <wp:extent cx="1456266" cy="1256869"/>
                <wp:effectExtent l="0" t="0" r="10795" b="19685"/>
                <wp:wrapNone/>
                <wp:docPr id="7" name="Rektangel med rundade hörn 43"/>
                <wp:cNvGraphicFramePr/>
                <a:graphic xmlns:a="http://schemas.openxmlformats.org/drawingml/2006/main">
                  <a:graphicData uri="http://schemas.microsoft.com/office/word/2010/wordprocessingShape">
                    <wps:wsp>
                      <wps:cNvSpPr/>
                      <wps:spPr>
                        <a:xfrm>
                          <a:off x="0" y="0"/>
                          <a:ext cx="1456266" cy="1256869"/>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AF04269">
              <v:roundrect id="Rektangel med rundade hörn 43" style="position:absolute;margin-left:362.45pt;margin-top:41.25pt;width:114.65pt;height:9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520374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"/>
            </w:pict>
          </mc:Fallback>
        </mc:AlternateContent>
      </w:r>
      <w:r>
        <w:rPr>
          <w:noProof/>
          <w:lang w:eastAsia="sv-SE"/>
        </w:rPr>
        <mc:AlternateContent>
          <mc:Choice Requires="wps">
            <w:drawing>
              <wp:anchor distT="0" distB="0" distL="114300" distR="114300" simplePos="0" relativeHeight="251658263" behindDoc="0" locked="0" layoutInCell="1" allowOverlap="1" wp14:anchorId="4BC12344" wp14:editId="3CA011B6">
                <wp:simplePos x="0" y="0"/>
                <wp:positionH relativeFrom="column">
                  <wp:posOffset>13970</wp:posOffset>
                </wp:positionH>
                <wp:positionV relativeFrom="paragraph">
                  <wp:posOffset>501650</wp:posOffset>
                </wp:positionV>
                <wp:extent cx="3821502" cy="248920"/>
                <wp:effectExtent l="0" t="0" r="26670" b="17780"/>
                <wp:wrapNone/>
                <wp:docPr id="4" name="Rektangel med rundade hörn 43"/>
                <wp:cNvGraphicFramePr/>
                <a:graphic xmlns:a="http://schemas.openxmlformats.org/drawingml/2006/main">
                  <a:graphicData uri="http://schemas.microsoft.com/office/word/2010/wordprocessingShape">
                    <wps:wsp>
                      <wps:cNvSpPr/>
                      <wps:spPr>
                        <a:xfrm>
                          <a:off x="0" y="0"/>
                          <a:ext cx="3821502" cy="248920"/>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FC949E6">
              <v:roundrect id="Rektangel med rundade hörn 43" style="position:absolute;margin-left:1.1pt;margin-top:39.5pt;width:300.9pt;height:1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48F7F1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"/>
            </w:pict>
          </mc:Fallback>
        </mc:AlternateContent>
      </w:r>
      <w:r w:rsidR="00E11761">
        <w:rPr>
          <w:noProof/>
          <w:lang w:eastAsia="sv-SE"/>
        </w:rPr>
        <w:drawing>
          <wp:inline distT="0" distB="0" distL="0" distR="0" wp14:anchorId="0AA33840" wp14:editId="7CADC89A">
            <wp:extent cx="6107961" cy="1783439"/>
            <wp:effectExtent l="19050" t="19050" r="26670" b="2667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53438" cy="1796718"/>
                    </a:xfrm>
                    <a:prstGeom prst="rect">
                      <a:avLst/>
                    </a:prstGeom>
                    <a:ln>
                      <a:solidFill>
                        <a:schemeClr val="bg1">
                          <a:lumMod val="85000"/>
                        </a:schemeClr>
                      </a:solidFill>
                    </a:ln>
                  </pic:spPr>
                </pic:pic>
              </a:graphicData>
            </a:graphic>
          </wp:inline>
        </w:drawing>
      </w:r>
    </w:p>
    <w:p w14:paraId="50B7DA2C" w14:textId="77777777" w:rsidR="00E11761" w:rsidRPr="007E1F16" w:rsidRDefault="00E11761" w:rsidP="00E11761">
      <w:pPr>
        <w:pStyle w:val="Liststycke"/>
        <w:numPr>
          <w:ilvl w:val="0"/>
          <w:numId w:val="18"/>
        </w:numPr>
        <w:spacing w:after="160" w:line="259" w:lineRule="auto"/>
        <w:rPr>
          <w:b/>
        </w:rPr>
      </w:pPr>
      <w:r w:rsidRPr="007E1F16">
        <w:rPr>
          <w:b/>
        </w:rPr>
        <w:t xml:space="preserve">Flik 1 Händelse </w:t>
      </w:r>
    </w:p>
    <w:p w14:paraId="3839B50F" w14:textId="77777777" w:rsidR="00E11761" w:rsidRPr="007E1F16" w:rsidRDefault="00E11761" w:rsidP="00E11761">
      <w:pPr>
        <w:pStyle w:val="Liststycke"/>
      </w:pPr>
      <w:r w:rsidRPr="007E1F16">
        <w:t>Här ser du den händelse som rapporterats.</w:t>
      </w:r>
    </w:p>
    <w:p w14:paraId="18E3C995" w14:textId="77777777" w:rsidR="00E11761" w:rsidRPr="007E1F16" w:rsidRDefault="00E11761" w:rsidP="00E11761">
      <w:pPr>
        <w:pStyle w:val="Liststycke"/>
        <w:numPr>
          <w:ilvl w:val="0"/>
          <w:numId w:val="18"/>
        </w:numPr>
        <w:spacing w:after="160" w:line="259" w:lineRule="auto"/>
        <w:rPr>
          <w:b/>
        </w:rPr>
      </w:pPr>
      <w:r w:rsidRPr="007E1F16">
        <w:rPr>
          <w:b/>
        </w:rPr>
        <w:t>Flik 2 Utse utredare</w:t>
      </w:r>
    </w:p>
    <w:p w14:paraId="75B91764" w14:textId="77777777" w:rsidR="00E11761" w:rsidRDefault="00E11761" w:rsidP="00E11761">
      <w:pPr>
        <w:pStyle w:val="Liststycke"/>
      </w:pPr>
      <w:r w:rsidRPr="007E1F16">
        <w:t xml:space="preserve">Här </w:t>
      </w:r>
      <w:r>
        <w:t>ser du vilka som har tilldelats ärendet. Har ärendet kommit fel kan det skickas vidare. Det är även möjligt att utse ytterligare utredare och skicka ärendet för kännedom</w:t>
      </w:r>
      <w:r w:rsidRPr="00562057">
        <w:t>.</w:t>
      </w:r>
      <w:r>
        <w:t xml:space="preserve"> Chefen är ansvarig för utredningen. </w:t>
      </w:r>
    </w:p>
    <w:p w14:paraId="58C3555B" w14:textId="77777777" w:rsidR="00E11761" w:rsidRPr="007E1F16" w:rsidRDefault="00E11761" w:rsidP="00E11761">
      <w:pPr>
        <w:pStyle w:val="Liststycke"/>
        <w:numPr>
          <w:ilvl w:val="0"/>
          <w:numId w:val="18"/>
        </w:numPr>
        <w:spacing w:after="160" w:line="259" w:lineRule="auto"/>
      </w:pPr>
      <w:r w:rsidRPr="009F73EE">
        <w:rPr>
          <w:b/>
        </w:rPr>
        <w:t>Flik 3 Utredning</w:t>
      </w:r>
      <w:r w:rsidRPr="007E1F16">
        <w:br/>
        <w:t>Här görs själva utredningen.</w:t>
      </w:r>
    </w:p>
    <w:p w14:paraId="58AE71FA" w14:textId="3D6D1802" w:rsidR="00E11761" w:rsidRPr="007E1F16" w:rsidRDefault="00E11761" w:rsidP="00E11761">
      <w:pPr>
        <w:pStyle w:val="Liststycke"/>
        <w:numPr>
          <w:ilvl w:val="0"/>
          <w:numId w:val="18"/>
        </w:numPr>
        <w:spacing w:after="160" w:line="259" w:lineRule="auto"/>
      </w:pPr>
      <w:r w:rsidRPr="007E1F16">
        <w:rPr>
          <w:b/>
        </w:rPr>
        <w:t>Flik 4 Anteckningar och bilagor</w:t>
      </w:r>
      <w:r>
        <w:br/>
        <w:t>Här</w:t>
      </w:r>
      <w:r w:rsidRPr="007E1F16">
        <w:t xml:space="preserve"> ka</w:t>
      </w:r>
      <w:r>
        <w:t>n chefer, legitimerad personal</w:t>
      </w:r>
      <w:r w:rsidR="006E327C">
        <w:t xml:space="preserve">, </w:t>
      </w:r>
      <w:proofErr w:type="spellStart"/>
      <w:r w:rsidR="00F23547">
        <w:t>kvalitetsstrateg</w:t>
      </w:r>
      <w:proofErr w:type="spellEnd"/>
      <w:r>
        <w:t xml:space="preserve"> och MAS/</w:t>
      </w:r>
      <w:r w:rsidR="006E327C">
        <w:t>MAR</w:t>
      </w:r>
      <w:r>
        <w:t xml:space="preserve"> </w:t>
      </w:r>
      <w:r w:rsidRPr="007E1F16">
        <w:t xml:space="preserve">lägga in anteckningar och bilagor. </w:t>
      </w:r>
    </w:p>
    <w:p w14:paraId="37576F91" w14:textId="77777777" w:rsidR="00E11761" w:rsidRPr="007E1F16" w:rsidRDefault="00E11761" w:rsidP="00E11761">
      <w:pPr>
        <w:pStyle w:val="Liststycke"/>
        <w:numPr>
          <w:ilvl w:val="0"/>
          <w:numId w:val="18"/>
        </w:numPr>
        <w:spacing w:after="160" w:line="259" w:lineRule="auto"/>
      </w:pPr>
      <w:r w:rsidRPr="007E1F16">
        <w:rPr>
          <w:b/>
        </w:rPr>
        <w:t>Flik 5 Lex</w:t>
      </w:r>
      <w:r>
        <w:rPr>
          <w:b/>
        </w:rPr>
        <w:t>-</w:t>
      </w:r>
      <w:r w:rsidRPr="007E1F16">
        <w:rPr>
          <w:b/>
        </w:rPr>
        <w:t>anmälan</w:t>
      </w:r>
      <w:r>
        <w:br/>
        <w:t>Här görs Lex Maria- och Lex Sarah-anmälan till IVO</w:t>
      </w:r>
      <w:r w:rsidRPr="007E1F16">
        <w:t xml:space="preserve">. </w:t>
      </w:r>
    </w:p>
    <w:p w14:paraId="6B5F1CF8" w14:textId="4D8A7100" w:rsidR="00E11761" w:rsidRDefault="00E11761" w:rsidP="00E11761">
      <w:pPr>
        <w:pStyle w:val="Liststycke"/>
        <w:numPr>
          <w:ilvl w:val="0"/>
          <w:numId w:val="18"/>
        </w:numPr>
        <w:spacing w:after="160" w:line="259" w:lineRule="auto"/>
      </w:pPr>
      <w:r w:rsidRPr="007E1F16">
        <w:rPr>
          <w:b/>
        </w:rPr>
        <w:t>Flik 6</w:t>
      </w:r>
      <w:r>
        <w:rPr>
          <w:b/>
        </w:rPr>
        <w:t xml:space="preserve"> Uppföljning</w:t>
      </w:r>
      <w:r>
        <w:br/>
        <w:t>Här</w:t>
      </w:r>
      <w:r w:rsidRPr="007E1F16">
        <w:t xml:space="preserve"> gör utredaren/utredarna uppföljning av ärendet.</w:t>
      </w:r>
    </w:p>
    <w:p w14:paraId="3AE74C8E" w14:textId="77777777" w:rsidR="00E11761" w:rsidRDefault="00E11761" w:rsidP="00E11761">
      <w:pPr>
        <w:pStyle w:val="Rubrik3"/>
      </w:pPr>
      <w:r>
        <w:t>Spara och stänga ett ärende</w:t>
      </w:r>
    </w:p>
    <w:p w14:paraId="5670C42B" w14:textId="77777777" w:rsidR="00E11761" w:rsidRDefault="00E11761" w:rsidP="00E11761">
      <w:pPr>
        <w:rPr>
          <w:noProof/>
          <w:lang w:eastAsia="sv-SE"/>
        </w:rPr>
      </w:pPr>
      <w:r>
        <w:t xml:space="preserve">Det är bra att spara ett ärende då och då när du är inne och jobbar i det. Du klickar på knappen </w:t>
      </w:r>
      <w:r w:rsidRPr="00F66275">
        <w:rPr>
          <w:i/>
        </w:rPr>
        <w:t>Spara</w:t>
      </w:r>
      <w:r>
        <w:t xml:space="preserve"> i verktygsraden till höger. När du inte ska arbeta med ärendet mer sparar du det och stänger det på knappen </w:t>
      </w:r>
      <w:r w:rsidRPr="00F66275">
        <w:rPr>
          <w:i/>
        </w:rPr>
        <w:t>Stäng</w:t>
      </w:r>
      <w:r>
        <w:rPr>
          <w:i/>
        </w:rPr>
        <w:t>.</w:t>
      </w:r>
    </w:p>
    <w:p w14:paraId="3F2284A1" w14:textId="77777777" w:rsidR="00E11761" w:rsidRDefault="00E11761" w:rsidP="00E11761">
      <w:pPr>
        <w:rPr>
          <w:noProof/>
          <w:lang w:eastAsia="sv-SE"/>
        </w:rPr>
      </w:pPr>
      <w:r>
        <w:rPr>
          <w:noProof/>
          <w:lang w:eastAsia="sv-SE"/>
        </w:rPr>
        <w:lastRenderedPageBreak/>
        <mc:AlternateContent>
          <mc:Choice Requires="wps">
            <w:drawing>
              <wp:anchor distT="0" distB="0" distL="114300" distR="114300" simplePos="0" relativeHeight="251658278" behindDoc="0" locked="0" layoutInCell="1" allowOverlap="1" wp14:anchorId="3198D858" wp14:editId="4FB073CC">
                <wp:simplePos x="0" y="0"/>
                <wp:positionH relativeFrom="column">
                  <wp:posOffset>4913630</wp:posOffset>
                </wp:positionH>
                <wp:positionV relativeFrom="paragraph">
                  <wp:posOffset>183585</wp:posOffset>
                </wp:positionV>
                <wp:extent cx="844062" cy="228387"/>
                <wp:effectExtent l="0" t="0" r="13335" b="19685"/>
                <wp:wrapNone/>
                <wp:docPr id="25" name="Rektangel med rundade hörn 43"/>
                <wp:cNvGraphicFramePr/>
                <a:graphic xmlns:a="http://schemas.openxmlformats.org/drawingml/2006/main">
                  <a:graphicData uri="http://schemas.microsoft.com/office/word/2010/wordprocessingShape">
                    <wps:wsp>
                      <wps:cNvSpPr/>
                      <wps:spPr>
                        <a:xfrm>
                          <a:off x="0" y="0"/>
                          <a:ext cx="844062" cy="228387"/>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63A84C8">
              <v:roundrect id="Rektangel med rundade hörn 43" style="position:absolute;margin-left:386.9pt;margin-top:14.45pt;width:66.4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71AA0B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"/>
            </w:pict>
          </mc:Fallback>
        </mc:AlternateContent>
      </w:r>
      <w:r>
        <w:rPr>
          <w:noProof/>
          <w:lang w:eastAsia="sv-SE"/>
        </w:rPr>
        <w:drawing>
          <wp:inline distT="0" distB="0" distL="0" distR="0" wp14:anchorId="3F572C0E" wp14:editId="0E41F1DA">
            <wp:extent cx="5760720" cy="68897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688975"/>
                    </a:xfrm>
                    <a:prstGeom prst="rect">
                      <a:avLst/>
                    </a:prstGeom>
                  </pic:spPr>
                </pic:pic>
              </a:graphicData>
            </a:graphic>
          </wp:inline>
        </w:drawing>
      </w:r>
      <w:r>
        <w:br w:type="page"/>
      </w:r>
    </w:p>
    <w:p w14:paraId="2A46FA9E" w14:textId="34003364" w:rsidR="00E11761" w:rsidRDefault="00E11761" w:rsidP="00E11761">
      <w:pPr>
        <w:pStyle w:val="Rubrik1"/>
      </w:pPr>
      <w:r>
        <w:lastRenderedPageBreak/>
        <w:t xml:space="preserve">6. Utredning av avvikelser – </w:t>
      </w:r>
      <w:r w:rsidRPr="001423FE">
        <w:rPr>
          <w:i/>
        </w:rPr>
        <w:t xml:space="preserve">chef, utredare, </w:t>
      </w:r>
      <w:r>
        <w:rPr>
          <w:i/>
        </w:rPr>
        <w:t>legitimerad personal</w:t>
      </w:r>
    </w:p>
    <w:p w14:paraId="000948FB" w14:textId="1E68BBDE" w:rsidR="00E11761" w:rsidRPr="00B55399" w:rsidRDefault="005871F7" w:rsidP="00E11761">
      <w:pPr>
        <w:pStyle w:val="Rubrik2"/>
      </w:pPr>
      <w:r>
        <w:t xml:space="preserve">6.1 </w:t>
      </w:r>
      <w:r w:rsidR="00E11761" w:rsidRPr="00B55399">
        <w:t>Flik 1</w:t>
      </w:r>
      <w:r w:rsidR="00E11761">
        <w:t>, Händelse (alla)</w:t>
      </w:r>
    </w:p>
    <w:p w14:paraId="0FE0E480" w14:textId="61A8B8D2" w:rsidR="00E11761" w:rsidRPr="00C904B9" w:rsidRDefault="00E11761" w:rsidP="00E11761">
      <w:pPr>
        <w:rPr>
          <w:i/>
        </w:rPr>
      </w:pPr>
      <w:r w:rsidRPr="00972AD2">
        <w:t xml:space="preserve">Börja med </w:t>
      </w:r>
      <w:r w:rsidRPr="00C1534E">
        <w:rPr>
          <w:i/>
        </w:rPr>
        <w:t>flik 1 Händelse</w:t>
      </w:r>
      <w:r w:rsidRPr="00972AD2">
        <w:t xml:space="preserve"> – läs </w:t>
      </w:r>
      <w:r w:rsidR="00C1534E">
        <w:t>i</w:t>
      </w:r>
      <w:r w:rsidRPr="00972AD2">
        <w:t xml:space="preserve">genom </w:t>
      </w:r>
      <w:r>
        <w:t xml:space="preserve">och granska </w:t>
      </w:r>
      <w:r w:rsidRPr="00972AD2">
        <w:t>den händelse som har registrerats</w:t>
      </w:r>
      <w:r>
        <w:t xml:space="preserve">. </w:t>
      </w:r>
      <w:r>
        <w:br/>
      </w:r>
      <w:r w:rsidRPr="00EE0510">
        <w:rPr>
          <w:b/>
          <w:i/>
        </w:rPr>
        <w:t>Du som</w:t>
      </w:r>
      <w:r>
        <w:rPr>
          <w:b/>
          <w:i/>
        </w:rPr>
        <w:t xml:space="preserve"> är chef går sedan till flik 2, legitimerad personal och andra utredare går till flik 3</w:t>
      </w:r>
      <w:r w:rsidRPr="00EE0510">
        <w:rPr>
          <w:b/>
          <w:i/>
        </w:rPr>
        <w:t>.</w:t>
      </w:r>
    </w:p>
    <w:p w14:paraId="41AAB394" w14:textId="138E26D4" w:rsidR="00E11761" w:rsidRDefault="005871F7" w:rsidP="00E11761">
      <w:pPr>
        <w:pStyle w:val="Rubrik2"/>
      </w:pPr>
      <w:r>
        <w:t xml:space="preserve">6.2 </w:t>
      </w:r>
      <w:r w:rsidR="00E11761" w:rsidRPr="00562057">
        <w:t xml:space="preserve">Flik 2, </w:t>
      </w:r>
      <w:r w:rsidR="003E2515">
        <w:t>Välj typ av utredning och u</w:t>
      </w:r>
      <w:r w:rsidR="00E11761" w:rsidRPr="00562057">
        <w:t xml:space="preserve">tse </w:t>
      </w:r>
      <w:r w:rsidR="00C1534E">
        <w:t>u</w:t>
      </w:r>
      <w:r w:rsidR="00E11761" w:rsidRPr="00562057">
        <w:t>tredare (chef)</w:t>
      </w:r>
    </w:p>
    <w:p w14:paraId="70A91BFB" w14:textId="77777777" w:rsidR="00C904B9" w:rsidRDefault="00C904B9" w:rsidP="00C904B9">
      <w:pPr>
        <w:pStyle w:val="Liststycke"/>
        <w:numPr>
          <w:ilvl w:val="0"/>
          <w:numId w:val="32"/>
        </w:numPr>
      </w:pPr>
      <w:r>
        <w:t xml:space="preserve">Välj typ av utredning. </w:t>
      </w:r>
    </w:p>
    <w:p w14:paraId="6E833A77" w14:textId="77777777" w:rsidR="00E32156" w:rsidRDefault="00C904B9" w:rsidP="00C904B9">
      <w:pPr>
        <w:pStyle w:val="Liststycke"/>
        <w:numPr>
          <w:ilvl w:val="0"/>
          <w:numId w:val="32"/>
        </w:numPr>
      </w:pPr>
      <w:r>
        <w:t xml:space="preserve">Välj eventuella ytterligare personer som ska medverka i utredningen. Vid val av </w:t>
      </w:r>
      <w:r w:rsidR="009625A4" w:rsidRPr="6019D73C">
        <w:rPr>
          <w:i/>
          <w:iCs/>
        </w:rPr>
        <w:t xml:space="preserve">brist i hälso- och sjukvård </w:t>
      </w:r>
      <w:r>
        <w:t xml:space="preserve">som typ av utredning </w:t>
      </w:r>
      <w:r w:rsidR="4A33D9BA" w:rsidRPr="00FA544A">
        <w:t>bör</w:t>
      </w:r>
      <w:r w:rsidR="006D7D96">
        <w:t xml:space="preserve"> </w:t>
      </w:r>
      <w:r>
        <w:t xml:space="preserve">legitimerad personal </w:t>
      </w:r>
      <w:r w:rsidR="006D7D96">
        <w:t xml:space="preserve">läggas med som </w:t>
      </w:r>
      <w:r w:rsidR="006E29A1">
        <w:t>med</w:t>
      </w:r>
      <w:r w:rsidR="006D7D96">
        <w:t>utredare</w:t>
      </w:r>
      <w:r>
        <w:t xml:space="preserve">. </w:t>
      </w:r>
      <w:r w:rsidR="00FB203D">
        <w:t xml:space="preserve">Eller </w:t>
      </w:r>
      <w:r w:rsidR="00E32156">
        <w:t xml:space="preserve">deras chef om bristen beror på dem. </w:t>
      </w:r>
    </w:p>
    <w:p w14:paraId="72E68E66" w14:textId="203A0FF7" w:rsidR="003E2515" w:rsidRPr="00C904B9" w:rsidRDefault="00C904B9" w:rsidP="003F6425">
      <w:pPr>
        <w:pStyle w:val="Liststycke"/>
      </w:pPr>
      <w:r>
        <w:t xml:space="preserve">Om du vill ta bort en vald användare väljer du </w:t>
      </w:r>
      <w:r w:rsidRPr="6019D73C">
        <w:rPr>
          <w:i/>
          <w:iCs/>
        </w:rPr>
        <w:t>ANVÄNDARE EJ VALD.</w:t>
      </w:r>
    </w:p>
    <w:p w14:paraId="226198D6" w14:textId="1989E531" w:rsidR="00C904B9" w:rsidRPr="003E2515" w:rsidRDefault="00C904B9" w:rsidP="00C904B9">
      <w:pPr>
        <w:pStyle w:val="Liststycke"/>
        <w:numPr>
          <w:ilvl w:val="0"/>
          <w:numId w:val="32"/>
        </w:numPr>
      </w:pPr>
      <w:r>
        <w:t>Du kan välja att skicka ärendet för kännedom. Användaren får då läsbehörighet på ärendet.</w:t>
      </w:r>
      <w:r w:rsidR="4535E3E3">
        <w:t xml:space="preserve"> Du ska </w:t>
      </w:r>
      <w:proofErr w:type="gramStart"/>
      <w:r w:rsidR="4535E3E3">
        <w:t>t ex</w:t>
      </w:r>
      <w:proofErr w:type="gramEnd"/>
      <w:r w:rsidR="4535E3E3">
        <w:t xml:space="preserve"> lägga rapportörens chef för kännedom när</w:t>
      </w:r>
      <w:r w:rsidR="0370A2AE">
        <w:t xml:space="preserve"> </w:t>
      </w:r>
      <w:r w:rsidR="4535E3E3">
        <w:t>rapporten kommer från annat område än ditt eget.</w:t>
      </w:r>
    </w:p>
    <w:p w14:paraId="6969F6CB" w14:textId="766D477A" w:rsidR="00C904B9" w:rsidRDefault="002168B3" w:rsidP="00E11761">
      <w:pPr>
        <w:rPr>
          <w:noProof/>
          <w:lang w:eastAsia="sv-SE"/>
        </w:rPr>
      </w:pPr>
      <w:r w:rsidRPr="00B80954">
        <w:rPr>
          <w:rFonts w:cs="Segoe UI"/>
          <w:noProof/>
          <w:lang w:eastAsia="sv-SE"/>
        </w:rPr>
        <w:lastRenderedPageBreak/>
        <mc:AlternateContent>
          <mc:Choice Requires="wps">
            <w:drawing>
              <wp:anchor distT="45720" distB="45720" distL="114300" distR="114300" simplePos="0" relativeHeight="251658330" behindDoc="0" locked="0" layoutInCell="1" allowOverlap="1" wp14:anchorId="3C2728CB" wp14:editId="78AEE52E">
                <wp:simplePos x="0" y="0"/>
                <wp:positionH relativeFrom="margin">
                  <wp:posOffset>163852</wp:posOffset>
                </wp:positionH>
                <wp:positionV relativeFrom="paragraph">
                  <wp:posOffset>3426849</wp:posOffset>
                </wp:positionV>
                <wp:extent cx="241200" cy="280134"/>
                <wp:effectExtent l="0" t="0" r="26035" b="24765"/>
                <wp:wrapNone/>
                <wp:docPr id="3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0134"/>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3667700D" w14:textId="1757D39B" w:rsidR="00C904B9" w:rsidRPr="006E327C" w:rsidRDefault="00AC1E15" w:rsidP="00C904B9">
                            <w:pPr>
                              <w:jc w:val="both"/>
                              <w:rPr>
                                <w:b/>
                                <w:sz w:val="20"/>
                                <w:szCs w:val="20"/>
                              </w:rPr>
                            </w:pPr>
                            <w:r>
                              <w:rPr>
                                <w:b/>
                                <w:sz w:val="20"/>
                                <w:szCs w:val="20"/>
                              </w:rPr>
                              <w:t>C</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4D30459">
              <v:shape id="_x0000_s1053" style="position:absolute;margin-left:12.9pt;margin-top:269.85pt;width:19pt;height:22.05pt;z-index:2516583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" w14:anchorId="3C2728CB">
                <v:textbox inset="2mm,,2mm">
                  <w:txbxContent>
                    <w:p w:rsidRPr="006E327C" w:rsidR="00C904B9" w:rsidP="00C904B9" w:rsidRDefault="00AC1E15" w14:paraId="31C6196B" w14:textId="1757D39B">
                      <w:pPr>
                        <w:jc w:val="both"/>
                        <w:rPr>
                          <w:b/>
                          <w:sz w:val="20"/>
                          <w:szCs w:val="20"/>
                        </w:rPr>
                      </w:pPr>
                      <w:r>
                        <w:rPr>
                          <w:b/>
                          <w:sz w:val="20"/>
                          <w:szCs w:val="20"/>
                        </w:rPr>
                        <w:t>C</w:t>
                      </w:r>
                    </w:p>
                  </w:txbxContent>
                </v:textbox>
                <w10:wrap anchorx="margin"/>
              </v:shape>
            </w:pict>
          </mc:Fallback>
        </mc:AlternateContent>
      </w:r>
      <w:r w:rsidRPr="00B80954">
        <w:rPr>
          <w:rFonts w:cs="Segoe UI"/>
          <w:noProof/>
          <w:lang w:eastAsia="sv-SE"/>
        </w:rPr>
        <mc:AlternateContent>
          <mc:Choice Requires="wps">
            <w:drawing>
              <wp:anchor distT="45720" distB="45720" distL="114300" distR="114300" simplePos="0" relativeHeight="251658329" behindDoc="0" locked="0" layoutInCell="1" allowOverlap="1" wp14:anchorId="2933C073" wp14:editId="304A823D">
                <wp:simplePos x="0" y="0"/>
                <wp:positionH relativeFrom="margin">
                  <wp:posOffset>174423</wp:posOffset>
                </wp:positionH>
                <wp:positionV relativeFrom="paragraph">
                  <wp:posOffset>2126692</wp:posOffset>
                </wp:positionV>
                <wp:extent cx="241200" cy="288000"/>
                <wp:effectExtent l="0" t="0" r="26035" b="17145"/>
                <wp:wrapNone/>
                <wp:docPr id="3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764F97C8" w14:textId="688881FE" w:rsidR="00C904B9" w:rsidRPr="006E327C" w:rsidRDefault="00AC1E15" w:rsidP="00C904B9">
                            <w:pPr>
                              <w:jc w:val="both"/>
                              <w:rPr>
                                <w:b/>
                                <w:sz w:val="20"/>
                                <w:szCs w:val="20"/>
                              </w:rPr>
                            </w:pPr>
                            <w:r>
                              <w:rPr>
                                <w:b/>
                                <w:sz w:val="20"/>
                                <w:szCs w:val="20"/>
                              </w:rPr>
                              <w:t>B</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66CF811">
              <v:shape id="_x0000_s1054" style="position:absolute;margin-left:13.75pt;margin-top:167.45pt;width:19pt;height:22.7pt;z-index:2516583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" w14:anchorId="2933C073">
                <v:textbox inset="2mm,,2mm">
                  <w:txbxContent>
                    <w:p w:rsidRPr="006E327C" w:rsidR="00C904B9" w:rsidP="00C904B9" w:rsidRDefault="00AC1E15" w14:paraId="789D9A66" w14:textId="688881FE">
                      <w:pPr>
                        <w:jc w:val="both"/>
                        <w:rPr>
                          <w:b/>
                          <w:sz w:val="20"/>
                          <w:szCs w:val="20"/>
                        </w:rPr>
                      </w:pPr>
                      <w:r>
                        <w:rPr>
                          <w:b/>
                          <w:sz w:val="20"/>
                          <w:szCs w:val="20"/>
                        </w:rPr>
                        <w:t>B</w:t>
                      </w:r>
                    </w:p>
                  </w:txbxContent>
                </v:textbox>
                <w10:wrap anchorx="margin"/>
              </v:shape>
            </w:pict>
          </mc:Fallback>
        </mc:AlternateContent>
      </w:r>
      <w:r w:rsidRPr="00B80954">
        <w:rPr>
          <w:rFonts w:cs="Segoe UI"/>
          <w:noProof/>
          <w:lang w:eastAsia="sv-SE"/>
        </w:rPr>
        <mc:AlternateContent>
          <mc:Choice Requires="wps">
            <w:drawing>
              <wp:anchor distT="45720" distB="45720" distL="114300" distR="114300" simplePos="0" relativeHeight="251658328" behindDoc="0" locked="0" layoutInCell="1" allowOverlap="1" wp14:anchorId="0902A48B" wp14:editId="5821AD7B">
                <wp:simplePos x="0" y="0"/>
                <wp:positionH relativeFrom="margin">
                  <wp:posOffset>163852</wp:posOffset>
                </wp:positionH>
                <wp:positionV relativeFrom="paragraph">
                  <wp:posOffset>319574</wp:posOffset>
                </wp:positionV>
                <wp:extent cx="241200" cy="288000"/>
                <wp:effectExtent l="0" t="0" r="26035" b="17145"/>
                <wp:wrapNone/>
                <wp:docPr id="31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88000"/>
                        </a:xfrm>
                        <a:prstGeom prst="rect">
                          <a:avLst/>
                        </a:prstGeom>
                        <a:solidFill>
                          <a:sysClr val="window" lastClr="FFFFFF"/>
                        </a:solidFill>
                        <a:ln w="25400" cap="flat" cmpd="sng" algn="ctr">
                          <a:solidFill>
                            <a:srgbClr val="FF0066"/>
                          </a:solidFill>
                          <a:prstDash val="solid"/>
                          <a:headEnd/>
                          <a:tailEnd/>
                        </a:ln>
                        <a:effectLst/>
                      </wps:spPr>
                      <wps:txbx>
                        <w:txbxContent>
                          <w:p w14:paraId="43962F08" w14:textId="136A7678" w:rsidR="00C904B9" w:rsidRPr="006E327C" w:rsidRDefault="00C904B9" w:rsidP="00C904B9">
                            <w:pPr>
                              <w:jc w:val="both"/>
                              <w:rPr>
                                <w:b/>
                                <w:sz w:val="20"/>
                                <w:szCs w:val="20"/>
                              </w:rPr>
                            </w:pPr>
                            <w:r>
                              <w:rPr>
                                <w:b/>
                                <w:sz w:val="20"/>
                                <w:szCs w:val="20"/>
                              </w:rPr>
                              <w:t>A</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8CE2B11">
              <v:shape id="_x0000_s1055" style="position:absolute;margin-left:12.9pt;margin-top:25.15pt;width:19pt;height:22.7pt;z-index:251658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window"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" w14:anchorId="0902A48B">
                <v:textbox inset="2mm,,2mm">
                  <w:txbxContent>
                    <w:p w:rsidRPr="006E327C" w:rsidR="00C904B9" w:rsidP="00C904B9" w:rsidRDefault="00C904B9" w14:paraId="02D9AB17" w14:textId="136A7678">
                      <w:pPr>
                        <w:jc w:val="both"/>
                        <w:rPr>
                          <w:b/>
                          <w:sz w:val="20"/>
                          <w:szCs w:val="20"/>
                        </w:rPr>
                      </w:pPr>
                      <w:r>
                        <w:rPr>
                          <w:b/>
                          <w:sz w:val="20"/>
                          <w:szCs w:val="20"/>
                        </w:rPr>
                        <w:t>A</w:t>
                      </w:r>
                    </w:p>
                  </w:txbxContent>
                </v:textbox>
                <w10:wrap anchorx="margin"/>
              </v:shape>
            </w:pict>
          </mc:Fallback>
        </mc:AlternateContent>
      </w:r>
      <w:r w:rsidR="0010794B">
        <w:rPr>
          <w:noProof/>
          <w:lang w:eastAsia="sv-SE"/>
        </w:rPr>
        <w:t xml:space="preserve">     </w:t>
      </w:r>
      <w:r w:rsidR="00E11761" w:rsidRPr="00BB18CA">
        <w:rPr>
          <w:noProof/>
          <w:lang w:eastAsia="sv-SE"/>
        </w:rPr>
        <w:t xml:space="preserve"> </w:t>
      </w:r>
      <w:r>
        <w:rPr>
          <w:noProof/>
        </w:rPr>
        <w:t xml:space="preserve">    </w:t>
      </w:r>
      <w:r w:rsidR="00622E0F">
        <w:rPr>
          <w:noProof/>
        </w:rPr>
        <w:drawing>
          <wp:inline distT="0" distB="0" distL="0" distR="0" wp14:anchorId="3FC6F472" wp14:editId="0107ECDC">
            <wp:extent cx="5231269" cy="4769279"/>
            <wp:effectExtent l="0" t="0" r="7620" b="0"/>
            <wp:docPr id="1826601195" name="Bildobjekt 1" descr="En bild som visar text, skärmbild, nummer, Parallel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01195" name="Bildobjekt 1" descr="En bild som visar text, skärmbild, nummer, Parallell&#10;&#10;Automatiskt genererad beskrivning"/>
                    <pic:cNvPicPr/>
                  </pic:nvPicPr>
                  <pic:blipFill>
                    <a:blip r:embed="rId28"/>
                    <a:stretch>
                      <a:fillRect/>
                    </a:stretch>
                  </pic:blipFill>
                  <pic:spPr>
                    <a:xfrm>
                      <a:off x="0" y="0"/>
                      <a:ext cx="5241827" cy="4778905"/>
                    </a:xfrm>
                    <a:prstGeom prst="rect">
                      <a:avLst/>
                    </a:prstGeom>
                  </pic:spPr>
                </pic:pic>
              </a:graphicData>
            </a:graphic>
          </wp:inline>
        </w:drawing>
      </w:r>
    </w:p>
    <w:p w14:paraId="4CB80DA1" w14:textId="77820A17" w:rsidR="00E11761" w:rsidRPr="005955D8" w:rsidRDefault="00C904B9" w:rsidP="00E11761">
      <w:pPr>
        <w:rPr>
          <w:i/>
        </w:rPr>
      </w:pPr>
      <w:r>
        <w:t>När ärendet sparas får utsedda utredare ett automatiskt mejl från systemet om nytt ärende.</w:t>
      </w:r>
    </w:p>
    <w:p w14:paraId="483212FF" w14:textId="37A0E2E8" w:rsidR="00E11761" w:rsidRDefault="00E11761" w:rsidP="00E11761">
      <w:pPr>
        <w:rPr>
          <w:i/>
        </w:rPr>
      </w:pPr>
    </w:p>
    <w:p w14:paraId="440F89FE" w14:textId="77777777" w:rsidR="00E11761" w:rsidRPr="007438E0" w:rsidRDefault="00E11761" w:rsidP="00E11761">
      <w:pPr>
        <w:pStyle w:val="Rubrik3"/>
      </w:pPr>
      <w:r w:rsidRPr="00B80954">
        <w:rPr>
          <w:rFonts w:cs="Segoe UI"/>
          <w:noProof/>
          <w:lang w:eastAsia="sv-SE"/>
        </w:rPr>
        <mc:AlternateContent>
          <mc:Choice Requires="wps">
            <w:drawing>
              <wp:anchor distT="45720" distB="45720" distL="114300" distR="114300" simplePos="0" relativeHeight="251658274" behindDoc="0" locked="0" layoutInCell="1" allowOverlap="1" wp14:anchorId="7B97DCF0" wp14:editId="4CD1A90A">
                <wp:simplePos x="0" y="0"/>
                <wp:positionH relativeFrom="column">
                  <wp:posOffset>-170180</wp:posOffset>
                </wp:positionH>
                <wp:positionV relativeFrom="paragraph">
                  <wp:posOffset>972738</wp:posOffset>
                </wp:positionV>
                <wp:extent cx="241200" cy="259200"/>
                <wp:effectExtent l="0" t="0" r="26035" b="26670"/>
                <wp:wrapNone/>
                <wp:docPr id="3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5E28CC6E" w14:textId="77777777" w:rsidR="00E11761" w:rsidRPr="00AC1E15" w:rsidRDefault="00E11761" w:rsidP="00E11761">
                            <w:pPr>
                              <w:jc w:val="both"/>
                              <w:rPr>
                                <w:b/>
                                <w:sz w:val="20"/>
                                <w:szCs w:val="20"/>
                              </w:rPr>
                            </w:pPr>
                            <w:r w:rsidRPr="00AC1E15">
                              <w:rPr>
                                <w:b/>
                                <w:sz w:val="20"/>
                                <w:szCs w:val="20"/>
                              </w:rPr>
                              <w:t>3</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AED1D04">
              <v:shape id="_x0000_s1056" style="position:absolute;margin-left:-13.4pt;margin-top:76.6pt;width:19pt;height:20.4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" w14:anchorId="7B97DCF0">
                <v:textbox inset="2mm,,2mm">
                  <w:txbxContent>
                    <w:p w:rsidRPr="00AC1E15" w:rsidR="00E11761" w:rsidP="00E11761" w:rsidRDefault="00E11761" w14:paraId="57AB7477" w14:textId="77777777">
                      <w:pPr>
                        <w:jc w:val="both"/>
                        <w:rPr>
                          <w:b/>
                          <w:sz w:val="20"/>
                          <w:szCs w:val="20"/>
                        </w:rPr>
                      </w:pPr>
                      <w:r w:rsidRPr="00AC1E15">
                        <w:rPr>
                          <w:b/>
                          <w:sz w:val="20"/>
                          <w:szCs w:val="20"/>
                        </w:rPr>
                        <w:t>3</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73" behindDoc="0" locked="0" layoutInCell="1" allowOverlap="1" wp14:anchorId="095A5185" wp14:editId="224EB781">
                <wp:simplePos x="0" y="0"/>
                <wp:positionH relativeFrom="column">
                  <wp:posOffset>-165100</wp:posOffset>
                </wp:positionH>
                <wp:positionV relativeFrom="paragraph">
                  <wp:posOffset>657143</wp:posOffset>
                </wp:positionV>
                <wp:extent cx="241200" cy="259200"/>
                <wp:effectExtent l="0" t="0" r="26035" b="26670"/>
                <wp:wrapNone/>
                <wp:docPr id="3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1343128C" w14:textId="77777777" w:rsidR="00E11761" w:rsidRPr="00AC1E15" w:rsidRDefault="00E11761" w:rsidP="00E11761">
                            <w:pPr>
                              <w:jc w:val="both"/>
                              <w:rPr>
                                <w:b/>
                                <w:sz w:val="20"/>
                                <w:szCs w:val="20"/>
                              </w:rPr>
                            </w:pPr>
                            <w:r w:rsidRPr="00AC1E15">
                              <w:rPr>
                                <w:b/>
                                <w:sz w:val="20"/>
                                <w:szCs w:val="20"/>
                              </w:rPr>
                              <w:t>2</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398CFD3">
              <v:shape id="_x0000_s1057" style="position:absolute;margin-left:-13pt;margin-top:51.75pt;width:19pt;height:20.4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" w14:anchorId="095A5185">
                <v:textbox inset="2mm,,2mm">
                  <w:txbxContent>
                    <w:p w:rsidRPr="00AC1E15" w:rsidR="00E11761" w:rsidP="00E11761" w:rsidRDefault="00E11761" w14:paraId="78E884CA" w14:textId="77777777">
                      <w:pPr>
                        <w:jc w:val="both"/>
                        <w:rPr>
                          <w:b/>
                          <w:sz w:val="20"/>
                          <w:szCs w:val="20"/>
                        </w:rPr>
                      </w:pPr>
                      <w:r w:rsidRPr="00AC1E15">
                        <w:rPr>
                          <w:b/>
                          <w:sz w:val="20"/>
                          <w:szCs w:val="20"/>
                        </w:rPr>
                        <w:t>2</w:t>
                      </w:r>
                    </w:p>
                  </w:txbxContent>
                </v:textbox>
              </v:shape>
            </w:pict>
          </mc:Fallback>
        </mc:AlternateContent>
      </w:r>
      <w:r>
        <w:rPr>
          <w:noProof/>
          <w:lang w:eastAsia="sv-SE"/>
        </w:rPr>
        <w:drawing>
          <wp:anchor distT="0" distB="0" distL="114300" distR="114300" simplePos="0" relativeHeight="251658306" behindDoc="0" locked="0" layoutInCell="1" allowOverlap="1" wp14:anchorId="44AA9C03" wp14:editId="40E2A5A8">
            <wp:simplePos x="0" y="0"/>
            <wp:positionH relativeFrom="column">
              <wp:posOffset>200819</wp:posOffset>
            </wp:positionH>
            <wp:positionV relativeFrom="paragraph">
              <wp:posOffset>341970</wp:posOffset>
            </wp:positionV>
            <wp:extent cx="5760000" cy="921600"/>
            <wp:effectExtent l="19050" t="19050" r="12700" b="12065"/>
            <wp:wrapThrough wrapText="bothSides">
              <wp:wrapPolygon edited="0">
                <wp:start x="-71" y="-447"/>
                <wp:lineTo x="-71" y="21436"/>
                <wp:lineTo x="21576" y="21436"/>
                <wp:lineTo x="21576" y="-447"/>
                <wp:lineTo x="-71" y="-447"/>
              </wp:wrapPolygon>
            </wp:wrapThrough>
            <wp:docPr id="6297" name="Bildobjekt 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60000" cy="9216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B80954">
        <w:rPr>
          <w:rFonts w:cs="Segoe UI"/>
          <w:noProof/>
          <w:lang w:eastAsia="sv-SE"/>
        </w:rPr>
        <mc:AlternateContent>
          <mc:Choice Requires="wps">
            <w:drawing>
              <wp:anchor distT="45720" distB="45720" distL="114300" distR="114300" simplePos="0" relativeHeight="251658272" behindDoc="0" locked="0" layoutInCell="1" allowOverlap="1" wp14:anchorId="28CFD244" wp14:editId="51F9F70C">
                <wp:simplePos x="0" y="0"/>
                <wp:positionH relativeFrom="column">
                  <wp:posOffset>-165100</wp:posOffset>
                </wp:positionH>
                <wp:positionV relativeFrom="paragraph">
                  <wp:posOffset>344170</wp:posOffset>
                </wp:positionV>
                <wp:extent cx="241200" cy="259200"/>
                <wp:effectExtent l="0" t="0" r="26035" b="26670"/>
                <wp:wrapNone/>
                <wp:docPr id="3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0B7E45FE" w14:textId="77777777" w:rsidR="00E11761" w:rsidRPr="00AC1E15" w:rsidRDefault="00E11761" w:rsidP="00E11761">
                            <w:pPr>
                              <w:jc w:val="both"/>
                              <w:rPr>
                                <w:b/>
                                <w:sz w:val="20"/>
                                <w:szCs w:val="20"/>
                              </w:rPr>
                            </w:pPr>
                            <w:r w:rsidRPr="00AC1E15">
                              <w:rPr>
                                <w:b/>
                                <w:sz w:val="20"/>
                                <w:szCs w:val="20"/>
                              </w:rPr>
                              <w:t>1</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5215209">
              <v:shape id="_x0000_s1058" style="position:absolute;margin-left:-13pt;margin-top:27.1pt;width:19pt;height:20.4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" w14:anchorId="28CFD244">
                <v:textbox inset="2mm,,2mm">
                  <w:txbxContent>
                    <w:p w:rsidRPr="00AC1E15" w:rsidR="00E11761" w:rsidP="00E11761" w:rsidRDefault="00E11761" w14:paraId="249FAAB8" w14:textId="77777777">
                      <w:pPr>
                        <w:jc w:val="both"/>
                        <w:rPr>
                          <w:b/>
                          <w:sz w:val="20"/>
                          <w:szCs w:val="20"/>
                        </w:rPr>
                      </w:pPr>
                      <w:r w:rsidRPr="00AC1E15">
                        <w:rPr>
                          <w:b/>
                          <w:sz w:val="20"/>
                          <w:szCs w:val="20"/>
                        </w:rPr>
                        <w:t>1</w:t>
                      </w:r>
                    </w:p>
                  </w:txbxContent>
                </v:textbox>
              </v:shape>
            </w:pict>
          </mc:Fallback>
        </mc:AlternateContent>
      </w:r>
      <w:r>
        <w:t>Särskilda funktioner på Flik 2</w:t>
      </w:r>
      <w:r>
        <w:br/>
      </w:r>
    </w:p>
    <w:p w14:paraId="232DA872" w14:textId="77777777" w:rsidR="00E11761" w:rsidRDefault="00E11761" w:rsidP="00E11761">
      <w:pPr>
        <w:pStyle w:val="Liststycke"/>
        <w:rPr>
          <w:b/>
        </w:rPr>
      </w:pPr>
    </w:p>
    <w:p w14:paraId="29A3E8B8" w14:textId="77777777" w:rsidR="00E11761" w:rsidRPr="000B4001" w:rsidRDefault="00E11761" w:rsidP="00E11761">
      <w:pPr>
        <w:pStyle w:val="Liststycke"/>
        <w:numPr>
          <w:ilvl w:val="0"/>
          <w:numId w:val="19"/>
        </w:numPr>
        <w:spacing w:after="160" w:line="259" w:lineRule="auto"/>
        <w:rPr>
          <w:b/>
        </w:rPr>
      </w:pPr>
      <w:r w:rsidRPr="000B4001">
        <w:rPr>
          <w:b/>
        </w:rPr>
        <w:t>Flytta ärendet</w:t>
      </w:r>
      <w:r>
        <w:rPr>
          <w:b/>
        </w:rPr>
        <w:br/>
      </w:r>
      <w:r w:rsidRPr="005C4872">
        <w:t>Om ärendet har kommit till fel enhet kan du flytta ärendet genom att bocka för den här rutan.</w:t>
      </w:r>
      <w:r>
        <w:t xml:space="preserve"> </w:t>
      </w:r>
      <w:r w:rsidRPr="005C4872">
        <w:t xml:space="preserve">Du väljer </w:t>
      </w:r>
      <w:r>
        <w:t xml:space="preserve">sedan </w:t>
      </w:r>
      <w:r w:rsidRPr="005C4872">
        <w:t xml:space="preserve">vilken verksamhet som ska vara </w:t>
      </w:r>
      <w:r w:rsidRPr="00AA4F8E">
        <w:rPr>
          <w:i/>
        </w:rPr>
        <w:t>utredande enhet</w:t>
      </w:r>
      <w:r w:rsidRPr="005C4872">
        <w:t xml:space="preserve"> och väljer </w:t>
      </w:r>
      <w:r w:rsidRPr="00AA4F8E">
        <w:rPr>
          <w:i/>
        </w:rPr>
        <w:lastRenderedPageBreak/>
        <w:t>ansvarig chef</w:t>
      </w:r>
      <w:r w:rsidRPr="005C4872">
        <w:t xml:space="preserve">. </w:t>
      </w:r>
      <w:r w:rsidRPr="00AA4F8E">
        <w:rPr>
          <w:i/>
        </w:rPr>
        <w:t>Spara och stäng ärendet</w:t>
      </w:r>
      <w:r w:rsidRPr="005C4872">
        <w:t>.</w:t>
      </w:r>
      <w:r>
        <w:br/>
      </w:r>
    </w:p>
    <w:p w14:paraId="1023A361" w14:textId="28E3896A" w:rsidR="00E11761" w:rsidRPr="000B4001" w:rsidRDefault="00E11761" w:rsidP="00E11761">
      <w:pPr>
        <w:pStyle w:val="Liststycke"/>
        <w:numPr>
          <w:ilvl w:val="0"/>
          <w:numId w:val="19"/>
        </w:numPr>
        <w:spacing w:after="160" w:line="259" w:lineRule="auto"/>
        <w:rPr>
          <w:b/>
        </w:rPr>
      </w:pPr>
      <w:r w:rsidRPr="000B4001">
        <w:rPr>
          <w:b/>
        </w:rPr>
        <w:t xml:space="preserve">Extern </w:t>
      </w:r>
      <w:r>
        <w:rPr>
          <w:b/>
        </w:rPr>
        <w:t>part</w:t>
      </w:r>
      <w:r>
        <w:rPr>
          <w:b/>
        </w:rPr>
        <w:br/>
      </w:r>
      <w:r>
        <w:t xml:space="preserve">Om en extern part </w:t>
      </w:r>
      <w:r w:rsidR="00F74CBC">
        <w:t>(annan vårdgivare</w:t>
      </w:r>
      <w:r w:rsidR="00F55CE0">
        <w:t xml:space="preserve"> än kommunen</w:t>
      </w:r>
      <w:r w:rsidR="00F74CBC">
        <w:t xml:space="preserve">) </w:t>
      </w:r>
      <w:r>
        <w:t xml:space="preserve">har varit delaktig i </w:t>
      </w:r>
      <w:r w:rsidR="00F74CBC">
        <w:t xml:space="preserve">händelsen och </w:t>
      </w:r>
      <w:r w:rsidR="002B40C9">
        <w:t xml:space="preserve">behöver delta i </w:t>
      </w:r>
      <w:r>
        <w:t>utredningen bockar du för den här rutan. Då kommer du då få ange namnet på den externa parten.</w:t>
      </w:r>
      <w:r w:rsidR="00F70ECD">
        <w:t xml:space="preserve"> E-post skickas till MAS/MAR som skickar ärendet vidare till den inblandade externa parten.</w:t>
      </w:r>
      <w:r>
        <w:br/>
      </w:r>
    </w:p>
    <w:p w14:paraId="423F6D1F" w14:textId="7D6CC3AC" w:rsidR="00E11761" w:rsidRDefault="00E11761" w:rsidP="00E11761">
      <w:pPr>
        <w:pStyle w:val="Liststycke"/>
        <w:numPr>
          <w:ilvl w:val="0"/>
          <w:numId w:val="19"/>
        </w:numPr>
        <w:spacing w:after="160" w:line="259" w:lineRule="auto"/>
        <w:rPr>
          <w:b/>
        </w:rPr>
      </w:pPr>
      <w:r w:rsidRPr="000B4001">
        <w:rPr>
          <w:b/>
        </w:rPr>
        <w:t>Ej kommunens ansvar</w:t>
      </w:r>
      <w:r>
        <w:rPr>
          <w:b/>
        </w:rPr>
        <w:br/>
      </w:r>
      <w:r>
        <w:t>Om det har rapporterats en händelse i en verksamhet som kommunen inte ansvarar för ska ärendet skickas vidare till den ansvariga verksamheten/organisationen. I det fallet ska du inte göra någon utredning. Du bockar för rutan</w:t>
      </w:r>
      <w:r w:rsidR="00786F88">
        <w:t xml:space="preserve"> och när du sparar ärendet skickas e-post till MAS/MAR som ansvarar för att</w:t>
      </w:r>
      <w:r w:rsidR="007B1F03">
        <w:t xml:space="preserve"> skicka ärendet vidare</w:t>
      </w:r>
      <w:r>
        <w:t xml:space="preserve"> och </w:t>
      </w:r>
      <w:r w:rsidR="005C5377">
        <w:t xml:space="preserve">när svar inkommit </w:t>
      </w:r>
      <w:r w:rsidR="00BD0CC8">
        <w:t xml:space="preserve">och detta noterats i ärendet, </w:t>
      </w:r>
      <w:r>
        <w:t>avsluta ärendet.</w:t>
      </w:r>
      <w:r>
        <w:br/>
      </w:r>
    </w:p>
    <w:p w14:paraId="164A1089" w14:textId="77777777" w:rsidR="00E11761" w:rsidRPr="00D85CA2" w:rsidRDefault="00E11761" w:rsidP="00E11761">
      <w:pPr>
        <w:rPr>
          <w:b/>
        </w:rPr>
      </w:pPr>
      <w:r>
        <w:rPr>
          <w:b/>
        </w:rPr>
        <w:br w:type="page"/>
      </w:r>
    </w:p>
    <w:p w14:paraId="32691C2E" w14:textId="22676973" w:rsidR="00E11761" w:rsidRDefault="005871F7" w:rsidP="00E11761">
      <w:pPr>
        <w:pStyle w:val="Rubrik2"/>
      </w:pPr>
      <w:r>
        <w:lastRenderedPageBreak/>
        <w:t xml:space="preserve">6.3 </w:t>
      </w:r>
      <w:r w:rsidR="00E11761" w:rsidRPr="00D85CA2">
        <w:t>Flik 3 Utredning</w:t>
      </w:r>
      <w:r w:rsidR="00E11761">
        <w:t xml:space="preserve"> (chef)</w:t>
      </w:r>
    </w:p>
    <w:p w14:paraId="6CD8BD41" w14:textId="48C97708" w:rsidR="00D24BDB" w:rsidRPr="00962286" w:rsidRDefault="00E11761" w:rsidP="00106340">
      <w:r>
        <w:rPr>
          <w:color w:val="000000" w:themeColor="text1"/>
          <w:sz w:val="18"/>
          <w:szCs w:val="18"/>
          <w14:textOutline w14:w="9525" w14:cap="rnd" w14:cmpd="sng" w14:algn="ctr">
            <w14:noFill/>
            <w14:prstDash w14:val="solid"/>
            <w14:bevel/>
          </w14:textOutline>
        </w:rPr>
        <w:br/>
      </w:r>
      <w:r w:rsidRPr="00D24BDB">
        <w:rPr>
          <w:color w:val="000000" w:themeColor="text1"/>
          <w14:textOutline w14:w="9525" w14:cap="rnd" w14:cmpd="sng" w14:algn="ctr">
            <w14:noFill/>
            <w14:prstDash w14:val="solid"/>
            <w14:bevel/>
          </w14:textOutline>
        </w:rPr>
        <w:t xml:space="preserve">På </w:t>
      </w:r>
      <w:r w:rsidRPr="00C1534E">
        <w:rPr>
          <w:i/>
          <w:color w:val="000000" w:themeColor="text1"/>
          <w14:textOutline w14:w="9525" w14:cap="rnd" w14:cmpd="sng" w14:algn="ctr">
            <w14:noFill/>
            <w14:prstDash w14:val="solid"/>
            <w14:bevel/>
          </w14:textOutline>
        </w:rPr>
        <w:t>flik 3</w:t>
      </w:r>
      <w:r w:rsidRPr="00D24BDB">
        <w:rPr>
          <w:color w:val="000000" w:themeColor="text1"/>
          <w14:textOutline w14:w="9525" w14:cap="rnd" w14:cmpd="sng" w14:algn="ctr">
            <w14:noFill/>
            <w14:prstDash w14:val="solid"/>
            <w14:bevel/>
          </w14:textOutline>
        </w:rPr>
        <w:t xml:space="preserve"> ska du som är chef/utredare </w:t>
      </w:r>
      <w:r w:rsidR="00D24BDB" w:rsidRPr="00D24BDB">
        <w:rPr>
          <w:color w:val="000000" w:themeColor="text1"/>
          <w14:textOutline w14:w="9525" w14:cap="rnd" w14:cmpd="sng" w14:algn="ctr">
            <w14:noFill/>
            <w14:prstDash w14:val="solid"/>
            <w14:bevel/>
          </w14:textOutline>
        </w:rPr>
        <w:t>dokumentera utredningen.</w:t>
      </w:r>
      <w:r w:rsidR="00D24BDB" w:rsidRPr="00D24BDB">
        <w:t xml:space="preserve"> </w:t>
      </w:r>
      <w:r w:rsidR="00D24BDB" w:rsidRPr="00086EEE">
        <w:t>Frågor som är markerade med en stjärna (*) är obligatoriska att svara på.</w:t>
      </w:r>
      <w:r w:rsidR="00D24BDB">
        <w:t xml:space="preserve"> </w:t>
      </w:r>
      <w:r w:rsidR="00D24BDB" w:rsidRPr="00962286">
        <w:t>Vissa frågor blir inte obligatoriska förrän utredningen har klarmarkerats.</w:t>
      </w:r>
    </w:p>
    <w:p w14:paraId="48AE21F4" w14:textId="733E217A" w:rsidR="00D24BDB" w:rsidRPr="00D24BDB" w:rsidRDefault="00D24BDB" w:rsidP="00D24BDB">
      <w:pPr>
        <w:pStyle w:val="Liststycke"/>
        <w:numPr>
          <w:ilvl w:val="0"/>
          <w:numId w:val="36"/>
        </w:numPr>
        <w:rPr>
          <w:b/>
        </w:rPr>
      </w:pPr>
      <w:r>
        <w:t xml:space="preserve">När du öppnar ärendet sätts </w:t>
      </w:r>
      <w:r w:rsidRPr="00D24BDB">
        <w:rPr>
          <w:i/>
        </w:rPr>
        <w:t>Har utredningen påbörjats</w:t>
      </w:r>
      <w:r>
        <w:t xml:space="preserve"> automatiskt till </w:t>
      </w:r>
      <w:r w:rsidRPr="00D24BDB">
        <w:rPr>
          <w:i/>
        </w:rPr>
        <w:t>Ja</w:t>
      </w:r>
      <w:r>
        <w:t xml:space="preserve"> och dagens datum väljs. Du kan ändra detta.</w:t>
      </w:r>
    </w:p>
    <w:p w14:paraId="319746B9" w14:textId="47C9C168" w:rsidR="00D24BDB" w:rsidRPr="00D24BDB" w:rsidRDefault="00D24BDB" w:rsidP="00D24BDB">
      <w:pPr>
        <w:pStyle w:val="Liststycke"/>
        <w:rPr>
          <w:b/>
        </w:rPr>
      </w:pPr>
      <w:r>
        <w:rPr>
          <w:noProof/>
          <w:lang w:eastAsia="sv-SE"/>
        </w:rPr>
        <w:drawing>
          <wp:anchor distT="0" distB="0" distL="114300" distR="114300" simplePos="0" relativeHeight="251658331" behindDoc="0" locked="0" layoutInCell="1" allowOverlap="1" wp14:anchorId="3F4214E7" wp14:editId="0953F3AC">
            <wp:simplePos x="0" y="0"/>
            <wp:positionH relativeFrom="margin">
              <wp:posOffset>426941</wp:posOffset>
            </wp:positionH>
            <wp:positionV relativeFrom="margin">
              <wp:posOffset>1542857</wp:posOffset>
            </wp:positionV>
            <wp:extent cx="3697535" cy="898497"/>
            <wp:effectExtent l="19050" t="19050" r="17780" b="16510"/>
            <wp:wrapSquare wrapText="bothSides"/>
            <wp:docPr id="319" name="Bildobjekt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697535" cy="898497"/>
                    </a:xfrm>
                    <a:prstGeom prst="rect">
                      <a:avLst/>
                    </a:prstGeom>
                    <a:ln>
                      <a:solidFill>
                        <a:schemeClr val="bg1">
                          <a:lumMod val="75000"/>
                        </a:schemeClr>
                      </a:solidFill>
                    </a:ln>
                  </pic:spPr>
                </pic:pic>
              </a:graphicData>
            </a:graphic>
          </wp:anchor>
        </w:drawing>
      </w:r>
    </w:p>
    <w:p w14:paraId="7865946E" w14:textId="220D98D6" w:rsidR="00D24BDB" w:rsidRDefault="00D24BDB" w:rsidP="00D24BDB">
      <w:pPr>
        <w:pStyle w:val="Liststycke"/>
        <w:rPr>
          <w:b/>
        </w:rPr>
      </w:pPr>
    </w:p>
    <w:p w14:paraId="7EAD0C5A" w14:textId="635A81F4" w:rsidR="00D24BDB" w:rsidRDefault="00D24BDB" w:rsidP="00D24BDB">
      <w:pPr>
        <w:pStyle w:val="Liststycke"/>
        <w:rPr>
          <w:b/>
        </w:rPr>
      </w:pPr>
    </w:p>
    <w:p w14:paraId="22384CF4" w14:textId="64ECE1EA" w:rsidR="00D24BDB" w:rsidRDefault="00D24BDB" w:rsidP="00D24BDB">
      <w:pPr>
        <w:pStyle w:val="Liststycke"/>
        <w:rPr>
          <w:b/>
        </w:rPr>
      </w:pPr>
    </w:p>
    <w:p w14:paraId="6EA3AD77" w14:textId="184297CF" w:rsidR="00D24BDB" w:rsidRDefault="00D24BDB" w:rsidP="00D24BDB">
      <w:pPr>
        <w:pStyle w:val="Liststycke"/>
        <w:rPr>
          <w:b/>
        </w:rPr>
      </w:pPr>
    </w:p>
    <w:p w14:paraId="4DC69120" w14:textId="0233C7C8" w:rsidR="00D24BDB" w:rsidRDefault="00106340" w:rsidP="00D24BDB">
      <w:pPr>
        <w:pStyle w:val="Liststycke"/>
        <w:rPr>
          <w:b/>
        </w:rPr>
      </w:pPr>
      <w:r>
        <w:rPr>
          <w:noProof/>
          <w:lang w:eastAsia="sv-SE"/>
        </w:rPr>
        <w:drawing>
          <wp:anchor distT="0" distB="0" distL="114300" distR="114300" simplePos="0" relativeHeight="251658332" behindDoc="0" locked="0" layoutInCell="1" allowOverlap="1" wp14:anchorId="6EE710DE" wp14:editId="2EFCDAC4">
            <wp:simplePos x="0" y="0"/>
            <wp:positionH relativeFrom="margin">
              <wp:posOffset>3860965</wp:posOffset>
            </wp:positionH>
            <wp:positionV relativeFrom="margin">
              <wp:posOffset>2588508</wp:posOffset>
            </wp:positionV>
            <wp:extent cx="2409190" cy="1031240"/>
            <wp:effectExtent l="19050" t="19050" r="10160" b="16510"/>
            <wp:wrapSquare wrapText="bothSides"/>
            <wp:docPr id="321" name="Bildobjekt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409190" cy="1031240"/>
                    </a:xfrm>
                    <a:prstGeom prst="rect">
                      <a:avLst/>
                    </a:prstGeom>
                    <a:ln>
                      <a:solidFill>
                        <a:schemeClr val="bg1">
                          <a:lumMod val="75000"/>
                        </a:schemeClr>
                      </a:solidFill>
                    </a:ln>
                  </pic:spPr>
                </pic:pic>
              </a:graphicData>
            </a:graphic>
          </wp:anchor>
        </w:drawing>
      </w:r>
    </w:p>
    <w:p w14:paraId="152E0A1F" w14:textId="533DBACA" w:rsidR="00D24BDB" w:rsidRDefault="00D24BDB" w:rsidP="00675DE7">
      <w:pPr>
        <w:pStyle w:val="Liststycke"/>
        <w:numPr>
          <w:ilvl w:val="0"/>
          <w:numId w:val="36"/>
        </w:numPr>
      </w:pPr>
      <w:r w:rsidRPr="00D24BDB">
        <w:t>Här ser du vem händelsen berör, rapportörens händelsebeskrivning och de åtgärder som utfördes av rapportören. Texten har kopierats från den första fliken för att du ska få en bra överblick över händelsen.</w:t>
      </w:r>
    </w:p>
    <w:p w14:paraId="0621A392" w14:textId="5A3B4890" w:rsidR="00B23246" w:rsidRDefault="00B23246" w:rsidP="00B23246"/>
    <w:p w14:paraId="3424D017" w14:textId="23F8D321" w:rsidR="002C7035" w:rsidRPr="001A7A9E" w:rsidRDefault="00C51F83" w:rsidP="002C7035">
      <w:pPr>
        <w:pStyle w:val="Liststycke"/>
        <w:numPr>
          <w:ilvl w:val="0"/>
          <w:numId w:val="36"/>
        </w:numPr>
      </w:pPr>
      <w:r>
        <w:t xml:space="preserve"> </w:t>
      </w:r>
      <w:r w:rsidR="002C7035" w:rsidRPr="001A7A9E">
        <w:t>Om du bedömer att händelsen inte är en avvikelse kryssar du i ”Händelsen bedöms inte vara en avvikelse”. Då kan ärendet avslutas utan utredning.</w:t>
      </w:r>
    </w:p>
    <w:p w14:paraId="23429EC0" w14:textId="16267BDB" w:rsidR="00B23246" w:rsidRDefault="007A7AA8" w:rsidP="00B23246">
      <w:r w:rsidRPr="00B80954">
        <w:rPr>
          <w:rFonts w:cs="Segoe UI"/>
          <w:noProof/>
          <w:lang w:eastAsia="sv-SE"/>
        </w:rPr>
        <mc:AlternateContent>
          <mc:Choice Requires="wps">
            <w:drawing>
              <wp:anchor distT="45720" distB="45720" distL="114300" distR="114300" simplePos="0" relativeHeight="251668590" behindDoc="0" locked="0" layoutInCell="1" allowOverlap="1" wp14:anchorId="35B359E5" wp14:editId="5D6A30E3">
                <wp:simplePos x="0" y="0"/>
                <wp:positionH relativeFrom="margin">
                  <wp:align>left</wp:align>
                </wp:positionH>
                <wp:positionV relativeFrom="paragraph">
                  <wp:posOffset>1194</wp:posOffset>
                </wp:positionV>
                <wp:extent cx="241200" cy="259200"/>
                <wp:effectExtent l="0" t="0" r="26035" b="26670"/>
                <wp:wrapNone/>
                <wp:docPr id="982431461" name="Textruta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64437693" w14:textId="77777777" w:rsidR="00570C38" w:rsidRPr="00AC1E15" w:rsidRDefault="00570C38" w:rsidP="00570C38">
                            <w:pPr>
                              <w:jc w:val="both"/>
                              <w:rPr>
                                <w:b/>
                                <w:sz w:val="20"/>
                                <w:szCs w:val="20"/>
                              </w:rPr>
                            </w:pPr>
                            <w:r>
                              <w:rPr>
                                <w:b/>
                                <w:sz w:val="20"/>
                                <w:szCs w:val="20"/>
                              </w:rPr>
                              <w:t>3</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80AAB8F">
              <v:shape id="Textruta 85" style="position:absolute;margin-left:0;margin-top:.1pt;width:19pt;height:20.4pt;z-index:2516685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59"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" w14:anchorId="35B359E5">
                <v:textbox inset="2mm,,2mm">
                  <w:txbxContent>
                    <w:p w:rsidRPr="00AC1E15" w:rsidR="00570C38" w:rsidP="00570C38" w:rsidRDefault="00570C38" w14:paraId="297C039E" w14:textId="77777777">
                      <w:pPr>
                        <w:jc w:val="both"/>
                        <w:rPr>
                          <w:b/>
                          <w:sz w:val="20"/>
                          <w:szCs w:val="20"/>
                        </w:rPr>
                      </w:pPr>
                      <w:r>
                        <w:rPr>
                          <w:b/>
                          <w:sz w:val="20"/>
                          <w:szCs w:val="20"/>
                        </w:rPr>
                        <w:t>3</w:t>
                      </w:r>
                    </w:p>
                  </w:txbxContent>
                </v:textbox>
                <w10:wrap anchorx="margin"/>
              </v:shape>
            </w:pict>
          </mc:Fallback>
        </mc:AlternateContent>
      </w:r>
      <w:r w:rsidR="002C7035" w:rsidRPr="00BA53F9">
        <w:rPr>
          <w:noProof/>
          <w:lang w:eastAsia="sv-SE"/>
        </w:rPr>
        <mc:AlternateContent>
          <mc:Choice Requires="wps">
            <w:drawing>
              <wp:anchor distT="0" distB="0" distL="114300" distR="114300" simplePos="0" relativeHeight="251662446" behindDoc="0" locked="0" layoutInCell="1" allowOverlap="1" wp14:anchorId="14626AFA" wp14:editId="2557FEE3">
                <wp:simplePos x="0" y="0"/>
                <wp:positionH relativeFrom="margin">
                  <wp:align>left</wp:align>
                </wp:positionH>
                <wp:positionV relativeFrom="paragraph">
                  <wp:posOffset>79705</wp:posOffset>
                </wp:positionV>
                <wp:extent cx="1582519" cy="353596"/>
                <wp:effectExtent l="0" t="0" r="36830" b="85090"/>
                <wp:wrapNone/>
                <wp:docPr id="712893610" name="Rak pilkoppling 84"/>
                <wp:cNvGraphicFramePr/>
                <a:graphic xmlns:a="http://schemas.openxmlformats.org/drawingml/2006/main">
                  <a:graphicData uri="http://schemas.microsoft.com/office/word/2010/wordprocessingShape">
                    <wps:wsp>
                      <wps:cNvCnPr/>
                      <wps:spPr>
                        <a:xfrm>
                          <a:off x="0" y="0"/>
                          <a:ext cx="1582519" cy="353596"/>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5528A6">
              <v:shape id="Rak pilkoppling 84" style="position:absolute;margin-left:0;margin-top:6.3pt;width:124.6pt;height:27.85pt;z-index:2516624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" w14:anchorId="2F2E2C90">
                <v:stroke endarrow="block"/>
                <w10:wrap anchorx="margin"/>
              </v:shape>
            </w:pict>
          </mc:Fallback>
        </mc:AlternateContent>
      </w:r>
      <w:r w:rsidR="00570C38" w:rsidRPr="00570C38">
        <w:rPr>
          <w:rFonts w:cs="Segoe UI"/>
          <w:noProof/>
          <w:lang w:eastAsia="sv-SE"/>
        </w:rPr>
        <w:t xml:space="preserve"> </w:t>
      </w:r>
    </w:p>
    <w:p w14:paraId="60DFA7F0" w14:textId="0B56857C" w:rsidR="00B23246" w:rsidRDefault="007A7AA8" w:rsidP="00B23246">
      <w:r w:rsidRPr="00B80954">
        <w:rPr>
          <w:rFonts w:cs="Segoe UI"/>
          <w:noProof/>
          <w:lang w:eastAsia="sv-SE"/>
        </w:rPr>
        <mc:AlternateContent>
          <mc:Choice Requires="wps">
            <w:drawing>
              <wp:anchor distT="45720" distB="45720" distL="114300" distR="114300" simplePos="0" relativeHeight="251672686" behindDoc="0" locked="0" layoutInCell="1" allowOverlap="1" wp14:anchorId="62D4885F" wp14:editId="6F0BCA4D">
                <wp:simplePos x="0" y="0"/>
                <wp:positionH relativeFrom="margin">
                  <wp:posOffset>-321894</wp:posOffset>
                </wp:positionH>
                <wp:positionV relativeFrom="paragraph">
                  <wp:posOffset>620370</wp:posOffset>
                </wp:positionV>
                <wp:extent cx="240665" cy="280670"/>
                <wp:effectExtent l="0" t="0" r="26035" b="24130"/>
                <wp:wrapNone/>
                <wp:docPr id="1346469900" name="Textruta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8067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663C6351" w14:textId="77777777" w:rsidR="007A7AA8" w:rsidRPr="00AC1E15" w:rsidRDefault="007A7AA8" w:rsidP="007A7AA8">
                            <w:pPr>
                              <w:jc w:val="both"/>
                              <w:rPr>
                                <w:b/>
                                <w:sz w:val="20"/>
                                <w:szCs w:val="20"/>
                              </w:rPr>
                            </w:pPr>
                            <w:r>
                              <w:rPr>
                                <w:b/>
                                <w:sz w:val="20"/>
                                <w:szCs w:val="20"/>
                              </w:rPr>
                              <w:t>5</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C3C427F">
              <v:shape id="Textruta 87" style="position:absolute;margin-left:-25.35pt;margin-top:48.85pt;width:18.95pt;height:22.1pt;z-index:2516726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60"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" w14:anchorId="62D4885F">
                <v:textbox inset="2mm,,2mm">
                  <w:txbxContent>
                    <w:p w:rsidRPr="00AC1E15" w:rsidR="007A7AA8" w:rsidP="007A7AA8" w:rsidRDefault="007A7AA8" w14:paraId="76DB90EB" w14:textId="77777777">
                      <w:pPr>
                        <w:jc w:val="both"/>
                        <w:rPr>
                          <w:b/>
                          <w:sz w:val="20"/>
                          <w:szCs w:val="20"/>
                        </w:rPr>
                      </w:pPr>
                      <w:r>
                        <w:rPr>
                          <w:b/>
                          <w:sz w:val="20"/>
                          <w:szCs w:val="20"/>
                        </w:rPr>
                        <w:t>5</w:t>
                      </w:r>
                    </w:p>
                  </w:txbxContent>
                </v:textbox>
                <w10:wrap anchorx="margin"/>
              </v:shape>
            </w:pict>
          </mc:Fallback>
        </mc:AlternateContent>
      </w:r>
      <w:r w:rsidRPr="00B80954">
        <w:rPr>
          <w:rFonts w:cs="Segoe UI"/>
          <w:noProof/>
          <w:lang w:eastAsia="sv-SE"/>
        </w:rPr>
        <mc:AlternateContent>
          <mc:Choice Requires="wps">
            <w:drawing>
              <wp:anchor distT="45720" distB="45720" distL="114300" distR="114300" simplePos="0" relativeHeight="251670638" behindDoc="0" locked="0" layoutInCell="1" allowOverlap="1" wp14:anchorId="1A23FB39" wp14:editId="599B11F0">
                <wp:simplePos x="0" y="0"/>
                <wp:positionH relativeFrom="column">
                  <wp:posOffset>-321133</wp:posOffset>
                </wp:positionH>
                <wp:positionV relativeFrom="paragraph">
                  <wp:posOffset>215926</wp:posOffset>
                </wp:positionV>
                <wp:extent cx="241200" cy="259200"/>
                <wp:effectExtent l="0" t="0" r="26035" b="26670"/>
                <wp:wrapNone/>
                <wp:docPr id="963422777" name="Textruta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797B2A74" w14:textId="77777777" w:rsidR="005F24B8" w:rsidRPr="00AC1E15" w:rsidRDefault="005F24B8" w:rsidP="005F24B8">
                            <w:pPr>
                              <w:jc w:val="both"/>
                              <w:rPr>
                                <w:b/>
                                <w:sz w:val="20"/>
                                <w:szCs w:val="20"/>
                              </w:rPr>
                            </w:pPr>
                            <w:r>
                              <w:rPr>
                                <w:b/>
                                <w:sz w:val="20"/>
                                <w:szCs w:val="20"/>
                              </w:rPr>
                              <w:t>4</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F817F86">
              <v:shape id="Textruta 86" style="position:absolute;margin-left:-25.3pt;margin-top:17pt;width:19pt;height:20.4pt;z-index:2516706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61"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" w14:anchorId="1A23FB39">
                <v:textbox inset="2mm,,2mm">
                  <w:txbxContent>
                    <w:p w:rsidRPr="00AC1E15" w:rsidR="005F24B8" w:rsidP="005F24B8" w:rsidRDefault="005F24B8" w14:paraId="7C964D78" w14:textId="77777777">
                      <w:pPr>
                        <w:jc w:val="both"/>
                        <w:rPr>
                          <w:b/>
                          <w:sz w:val="20"/>
                          <w:szCs w:val="20"/>
                        </w:rPr>
                      </w:pPr>
                      <w:r>
                        <w:rPr>
                          <w:b/>
                          <w:sz w:val="20"/>
                          <w:szCs w:val="20"/>
                        </w:rPr>
                        <w:t>4</w:t>
                      </w:r>
                    </w:p>
                  </w:txbxContent>
                </v:textbox>
              </v:shape>
            </w:pict>
          </mc:Fallback>
        </mc:AlternateContent>
      </w:r>
      <w:r w:rsidR="00570C38" w:rsidRPr="00BA53F9">
        <w:rPr>
          <w:noProof/>
          <w:lang w:eastAsia="sv-SE"/>
        </w:rPr>
        <mc:AlternateContent>
          <mc:Choice Requires="wps">
            <w:drawing>
              <wp:anchor distT="0" distB="0" distL="114300" distR="114300" simplePos="0" relativeHeight="251666542" behindDoc="0" locked="0" layoutInCell="1" allowOverlap="1" wp14:anchorId="37110730" wp14:editId="391A571D">
                <wp:simplePos x="0" y="0"/>
                <wp:positionH relativeFrom="column">
                  <wp:posOffset>-80950</wp:posOffset>
                </wp:positionH>
                <wp:positionV relativeFrom="paragraph">
                  <wp:posOffset>578256</wp:posOffset>
                </wp:positionV>
                <wp:extent cx="1626311" cy="202895"/>
                <wp:effectExtent l="0" t="57150" r="12065" b="26035"/>
                <wp:wrapNone/>
                <wp:docPr id="1987287224" name="Rak pilkoppling 84"/>
                <wp:cNvGraphicFramePr/>
                <a:graphic xmlns:a="http://schemas.openxmlformats.org/drawingml/2006/main">
                  <a:graphicData uri="http://schemas.microsoft.com/office/word/2010/wordprocessingShape">
                    <wps:wsp>
                      <wps:cNvCnPr/>
                      <wps:spPr>
                        <a:xfrm flipV="1">
                          <a:off x="0" y="0"/>
                          <a:ext cx="1626311" cy="202895"/>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E034F95">
              <v:shape id="Rak pilkoppling 84" style="position:absolute;margin-left:-6.35pt;margin-top:45.55pt;width:128.05pt;height:16pt;flip:y;z-index:251666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" w14:anchorId="6D856C80">
                <v:stroke endarrow="block"/>
              </v:shape>
            </w:pict>
          </mc:Fallback>
        </mc:AlternateContent>
      </w:r>
      <w:r w:rsidR="00570C38" w:rsidRPr="00BA53F9">
        <w:rPr>
          <w:noProof/>
          <w:lang w:eastAsia="sv-SE"/>
        </w:rPr>
        <mc:AlternateContent>
          <mc:Choice Requires="wps">
            <w:drawing>
              <wp:anchor distT="0" distB="0" distL="114300" distR="114300" simplePos="0" relativeHeight="251664494" behindDoc="0" locked="0" layoutInCell="1" allowOverlap="1" wp14:anchorId="490F681E" wp14:editId="4B49A832">
                <wp:simplePos x="0" y="0"/>
                <wp:positionH relativeFrom="margin">
                  <wp:posOffset>-58801</wp:posOffset>
                </wp:positionH>
                <wp:positionV relativeFrom="paragraph">
                  <wp:posOffset>364464</wp:posOffset>
                </wp:positionV>
                <wp:extent cx="1604366" cy="45821"/>
                <wp:effectExtent l="0" t="38100" r="34290" b="87630"/>
                <wp:wrapNone/>
                <wp:docPr id="1897768223" name="Rak pilkoppling 84"/>
                <wp:cNvGraphicFramePr/>
                <a:graphic xmlns:a="http://schemas.openxmlformats.org/drawingml/2006/main">
                  <a:graphicData uri="http://schemas.microsoft.com/office/word/2010/wordprocessingShape">
                    <wps:wsp>
                      <wps:cNvCnPr/>
                      <wps:spPr>
                        <a:xfrm>
                          <a:off x="0" y="0"/>
                          <a:ext cx="1604366" cy="45821"/>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022B316">
              <v:shape id="Rak pilkoppling 84" style="position:absolute;margin-left:-4.65pt;margin-top:28.7pt;width:126.35pt;height:3.6pt;z-index:2516644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" w14:anchorId="465B0B9F">
                <v:stroke endarrow="block"/>
                <w10:wrap anchorx="margin"/>
              </v:shape>
            </w:pict>
          </mc:Fallback>
        </mc:AlternateContent>
      </w:r>
      <w:r w:rsidR="00165371">
        <w:rPr>
          <w:noProof/>
        </w:rPr>
        <w:drawing>
          <wp:inline distT="0" distB="0" distL="0" distR="0" wp14:anchorId="5709F0C3" wp14:editId="2AA7EEA1">
            <wp:extent cx="5759450" cy="687070"/>
            <wp:effectExtent l="19050" t="19050" r="12700" b="17780"/>
            <wp:docPr id="137376193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61936" name=""/>
                    <pic:cNvPicPr/>
                  </pic:nvPicPr>
                  <pic:blipFill>
                    <a:blip r:embed="rId32"/>
                    <a:stretch>
                      <a:fillRect/>
                    </a:stretch>
                  </pic:blipFill>
                  <pic:spPr>
                    <a:xfrm>
                      <a:off x="0" y="0"/>
                      <a:ext cx="5759450" cy="687070"/>
                    </a:xfrm>
                    <a:prstGeom prst="rect">
                      <a:avLst/>
                    </a:prstGeom>
                    <a:ln w="9525">
                      <a:solidFill>
                        <a:schemeClr val="tx1"/>
                      </a:solidFill>
                    </a:ln>
                  </pic:spPr>
                </pic:pic>
              </a:graphicData>
            </a:graphic>
          </wp:inline>
        </w:drawing>
      </w:r>
    </w:p>
    <w:p w14:paraId="358BF51A" w14:textId="6A8BACAD" w:rsidR="00D725D1" w:rsidRPr="001A7A9E" w:rsidRDefault="00D725D1" w:rsidP="00D725D1">
      <w:pPr>
        <w:pStyle w:val="Liststycke"/>
      </w:pPr>
    </w:p>
    <w:p w14:paraId="109F0B12" w14:textId="59FAF359" w:rsidR="00E34366" w:rsidRPr="001A7A9E" w:rsidRDefault="00DA13F1" w:rsidP="00615386">
      <w:pPr>
        <w:pStyle w:val="Liststycke"/>
        <w:numPr>
          <w:ilvl w:val="0"/>
          <w:numId w:val="36"/>
        </w:numPr>
        <w:rPr>
          <w:sz w:val="24"/>
        </w:rPr>
      </w:pPr>
      <w:r w:rsidRPr="001A7A9E">
        <w:t>För personer som faller upprepade gånger</w:t>
      </w:r>
      <w:r w:rsidR="00E34366" w:rsidRPr="001A7A9E">
        <w:t xml:space="preserve"> med samma eller likartade bakomliggande orsaker, kan </w:t>
      </w:r>
      <w:r w:rsidR="00BE6847" w:rsidRPr="001A7A9E">
        <w:t xml:space="preserve">utredningen </w:t>
      </w:r>
      <w:r w:rsidR="00E34366" w:rsidRPr="001A7A9E">
        <w:t>samlas i ett tidigare, ej avslutat ärende (grundutredningen)</w:t>
      </w:r>
      <w:r w:rsidR="009116FA" w:rsidRPr="001A7A9E">
        <w:t>.</w:t>
      </w:r>
      <w:r w:rsidR="008C4064" w:rsidRPr="001A7A9E">
        <w:t xml:space="preserve"> </w:t>
      </w:r>
      <w:r w:rsidR="0005084C" w:rsidRPr="001A7A9E">
        <w:t xml:space="preserve">I grundutredningen görs </w:t>
      </w:r>
      <w:r w:rsidR="00E34366" w:rsidRPr="001A7A9E">
        <w:t>utredning och åtgärder.</w:t>
      </w:r>
      <w:r w:rsidR="00E34366" w:rsidRPr="001A7A9E">
        <w:rPr>
          <w:sz w:val="24"/>
        </w:rPr>
        <w:t xml:space="preserve"> </w:t>
      </w:r>
      <w:r w:rsidR="00E34366" w:rsidRPr="001A7A9E">
        <w:t>Möjligheten finns att öppna upp en tidigare utredning som dock inte får vara äldre än två månader.</w:t>
      </w:r>
      <w:r w:rsidR="00E34366" w:rsidRPr="001A7A9E">
        <w:rPr>
          <w:sz w:val="24"/>
        </w:rPr>
        <w:t xml:space="preserve"> </w:t>
      </w:r>
      <w:r w:rsidR="00E34366" w:rsidRPr="001A7A9E">
        <w:t xml:space="preserve">Det senaste fallet, som nu kopplats till grundutredningen i det tidigare fallet, avslutas. När nya åtgärder </w:t>
      </w:r>
      <w:r w:rsidR="0023430E" w:rsidRPr="001A7A9E">
        <w:t xml:space="preserve">tillkommer </w:t>
      </w:r>
      <w:r w:rsidR="00E34366" w:rsidRPr="001A7A9E">
        <w:t xml:space="preserve">ska en anteckning göras under “Ytterligare beskrivning av vidtagna/planerade åtgärder” i grundutredningen. Om brukaren inte fallit inom de två senaste månaderna avslutas grundutredningen. Om nya konsekvenser inträffar vid nya fall, ska de skrivas in under “Ytterligare beskrivning av konsekvenser” i grundutredningen. </w:t>
      </w:r>
      <w:r w:rsidR="00FB69FE" w:rsidRPr="001A7A9E">
        <w:t xml:space="preserve"> Eventuell uppföljning görs när grundutredningen avslutas.</w:t>
      </w:r>
    </w:p>
    <w:p w14:paraId="13ECAC05" w14:textId="7CBC63E6" w:rsidR="008D4A0B" w:rsidRDefault="008D4A0B" w:rsidP="008D4A0B">
      <w:pPr>
        <w:pStyle w:val="Liststycke"/>
      </w:pPr>
    </w:p>
    <w:p w14:paraId="7DF26632" w14:textId="4EDAE630" w:rsidR="00D24BDB" w:rsidRDefault="004419C1" w:rsidP="008E0285">
      <w:pPr>
        <w:pStyle w:val="Liststycke"/>
        <w:numPr>
          <w:ilvl w:val="0"/>
          <w:numId w:val="36"/>
        </w:numPr>
      </w:pPr>
      <w:r>
        <w:lastRenderedPageBreak/>
        <w:t xml:space="preserve">För personer som </w:t>
      </w:r>
      <w:r w:rsidR="00C87E90">
        <w:t xml:space="preserve">faller och </w:t>
      </w:r>
      <w:r>
        <w:t>inte är inskrivna i kommunal hemsjukvård kan en</w:t>
      </w:r>
      <w:r w:rsidR="00DB1B5E">
        <w:t xml:space="preserve"> förenklad utredning göras genom att klicka i</w:t>
      </w:r>
      <w:r w:rsidR="007B0B60">
        <w:t xml:space="preserve"> ”Kommunen har inget</w:t>
      </w:r>
      <w:r w:rsidR="00C87E90">
        <w:t xml:space="preserve"> hälso- och sjukvårdsansvar. </w:t>
      </w:r>
      <w:r w:rsidR="00DB1B5E">
        <w:t xml:space="preserve"> </w:t>
      </w:r>
    </w:p>
    <w:p w14:paraId="0107F921" w14:textId="1ABEF590" w:rsidR="00D24BDB" w:rsidRDefault="00D24BDB" w:rsidP="00D24BDB">
      <w:pPr>
        <w:pStyle w:val="Liststycke"/>
      </w:pPr>
    </w:p>
    <w:p w14:paraId="177B6116" w14:textId="25BBB759" w:rsidR="00D24BDB" w:rsidRDefault="00106340" w:rsidP="007A52C1">
      <w:pPr>
        <w:pStyle w:val="Liststycke"/>
        <w:numPr>
          <w:ilvl w:val="0"/>
          <w:numId w:val="36"/>
        </w:numPr>
      </w:pPr>
      <w:r w:rsidRPr="00CE0D72">
        <w:rPr>
          <w:i/>
          <w:noProof/>
          <w:lang w:eastAsia="sv-SE"/>
        </w:rPr>
        <mc:AlternateContent>
          <mc:Choice Requires="wps">
            <w:drawing>
              <wp:anchor distT="0" distB="0" distL="114300" distR="114300" simplePos="0" relativeHeight="251658275" behindDoc="0" locked="0" layoutInCell="1" allowOverlap="1" wp14:anchorId="4F6CA7D8" wp14:editId="12383123">
                <wp:simplePos x="0" y="0"/>
                <wp:positionH relativeFrom="column">
                  <wp:posOffset>3933825</wp:posOffset>
                </wp:positionH>
                <wp:positionV relativeFrom="paragraph">
                  <wp:posOffset>733701</wp:posOffset>
                </wp:positionV>
                <wp:extent cx="1915795" cy="786765"/>
                <wp:effectExtent l="1619250" t="0" r="27305" b="89535"/>
                <wp:wrapNone/>
                <wp:docPr id="46" name="Rektangulär bildtext 13"/>
                <wp:cNvGraphicFramePr/>
                <a:graphic xmlns:a="http://schemas.openxmlformats.org/drawingml/2006/main">
                  <a:graphicData uri="http://schemas.microsoft.com/office/word/2010/wordprocessingShape">
                    <wps:wsp>
                      <wps:cNvSpPr/>
                      <wps:spPr>
                        <a:xfrm>
                          <a:off x="0" y="0"/>
                          <a:ext cx="1915795" cy="786765"/>
                        </a:xfrm>
                        <a:prstGeom prst="wedgeRectCallout">
                          <a:avLst>
                            <a:gd name="adj1" fmla="val -133343"/>
                            <a:gd name="adj2" fmla="val 59659"/>
                          </a:avLst>
                        </a:prstGeom>
                        <a:ln>
                          <a:solidFill>
                            <a:srgbClr val="FF0066"/>
                          </a:solidFill>
                        </a:ln>
                      </wps:spPr>
                      <wps:style>
                        <a:lnRef idx="2">
                          <a:schemeClr val="accent2"/>
                        </a:lnRef>
                        <a:fillRef idx="1">
                          <a:schemeClr val="lt1"/>
                        </a:fillRef>
                        <a:effectRef idx="0">
                          <a:schemeClr val="accent2"/>
                        </a:effectRef>
                        <a:fontRef idx="minor">
                          <a:schemeClr val="dk1"/>
                        </a:fontRef>
                      </wps:style>
                      <wps:txbx>
                        <w:txbxContent>
                          <w:p w14:paraId="3E99A1F8" w14:textId="15925E3E" w:rsidR="00E11761" w:rsidRPr="00675DE7" w:rsidRDefault="00E11761" w:rsidP="00E11761">
                            <w:pPr>
                              <w:rPr>
                                <w:color w:val="000000" w:themeColor="text1"/>
                                <w:sz w:val="16"/>
                                <w:szCs w:val="18"/>
                                <w14:textOutline w14:w="9525" w14:cap="rnd" w14:cmpd="sng" w14:algn="ctr">
                                  <w14:noFill/>
                                  <w14:prstDash w14:val="solid"/>
                                  <w14:bevel/>
                                </w14:textOutline>
                              </w:rPr>
                            </w:pPr>
                            <w:r w:rsidRPr="00675DE7">
                              <w:rPr>
                                <w:b/>
                                <w:color w:val="000000" w:themeColor="text1"/>
                                <w:sz w:val="16"/>
                                <w:szCs w:val="18"/>
                                <w14:textOutline w14:w="9525" w14:cap="rnd" w14:cmpd="sng" w14:algn="ctr">
                                  <w14:noFill/>
                                  <w14:prstDash w14:val="solid"/>
                                  <w14:bevel/>
                                </w14:textOutline>
                              </w:rPr>
                              <w:t>Ny anteckning</w:t>
                            </w:r>
                            <w:r w:rsidRPr="00675DE7">
                              <w:rPr>
                                <w:color w:val="000000" w:themeColor="text1"/>
                                <w:sz w:val="16"/>
                                <w:szCs w:val="18"/>
                                <w14:textOutline w14:w="9525" w14:cap="rnd" w14:cmpd="sng" w14:algn="ctr">
                                  <w14:noFill/>
                                  <w14:prstDash w14:val="solid"/>
                                  <w14:bevel/>
                                </w14:textOutline>
                              </w:rPr>
                              <w:br/>
                              <w:t xml:space="preserve">När du börjar skriva i rutan visas knappen </w:t>
                            </w:r>
                            <w:r w:rsidRPr="00675DE7">
                              <w:rPr>
                                <w:i/>
                                <w:color w:val="000000" w:themeColor="text1"/>
                                <w:sz w:val="16"/>
                                <w:szCs w:val="18"/>
                                <w14:textOutline w14:w="9525" w14:cap="rnd" w14:cmpd="sng" w14:algn="ctr">
                                  <w14:noFill/>
                                  <w14:prstDash w14:val="solid"/>
                                  <w14:bevel/>
                                </w14:textOutline>
                              </w:rPr>
                              <w:t>Lägg till</w:t>
                            </w:r>
                            <w:r w:rsidRPr="00675DE7">
                              <w:rPr>
                                <w:color w:val="000000" w:themeColor="text1"/>
                                <w:sz w:val="16"/>
                                <w:szCs w:val="18"/>
                                <w14:textOutline w14:w="9525" w14:cap="rnd" w14:cmpd="sng" w14:algn="ctr">
                                  <w14:noFill/>
                                  <w14:prstDash w14:val="solid"/>
                                  <w14:bevel/>
                                </w14:textOutline>
                              </w:rPr>
                              <w:t xml:space="preserve">. Klicka på </w:t>
                            </w:r>
                            <w:r w:rsidRPr="00675DE7">
                              <w:rPr>
                                <w:i/>
                                <w:color w:val="000000" w:themeColor="text1"/>
                                <w:sz w:val="16"/>
                                <w:szCs w:val="18"/>
                                <w14:textOutline w14:w="9525" w14:cap="rnd" w14:cmpd="sng" w14:algn="ctr">
                                  <w14:noFill/>
                                  <w14:prstDash w14:val="solid"/>
                                  <w14:bevel/>
                                </w14:textOutline>
                              </w:rPr>
                              <w:t>Lägg till</w:t>
                            </w:r>
                            <w:r w:rsidRPr="00675DE7">
                              <w:rPr>
                                <w:color w:val="000000" w:themeColor="text1"/>
                                <w:sz w:val="16"/>
                                <w:szCs w:val="18"/>
                                <w14:textOutline w14:w="9525" w14:cap="rnd" w14:cmpd="sng" w14:algn="ctr">
                                  <w14:noFill/>
                                  <w14:prstDash w14:val="solid"/>
                                  <w14:bevel/>
                                </w14:textOutline>
                              </w:rPr>
                              <w:t xml:space="preserve"> för att skapa en anteckning av texten du skrivit i rutan.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BD4F55F">
              <v:shapetype id="_x0000_t61" coordsize="21600,21600" o:spt="61" adj="1350,25920" path="m,l0@8@12@24,0@9,,21600@6,21600@15@27@7,21600,21600,21600,21600@9@18@30,21600@8,21600,0@7,0@21@33@6,xe" w14:anchorId="4F6CA7D8">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ktangulär bildtext 13" style="position:absolute;left:0;text-align:left;margin-left:309.75pt;margin-top:57.75pt;width:150.85pt;height:61.9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2" fillcolor="white [3201]" strokecolor="#f06" strokeweight="2pt" type="#_x0000_t61" adj="-18002,2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">
                <v:textbox>
                  <w:txbxContent>
                    <w:p w:rsidRPr="00675DE7" w:rsidR="00E11761" w:rsidP="00E11761" w:rsidRDefault="00E11761" w14:paraId="1D7946FB" w14:textId="15925E3E">
                      <w:pPr>
                        <w:rPr>
                          <w:color w:val="000000" w:themeColor="text1"/>
                          <w:sz w:val="16"/>
                          <w:szCs w:val="18"/>
                          <w14:textOutline w14:w="9525" w14:cap="rnd" w14:cmpd="sng" w14:algn="ctr">
                            <w14:noFill/>
                            <w14:prstDash w14:val="solid"/>
                            <w14:bevel/>
                          </w14:textOutline>
                        </w:rPr>
                      </w:pPr>
                      <w:r w:rsidRPr="00675DE7">
                        <w:rPr>
                          <w:b/>
                          <w:color w:val="000000" w:themeColor="text1"/>
                          <w:sz w:val="16"/>
                          <w:szCs w:val="18"/>
                          <w14:textOutline w14:w="9525" w14:cap="rnd" w14:cmpd="sng" w14:algn="ctr">
                            <w14:noFill/>
                            <w14:prstDash w14:val="solid"/>
                            <w14:bevel/>
                          </w14:textOutline>
                        </w:rPr>
                        <w:t>Ny anteckning</w:t>
                      </w:r>
                      <w:r w:rsidRPr="00675DE7">
                        <w:rPr>
                          <w:color w:val="000000" w:themeColor="text1"/>
                          <w:sz w:val="16"/>
                          <w:szCs w:val="18"/>
                          <w14:textOutline w14:w="9525" w14:cap="rnd" w14:cmpd="sng" w14:algn="ctr">
                            <w14:noFill/>
                            <w14:prstDash w14:val="solid"/>
                            <w14:bevel/>
                          </w14:textOutline>
                        </w:rPr>
                        <w:br/>
                      </w:r>
                      <w:r w:rsidRPr="00675DE7">
                        <w:rPr>
                          <w:color w:val="000000" w:themeColor="text1"/>
                          <w:sz w:val="16"/>
                          <w:szCs w:val="18"/>
                          <w14:textOutline w14:w="9525" w14:cap="rnd" w14:cmpd="sng" w14:algn="ctr">
                            <w14:noFill/>
                            <w14:prstDash w14:val="solid"/>
                            <w14:bevel/>
                          </w14:textOutline>
                        </w:rPr>
                        <w:t xml:space="preserve">När du börjar skriva i rutan visas knappen </w:t>
                      </w:r>
                      <w:r w:rsidRPr="00675DE7">
                        <w:rPr>
                          <w:i/>
                          <w:color w:val="000000" w:themeColor="text1"/>
                          <w:sz w:val="16"/>
                          <w:szCs w:val="18"/>
                          <w14:textOutline w14:w="9525" w14:cap="rnd" w14:cmpd="sng" w14:algn="ctr">
                            <w14:noFill/>
                            <w14:prstDash w14:val="solid"/>
                            <w14:bevel/>
                          </w14:textOutline>
                        </w:rPr>
                        <w:t>Lägg till</w:t>
                      </w:r>
                      <w:r w:rsidRPr="00675DE7">
                        <w:rPr>
                          <w:color w:val="000000" w:themeColor="text1"/>
                          <w:sz w:val="16"/>
                          <w:szCs w:val="18"/>
                          <w14:textOutline w14:w="9525" w14:cap="rnd" w14:cmpd="sng" w14:algn="ctr">
                            <w14:noFill/>
                            <w14:prstDash w14:val="solid"/>
                            <w14:bevel/>
                          </w14:textOutline>
                        </w:rPr>
                        <w:t xml:space="preserve">. Klicka på </w:t>
                      </w:r>
                      <w:r w:rsidRPr="00675DE7">
                        <w:rPr>
                          <w:i/>
                          <w:color w:val="000000" w:themeColor="text1"/>
                          <w:sz w:val="16"/>
                          <w:szCs w:val="18"/>
                          <w14:textOutline w14:w="9525" w14:cap="rnd" w14:cmpd="sng" w14:algn="ctr">
                            <w14:noFill/>
                            <w14:prstDash w14:val="solid"/>
                            <w14:bevel/>
                          </w14:textOutline>
                        </w:rPr>
                        <w:t>Lägg till</w:t>
                      </w:r>
                      <w:r w:rsidRPr="00675DE7">
                        <w:rPr>
                          <w:color w:val="000000" w:themeColor="text1"/>
                          <w:sz w:val="16"/>
                          <w:szCs w:val="18"/>
                          <w14:textOutline w14:w="9525" w14:cap="rnd" w14:cmpd="sng" w14:algn="ctr">
                            <w14:noFill/>
                            <w14:prstDash w14:val="solid"/>
                            <w14:bevel/>
                          </w14:textOutline>
                        </w:rPr>
                        <w:t xml:space="preserve"> för att skapa en anteckning av texten du skrivit i rutan. </w:t>
                      </w:r>
                    </w:p>
                  </w:txbxContent>
                </v:textbox>
              </v:shape>
            </w:pict>
          </mc:Fallback>
        </mc:AlternateContent>
      </w:r>
      <w:r w:rsidR="00CE0D72" w:rsidRPr="00CE0D72">
        <w:rPr>
          <w:noProof/>
        </w:rPr>
        <w:t>Om du bedömer att händelsen är en avvikelse/risk för avvikelse g</w:t>
      </w:r>
      <w:r w:rsidR="00675DE7" w:rsidRPr="00CE0D72">
        <w:rPr>
          <w:noProof/>
        </w:rPr>
        <w:t xml:space="preserve">enomför </w:t>
      </w:r>
      <w:r w:rsidR="00CE0D72" w:rsidRPr="00CE0D72">
        <w:rPr>
          <w:noProof/>
        </w:rPr>
        <w:t xml:space="preserve">du </w:t>
      </w:r>
      <w:r w:rsidR="00675DE7" w:rsidRPr="00CE0D72">
        <w:rPr>
          <w:noProof/>
        </w:rPr>
        <w:t>utredningen genom att svara på frågorna</w:t>
      </w:r>
      <w:r w:rsidR="00675DE7">
        <w:rPr>
          <w:noProof/>
        </w:rPr>
        <w:t>.</w:t>
      </w:r>
    </w:p>
    <w:p w14:paraId="054F79A9" w14:textId="2D75AA0C" w:rsidR="00C86852" w:rsidRDefault="00C5538F" w:rsidP="00E11761">
      <w:pPr>
        <w:rPr>
          <w:rStyle w:val="Rubrik3Char"/>
          <w:rFonts w:eastAsiaTheme="minorHAnsi" w:cstheme="minorBidi"/>
          <w:bCs w:val="0"/>
          <w:color w:val="auto"/>
          <w:sz w:val="22"/>
        </w:rPr>
      </w:pPr>
      <w:r w:rsidRPr="00CE0D72">
        <w:rPr>
          <w:i/>
          <w:noProof/>
          <w:lang w:eastAsia="sv-SE"/>
        </w:rPr>
        <mc:AlternateContent>
          <mc:Choice Requires="wps">
            <w:drawing>
              <wp:anchor distT="0" distB="0" distL="114300" distR="114300" simplePos="0" relativeHeight="251658277" behindDoc="0" locked="0" layoutInCell="1" allowOverlap="1" wp14:anchorId="054C0902" wp14:editId="5723D904">
                <wp:simplePos x="0" y="0"/>
                <wp:positionH relativeFrom="column">
                  <wp:posOffset>3826053</wp:posOffset>
                </wp:positionH>
                <wp:positionV relativeFrom="paragraph">
                  <wp:posOffset>1495146</wp:posOffset>
                </wp:positionV>
                <wp:extent cx="2743200" cy="1057524"/>
                <wp:effectExtent l="457200" t="0" r="19050" b="47625"/>
                <wp:wrapNone/>
                <wp:docPr id="50" name="Rektangulär bildtext 13"/>
                <wp:cNvGraphicFramePr/>
                <a:graphic xmlns:a="http://schemas.openxmlformats.org/drawingml/2006/main">
                  <a:graphicData uri="http://schemas.microsoft.com/office/word/2010/wordprocessingShape">
                    <wps:wsp>
                      <wps:cNvSpPr/>
                      <wps:spPr>
                        <a:xfrm>
                          <a:off x="0" y="0"/>
                          <a:ext cx="2743200" cy="1057524"/>
                        </a:xfrm>
                        <a:prstGeom prst="wedgeRectCallout">
                          <a:avLst>
                            <a:gd name="adj1" fmla="val -66021"/>
                            <a:gd name="adj2" fmla="val 50428"/>
                          </a:avLst>
                        </a:prstGeom>
                        <a:ln>
                          <a:solidFill>
                            <a:srgbClr val="FF0066"/>
                          </a:solidFill>
                        </a:ln>
                      </wps:spPr>
                      <wps:style>
                        <a:lnRef idx="2">
                          <a:schemeClr val="accent2"/>
                        </a:lnRef>
                        <a:fillRef idx="1">
                          <a:schemeClr val="lt1"/>
                        </a:fillRef>
                        <a:effectRef idx="0">
                          <a:schemeClr val="accent2"/>
                        </a:effectRef>
                        <a:fontRef idx="minor">
                          <a:schemeClr val="dk1"/>
                        </a:fontRef>
                      </wps:style>
                      <wps:txbx>
                        <w:txbxContent>
                          <w:p w14:paraId="3DA4D250" w14:textId="77777777" w:rsidR="00E11761" w:rsidRPr="00675DE7" w:rsidRDefault="00E11761" w:rsidP="00E11761">
                            <w:pPr>
                              <w:rPr>
                                <w:sz w:val="20"/>
                              </w:rPr>
                            </w:pPr>
                            <w:r w:rsidRPr="00675DE7">
                              <w:rPr>
                                <w:b/>
                                <w:color w:val="000000" w:themeColor="text1"/>
                                <w:sz w:val="16"/>
                                <w:szCs w:val="18"/>
                                <w14:textOutline w14:w="9525" w14:cap="rnd" w14:cmpd="sng" w14:algn="ctr">
                                  <w14:noFill/>
                                  <w14:prstDash w14:val="solid"/>
                                  <w14:bevel/>
                                </w14:textOutline>
                              </w:rPr>
                              <w:t>Kryssrutor</w:t>
                            </w:r>
                            <w:r w:rsidRPr="00675DE7">
                              <w:rPr>
                                <w:b/>
                                <w:color w:val="000000" w:themeColor="text1"/>
                                <w:sz w:val="16"/>
                                <w:szCs w:val="18"/>
                                <w14:textOutline w14:w="9525" w14:cap="rnd" w14:cmpd="sng" w14:algn="ctr">
                                  <w14:noFill/>
                                  <w14:prstDash w14:val="solid"/>
                                  <w14:bevel/>
                                </w14:textOutline>
                              </w:rPr>
                              <w:br/>
                            </w:r>
                            <w:r w:rsidRPr="00675DE7">
                              <w:rPr>
                                <w:color w:val="000000" w:themeColor="text1"/>
                                <w:sz w:val="16"/>
                                <w:szCs w:val="18"/>
                                <w14:textOutline w14:w="9525" w14:cap="rnd" w14:cmpd="sng" w14:algn="ctr">
                                  <w14:noFill/>
                                  <w14:prstDash w14:val="solid"/>
                                  <w14:bevel/>
                                </w14:textOutline>
                              </w:rPr>
                              <w:t xml:space="preserve">När svarsalternativen är </w:t>
                            </w:r>
                            <w:r w:rsidRPr="00675DE7">
                              <w:rPr>
                                <w:b/>
                                <w:i/>
                                <w:color w:val="000000" w:themeColor="text1"/>
                                <w:sz w:val="16"/>
                                <w:szCs w:val="18"/>
                                <w14:textOutline w14:w="9525" w14:cap="rnd" w14:cmpd="sng" w14:algn="ctr">
                                  <w14:noFill/>
                                  <w14:prstDash w14:val="solid"/>
                                  <w14:bevel/>
                                </w14:textOutline>
                              </w:rPr>
                              <w:t>kvadrater</w:t>
                            </w:r>
                            <w:r w:rsidRPr="00675DE7">
                              <w:rPr>
                                <w:color w:val="000000" w:themeColor="text1"/>
                                <w:sz w:val="16"/>
                                <w:szCs w:val="18"/>
                                <w14:textOutline w14:w="9525" w14:cap="rnd" w14:cmpd="sng" w14:algn="ctr">
                                  <w14:noFill/>
                                  <w14:prstDash w14:val="solid"/>
                                  <w14:bevel/>
                                </w14:textOutline>
                              </w:rPr>
                              <w:t xml:space="preserve"> (kryssrutor) kan du markera </w:t>
                            </w:r>
                            <w:r w:rsidRPr="00675DE7">
                              <w:rPr>
                                <w:b/>
                                <w:i/>
                                <w:color w:val="000000" w:themeColor="text1"/>
                                <w:sz w:val="16"/>
                                <w:szCs w:val="18"/>
                                <w14:textOutline w14:w="9525" w14:cap="rnd" w14:cmpd="sng" w14:algn="ctr">
                                  <w14:noFill/>
                                  <w14:prstDash w14:val="solid"/>
                                  <w14:bevel/>
                                </w14:textOutline>
                              </w:rPr>
                              <w:t>flera</w:t>
                            </w:r>
                            <w:r w:rsidRPr="00675DE7">
                              <w:rPr>
                                <w:color w:val="000000" w:themeColor="text1"/>
                                <w:sz w:val="16"/>
                                <w:szCs w:val="18"/>
                                <w14:textOutline w14:w="9525" w14:cap="rnd" w14:cmpd="sng" w14:algn="ctr">
                                  <w14:noFill/>
                                  <w14:prstDash w14:val="solid"/>
                                  <w14:bevel/>
                                </w14:textOutline>
                              </w:rPr>
                              <w:t xml:space="preserve"> svarsalternativ.</w:t>
                            </w:r>
                            <w:r w:rsidRPr="00675DE7">
                              <w:rPr>
                                <w:sz w:val="20"/>
                              </w:rPr>
                              <w:t xml:space="preserve"> </w:t>
                            </w:r>
                          </w:p>
                          <w:p w14:paraId="772520F9" w14:textId="77777777" w:rsidR="00E11761" w:rsidRPr="00675DE7" w:rsidRDefault="00E11761" w:rsidP="00E11761">
                            <w:pPr>
                              <w:rPr>
                                <w:i/>
                                <w:color w:val="000000" w:themeColor="text1"/>
                                <w:sz w:val="16"/>
                                <w:szCs w:val="18"/>
                                <w14:textOutline w14:w="9525" w14:cap="rnd" w14:cmpd="sng" w14:algn="ctr">
                                  <w14:noFill/>
                                  <w14:prstDash w14:val="solid"/>
                                  <w14:bevel/>
                                </w14:textOutline>
                              </w:rPr>
                            </w:pPr>
                            <w:r w:rsidRPr="00675DE7">
                              <w:rPr>
                                <w:color w:val="000000" w:themeColor="text1"/>
                                <w:sz w:val="16"/>
                                <w:szCs w:val="18"/>
                                <w14:textOutline w14:w="9525" w14:cap="rnd" w14:cmpd="sng" w14:algn="ctr">
                                  <w14:noFill/>
                                  <w14:prstDash w14:val="solid"/>
                                  <w14:bevel/>
                                </w14:textOutline>
                              </w:rPr>
                              <w:t>Vissa frågor kan redan vara besvarade av någon annan. Du har möjlighet att ändra svaret. Alla ändringar loggas för spårbarhet.</w:t>
                            </w:r>
                          </w:p>
                          <w:p w14:paraId="666EEF75" w14:textId="77777777" w:rsidR="00E11761" w:rsidRPr="00682729" w:rsidRDefault="00E11761" w:rsidP="00E117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3A384DA">
              <v:shape id="_x0000_s1063" style="position:absolute;margin-left:301.25pt;margin-top:117.75pt;width:3in;height:83.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01]" strokecolor="#f06" strokeweight="2pt" type="#_x0000_t61" adj="-3461,2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" w14:anchorId="054C0902">
                <v:textbox>
                  <w:txbxContent>
                    <w:p w:rsidRPr="00675DE7" w:rsidR="00E11761" w:rsidP="00E11761" w:rsidRDefault="00E11761" w14:paraId="394192F9" w14:textId="77777777">
                      <w:pPr>
                        <w:rPr>
                          <w:sz w:val="20"/>
                        </w:rPr>
                      </w:pPr>
                      <w:r w:rsidRPr="00675DE7">
                        <w:rPr>
                          <w:b/>
                          <w:color w:val="000000" w:themeColor="text1"/>
                          <w:sz w:val="16"/>
                          <w:szCs w:val="18"/>
                          <w14:textOutline w14:w="9525" w14:cap="rnd" w14:cmpd="sng" w14:algn="ctr">
                            <w14:noFill/>
                            <w14:prstDash w14:val="solid"/>
                            <w14:bevel/>
                          </w14:textOutline>
                        </w:rPr>
                        <w:t>Kryssrutor</w:t>
                      </w:r>
                      <w:r w:rsidRPr="00675DE7">
                        <w:rPr>
                          <w:b/>
                          <w:color w:val="000000" w:themeColor="text1"/>
                          <w:sz w:val="16"/>
                          <w:szCs w:val="18"/>
                          <w14:textOutline w14:w="9525" w14:cap="rnd" w14:cmpd="sng" w14:algn="ctr">
                            <w14:noFill/>
                            <w14:prstDash w14:val="solid"/>
                            <w14:bevel/>
                          </w14:textOutline>
                        </w:rPr>
                        <w:br/>
                      </w:r>
                      <w:r w:rsidRPr="00675DE7">
                        <w:rPr>
                          <w:color w:val="000000" w:themeColor="text1"/>
                          <w:sz w:val="16"/>
                          <w:szCs w:val="18"/>
                          <w14:textOutline w14:w="9525" w14:cap="rnd" w14:cmpd="sng" w14:algn="ctr">
                            <w14:noFill/>
                            <w14:prstDash w14:val="solid"/>
                            <w14:bevel/>
                          </w14:textOutline>
                        </w:rPr>
                        <w:t xml:space="preserve">När svarsalternativen är </w:t>
                      </w:r>
                      <w:r w:rsidRPr="00675DE7">
                        <w:rPr>
                          <w:b/>
                          <w:i/>
                          <w:color w:val="000000" w:themeColor="text1"/>
                          <w:sz w:val="16"/>
                          <w:szCs w:val="18"/>
                          <w14:textOutline w14:w="9525" w14:cap="rnd" w14:cmpd="sng" w14:algn="ctr">
                            <w14:noFill/>
                            <w14:prstDash w14:val="solid"/>
                            <w14:bevel/>
                          </w14:textOutline>
                        </w:rPr>
                        <w:t>kvadrater</w:t>
                      </w:r>
                      <w:r w:rsidRPr="00675DE7">
                        <w:rPr>
                          <w:color w:val="000000" w:themeColor="text1"/>
                          <w:sz w:val="16"/>
                          <w:szCs w:val="18"/>
                          <w14:textOutline w14:w="9525" w14:cap="rnd" w14:cmpd="sng" w14:algn="ctr">
                            <w14:noFill/>
                            <w14:prstDash w14:val="solid"/>
                            <w14:bevel/>
                          </w14:textOutline>
                        </w:rPr>
                        <w:t xml:space="preserve"> (kryssrutor) kan du markera </w:t>
                      </w:r>
                      <w:r w:rsidRPr="00675DE7">
                        <w:rPr>
                          <w:b/>
                          <w:i/>
                          <w:color w:val="000000" w:themeColor="text1"/>
                          <w:sz w:val="16"/>
                          <w:szCs w:val="18"/>
                          <w14:textOutline w14:w="9525" w14:cap="rnd" w14:cmpd="sng" w14:algn="ctr">
                            <w14:noFill/>
                            <w14:prstDash w14:val="solid"/>
                            <w14:bevel/>
                          </w14:textOutline>
                        </w:rPr>
                        <w:t>flera</w:t>
                      </w:r>
                      <w:r w:rsidRPr="00675DE7">
                        <w:rPr>
                          <w:color w:val="000000" w:themeColor="text1"/>
                          <w:sz w:val="16"/>
                          <w:szCs w:val="18"/>
                          <w14:textOutline w14:w="9525" w14:cap="rnd" w14:cmpd="sng" w14:algn="ctr">
                            <w14:noFill/>
                            <w14:prstDash w14:val="solid"/>
                            <w14:bevel/>
                          </w14:textOutline>
                        </w:rPr>
                        <w:t xml:space="preserve"> svarsalternativ.</w:t>
                      </w:r>
                      <w:r w:rsidRPr="00675DE7">
                        <w:rPr>
                          <w:sz w:val="20"/>
                        </w:rPr>
                        <w:t xml:space="preserve"> </w:t>
                      </w:r>
                    </w:p>
                    <w:p w:rsidRPr="00675DE7" w:rsidR="00E11761" w:rsidP="00E11761" w:rsidRDefault="00E11761" w14:paraId="35F6456E" w14:textId="77777777">
                      <w:pPr>
                        <w:rPr>
                          <w:i/>
                          <w:color w:val="000000" w:themeColor="text1"/>
                          <w:sz w:val="16"/>
                          <w:szCs w:val="18"/>
                          <w14:textOutline w14:w="9525" w14:cap="rnd" w14:cmpd="sng" w14:algn="ctr">
                            <w14:noFill/>
                            <w14:prstDash w14:val="solid"/>
                            <w14:bevel/>
                          </w14:textOutline>
                        </w:rPr>
                      </w:pPr>
                      <w:r w:rsidRPr="00675DE7">
                        <w:rPr>
                          <w:color w:val="000000" w:themeColor="text1"/>
                          <w:sz w:val="16"/>
                          <w:szCs w:val="18"/>
                          <w14:textOutline w14:w="9525" w14:cap="rnd" w14:cmpd="sng" w14:algn="ctr">
                            <w14:noFill/>
                            <w14:prstDash w14:val="solid"/>
                            <w14:bevel/>
                          </w14:textOutline>
                        </w:rPr>
                        <w:t>Vissa frågor kan redan vara besvarade av någon annan. Du har möjlighet att ändra svaret. Alla ändringar loggas för spårbarhet.</w:t>
                      </w:r>
                    </w:p>
                    <w:p w:rsidRPr="00682729" w:rsidR="00E11761" w:rsidP="00E11761" w:rsidRDefault="00E11761" w14:paraId="60061E4C" w14:textId="77777777"/>
                  </w:txbxContent>
                </v:textbox>
              </v:shape>
            </w:pict>
          </mc:Fallback>
        </mc:AlternateContent>
      </w:r>
      <w:r w:rsidR="00DA29A9" w:rsidRPr="00CE0D72">
        <w:rPr>
          <w:i/>
          <w:noProof/>
          <w:lang w:eastAsia="sv-SE"/>
        </w:rPr>
        <mc:AlternateContent>
          <mc:Choice Requires="wps">
            <w:drawing>
              <wp:anchor distT="0" distB="0" distL="114300" distR="114300" simplePos="0" relativeHeight="251658276" behindDoc="0" locked="0" layoutInCell="1" allowOverlap="1" wp14:anchorId="5F454C23" wp14:editId="1E92581F">
                <wp:simplePos x="0" y="0"/>
                <wp:positionH relativeFrom="column">
                  <wp:posOffset>-208610</wp:posOffset>
                </wp:positionH>
                <wp:positionV relativeFrom="paragraph">
                  <wp:posOffset>923010</wp:posOffset>
                </wp:positionV>
                <wp:extent cx="1612900" cy="659765"/>
                <wp:effectExtent l="0" t="0" r="330200" b="349885"/>
                <wp:wrapNone/>
                <wp:docPr id="49" name="Rektangulär bildtext 13"/>
                <wp:cNvGraphicFramePr/>
                <a:graphic xmlns:a="http://schemas.openxmlformats.org/drawingml/2006/main">
                  <a:graphicData uri="http://schemas.microsoft.com/office/word/2010/wordprocessingShape">
                    <wps:wsp>
                      <wps:cNvSpPr/>
                      <wps:spPr>
                        <a:xfrm>
                          <a:off x="0" y="0"/>
                          <a:ext cx="1612900" cy="659765"/>
                        </a:xfrm>
                        <a:prstGeom prst="wedgeRectCallout">
                          <a:avLst>
                            <a:gd name="adj1" fmla="val 68029"/>
                            <a:gd name="adj2" fmla="val 97127"/>
                          </a:avLst>
                        </a:prstGeom>
                        <a:ln>
                          <a:solidFill>
                            <a:srgbClr val="FF0066"/>
                          </a:solidFill>
                        </a:ln>
                      </wps:spPr>
                      <wps:style>
                        <a:lnRef idx="2">
                          <a:schemeClr val="accent2"/>
                        </a:lnRef>
                        <a:fillRef idx="1">
                          <a:schemeClr val="lt1"/>
                        </a:fillRef>
                        <a:effectRef idx="0">
                          <a:schemeClr val="accent2"/>
                        </a:effectRef>
                        <a:fontRef idx="minor">
                          <a:schemeClr val="dk1"/>
                        </a:fontRef>
                      </wps:style>
                      <wps:txbx>
                        <w:txbxContent>
                          <w:p w14:paraId="214F8830" w14:textId="77777777" w:rsidR="00E11761" w:rsidRPr="00675DE7" w:rsidRDefault="00E11761" w:rsidP="00E11761">
                            <w:pPr>
                              <w:rPr>
                                <w:sz w:val="20"/>
                              </w:rPr>
                            </w:pPr>
                            <w:r w:rsidRPr="00675DE7">
                              <w:rPr>
                                <w:b/>
                                <w:color w:val="000000" w:themeColor="text1"/>
                                <w:sz w:val="16"/>
                                <w:szCs w:val="18"/>
                                <w14:textOutline w14:w="9525" w14:cap="rnd" w14:cmpd="sng" w14:algn="ctr">
                                  <w14:noFill/>
                                  <w14:prstDash w14:val="solid"/>
                                  <w14:bevel/>
                                </w14:textOutline>
                              </w:rPr>
                              <w:t>Radioknappar</w:t>
                            </w:r>
                            <w:r w:rsidRPr="00675DE7">
                              <w:rPr>
                                <w:b/>
                                <w:color w:val="000000" w:themeColor="text1"/>
                                <w:sz w:val="16"/>
                                <w:szCs w:val="18"/>
                                <w14:textOutline w14:w="9525" w14:cap="rnd" w14:cmpd="sng" w14:algn="ctr">
                                  <w14:noFill/>
                                  <w14:prstDash w14:val="solid"/>
                                  <w14:bevel/>
                                </w14:textOutline>
                              </w:rPr>
                              <w:br/>
                            </w:r>
                            <w:r w:rsidRPr="00675DE7">
                              <w:rPr>
                                <w:color w:val="000000" w:themeColor="text1"/>
                                <w:sz w:val="16"/>
                                <w:szCs w:val="18"/>
                                <w14:textOutline w14:w="9525" w14:cap="rnd" w14:cmpd="sng" w14:algn="ctr">
                                  <w14:noFill/>
                                  <w14:prstDash w14:val="solid"/>
                                  <w14:bevel/>
                                </w14:textOutline>
                              </w:rPr>
                              <w:t xml:space="preserve">När svarsalternativen är </w:t>
                            </w:r>
                            <w:r w:rsidRPr="00675DE7">
                              <w:rPr>
                                <w:b/>
                                <w:i/>
                                <w:color w:val="000000" w:themeColor="text1"/>
                                <w:sz w:val="16"/>
                                <w:szCs w:val="18"/>
                                <w14:textOutline w14:w="9525" w14:cap="rnd" w14:cmpd="sng" w14:algn="ctr">
                                  <w14:noFill/>
                                  <w14:prstDash w14:val="solid"/>
                                  <w14:bevel/>
                                </w14:textOutline>
                              </w:rPr>
                              <w:t>cirklar</w:t>
                            </w:r>
                            <w:r w:rsidRPr="00675DE7">
                              <w:rPr>
                                <w:color w:val="000000" w:themeColor="text1"/>
                                <w:sz w:val="16"/>
                                <w:szCs w:val="18"/>
                                <w14:textOutline w14:w="9525" w14:cap="rnd" w14:cmpd="sng" w14:algn="ctr">
                                  <w14:noFill/>
                                  <w14:prstDash w14:val="solid"/>
                                  <w14:bevel/>
                                </w14:textOutline>
                              </w:rPr>
                              <w:t xml:space="preserve"> (radioknappar) kan du endast markera </w:t>
                            </w:r>
                            <w:r w:rsidRPr="00675DE7">
                              <w:rPr>
                                <w:b/>
                                <w:i/>
                                <w:color w:val="000000" w:themeColor="text1"/>
                                <w:sz w:val="16"/>
                                <w:szCs w:val="18"/>
                                <w14:textOutline w14:w="9525" w14:cap="rnd" w14:cmpd="sng" w14:algn="ctr">
                                  <w14:noFill/>
                                  <w14:prstDash w14:val="solid"/>
                                  <w14:bevel/>
                                </w14:textOutline>
                              </w:rPr>
                              <w:t>ett</w:t>
                            </w:r>
                            <w:r w:rsidRPr="00675DE7">
                              <w:rPr>
                                <w:color w:val="000000" w:themeColor="text1"/>
                                <w:sz w:val="16"/>
                                <w:szCs w:val="18"/>
                                <w14:textOutline w14:w="9525" w14:cap="rnd" w14:cmpd="sng" w14:algn="ctr">
                                  <w14:noFill/>
                                  <w14:prstDash w14:val="solid"/>
                                  <w14:bevel/>
                                </w14:textOutline>
                              </w:rPr>
                              <w:t xml:space="preserve"> svarsalternativ.</w:t>
                            </w:r>
                            <w:r w:rsidRPr="00675DE7">
                              <w:rPr>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7D134D6">
              <v:shape id="_x0000_s1064" style="position:absolute;margin-left:-16.45pt;margin-top:72.7pt;width:127pt;height:51.9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01]" strokecolor="#f06" strokeweight="2pt" type="#_x0000_t61" adj="25494,3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" w14:anchorId="5F454C23">
                <v:textbox>
                  <w:txbxContent>
                    <w:p w:rsidRPr="00675DE7" w:rsidR="00E11761" w:rsidP="00E11761" w:rsidRDefault="00E11761" w14:paraId="3B167326" w14:textId="77777777">
                      <w:pPr>
                        <w:rPr>
                          <w:sz w:val="20"/>
                        </w:rPr>
                      </w:pPr>
                      <w:r w:rsidRPr="00675DE7">
                        <w:rPr>
                          <w:b/>
                          <w:color w:val="000000" w:themeColor="text1"/>
                          <w:sz w:val="16"/>
                          <w:szCs w:val="18"/>
                          <w14:textOutline w14:w="9525" w14:cap="rnd" w14:cmpd="sng" w14:algn="ctr">
                            <w14:noFill/>
                            <w14:prstDash w14:val="solid"/>
                            <w14:bevel/>
                          </w14:textOutline>
                        </w:rPr>
                        <w:t>Radioknappar</w:t>
                      </w:r>
                      <w:r w:rsidRPr="00675DE7">
                        <w:rPr>
                          <w:b/>
                          <w:color w:val="000000" w:themeColor="text1"/>
                          <w:sz w:val="16"/>
                          <w:szCs w:val="18"/>
                          <w14:textOutline w14:w="9525" w14:cap="rnd" w14:cmpd="sng" w14:algn="ctr">
                            <w14:noFill/>
                            <w14:prstDash w14:val="solid"/>
                            <w14:bevel/>
                          </w14:textOutline>
                        </w:rPr>
                        <w:br/>
                      </w:r>
                      <w:r w:rsidRPr="00675DE7">
                        <w:rPr>
                          <w:color w:val="000000" w:themeColor="text1"/>
                          <w:sz w:val="16"/>
                          <w:szCs w:val="18"/>
                          <w14:textOutline w14:w="9525" w14:cap="rnd" w14:cmpd="sng" w14:algn="ctr">
                            <w14:noFill/>
                            <w14:prstDash w14:val="solid"/>
                            <w14:bevel/>
                          </w14:textOutline>
                        </w:rPr>
                        <w:t xml:space="preserve">När svarsalternativen är </w:t>
                      </w:r>
                      <w:r w:rsidRPr="00675DE7">
                        <w:rPr>
                          <w:b/>
                          <w:i/>
                          <w:color w:val="000000" w:themeColor="text1"/>
                          <w:sz w:val="16"/>
                          <w:szCs w:val="18"/>
                          <w14:textOutline w14:w="9525" w14:cap="rnd" w14:cmpd="sng" w14:algn="ctr">
                            <w14:noFill/>
                            <w14:prstDash w14:val="solid"/>
                            <w14:bevel/>
                          </w14:textOutline>
                        </w:rPr>
                        <w:t>cirklar</w:t>
                      </w:r>
                      <w:r w:rsidRPr="00675DE7">
                        <w:rPr>
                          <w:color w:val="000000" w:themeColor="text1"/>
                          <w:sz w:val="16"/>
                          <w:szCs w:val="18"/>
                          <w14:textOutline w14:w="9525" w14:cap="rnd" w14:cmpd="sng" w14:algn="ctr">
                            <w14:noFill/>
                            <w14:prstDash w14:val="solid"/>
                            <w14:bevel/>
                          </w14:textOutline>
                        </w:rPr>
                        <w:t xml:space="preserve"> (radioknappar) kan du endast markera </w:t>
                      </w:r>
                      <w:r w:rsidRPr="00675DE7">
                        <w:rPr>
                          <w:b/>
                          <w:i/>
                          <w:color w:val="000000" w:themeColor="text1"/>
                          <w:sz w:val="16"/>
                          <w:szCs w:val="18"/>
                          <w14:textOutline w14:w="9525" w14:cap="rnd" w14:cmpd="sng" w14:algn="ctr">
                            <w14:noFill/>
                            <w14:prstDash w14:val="solid"/>
                            <w14:bevel/>
                          </w14:textOutline>
                        </w:rPr>
                        <w:t>ett</w:t>
                      </w:r>
                      <w:r w:rsidRPr="00675DE7">
                        <w:rPr>
                          <w:color w:val="000000" w:themeColor="text1"/>
                          <w:sz w:val="16"/>
                          <w:szCs w:val="18"/>
                          <w14:textOutline w14:w="9525" w14:cap="rnd" w14:cmpd="sng" w14:algn="ctr">
                            <w14:noFill/>
                            <w14:prstDash w14:val="solid"/>
                            <w14:bevel/>
                          </w14:textOutline>
                        </w:rPr>
                        <w:t xml:space="preserve"> svarsalternativ.</w:t>
                      </w:r>
                      <w:r w:rsidRPr="00675DE7">
                        <w:rPr>
                          <w:sz w:val="20"/>
                        </w:rPr>
                        <w:t xml:space="preserve"> </w:t>
                      </w:r>
                    </w:p>
                  </w:txbxContent>
                </v:textbox>
              </v:shape>
            </w:pict>
          </mc:Fallback>
        </mc:AlternateContent>
      </w:r>
      <w:r w:rsidR="00DA29A9" w:rsidRPr="00CE0D72">
        <w:rPr>
          <w:noProof/>
          <w:lang w:eastAsia="sv-SE"/>
        </w:rPr>
        <w:drawing>
          <wp:anchor distT="0" distB="0" distL="114300" distR="114300" simplePos="0" relativeHeight="251658240" behindDoc="0" locked="0" layoutInCell="1" allowOverlap="1" wp14:anchorId="348BCBBD" wp14:editId="5CD0DF47">
            <wp:simplePos x="0" y="0"/>
            <wp:positionH relativeFrom="margin">
              <wp:posOffset>81509</wp:posOffset>
            </wp:positionH>
            <wp:positionV relativeFrom="margin">
              <wp:posOffset>1723390</wp:posOffset>
            </wp:positionV>
            <wp:extent cx="5892800" cy="2611755"/>
            <wp:effectExtent l="19050" t="19050" r="12700" b="17145"/>
            <wp:wrapSquare wrapText="bothSides"/>
            <wp:docPr id="81428216" name="Bildobjekt 8142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8216" name=""/>
                    <pic:cNvPicPr/>
                  </pic:nvPicPr>
                  <pic:blipFill>
                    <a:blip r:embed="rId33">
                      <a:extLst>
                        <a:ext uri="{28A0092B-C50C-407E-A947-70E740481C1C}">
                          <a14:useLocalDpi xmlns:a14="http://schemas.microsoft.com/office/drawing/2010/main" val="0"/>
                        </a:ext>
                      </a:extLst>
                    </a:blip>
                    <a:stretch>
                      <a:fillRect/>
                    </a:stretch>
                  </pic:blipFill>
                  <pic:spPr>
                    <a:xfrm>
                      <a:off x="0" y="0"/>
                      <a:ext cx="5892800" cy="2611755"/>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308F5E37" w14:textId="77777777" w:rsidR="000C1BBC" w:rsidRDefault="000C1BBC">
      <w:pPr>
        <w:spacing w:line="276" w:lineRule="auto"/>
        <w:rPr>
          <w:rStyle w:val="Rubrik3Char"/>
          <w:rFonts w:eastAsiaTheme="minorHAnsi" w:cstheme="minorBidi"/>
          <w:bCs w:val="0"/>
          <w:color w:val="auto"/>
          <w:sz w:val="22"/>
        </w:rPr>
      </w:pPr>
    </w:p>
    <w:p w14:paraId="54FAF7AC" w14:textId="77777777" w:rsidR="00E11761" w:rsidRPr="00D7369C" w:rsidRDefault="00E11761" w:rsidP="00E11761">
      <w:r>
        <w:rPr>
          <w:rStyle w:val="Rubrik3Char"/>
        </w:rPr>
        <w:t>Klarmarkera (alla utredare)</w:t>
      </w:r>
      <w:r w:rsidRPr="009771B1">
        <w:rPr>
          <w:b/>
        </w:rPr>
        <w:br/>
      </w:r>
      <w:r>
        <w:t xml:space="preserve">Efter att du har besvarat alla frågor i utredningen markerar du att du är klar genom att kryssa för din roll på fältet </w:t>
      </w:r>
      <w:r w:rsidRPr="00D7369C">
        <w:rPr>
          <w:i/>
        </w:rPr>
        <w:t>Klarmarkering utredning</w:t>
      </w:r>
      <w:r>
        <w:t xml:space="preserve">. Spara sedan ärendet! (Om du är osäker på din roll i ärendet, titta efter ditt namn på flik </w:t>
      </w:r>
      <w:r w:rsidRPr="00D7369C">
        <w:rPr>
          <w:i/>
        </w:rPr>
        <w:t>2 – Utse utredare</w:t>
      </w:r>
      <w:r>
        <w:t>.)</w:t>
      </w:r>
    </w:p>
    <w:p w14:paraId="3AFC72ED" w14:textId="77777777" w:rsidR="00E11761" w:rsidRPr="00D7369C" w:rsidRDefault="00E11761" w:rsidP="00E11761">
      <w:pPr>
        <w:rPr>
          <w:b/>
        </w:rPr>
      </w:pPr>
      <w:r>
        <w:rPr>
          <w:noProof/>
        </w:rPr>
        <w:drawing>
          <wp:inline distT="0" distB="0" distL="0" distR="0" wp14:anchorId="3A06E0EB" wp14:editId="2DEA153B">
            <wp:extent cx="4969924" cy="664210"/>
            <wp:effectExtent l="19050" t="19050" r="21590" b="21590"/>
            <wp:docPr id="6303" name="Bildobjekt 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303"/>
                    <pic:cNvPicPr/>
                  </pic:nvPicPr>
                  <pic:blipFill>
                    <a:blip r:embed="rId34">
                      <a:extLst>
                        <a:ext uri="{28A0092B-C50C-407E-A947-70E740481C1C}">
                          <a14:useLocalDpi xmlns:a14="http://schemas.microsoft.com/office/drawing/2010/main" val="0"/>
                        </a:ext>
                      </a:extLst>
                    </a:blip>
                    <a:stretch>
                      <a:fillRect/>
                    </a:stretch>
                  </pic:blipFill>
                  <pic:spPr>
                    <a:xfrm>
                      <a:off x="0" y="0"/>
                      <a:ext cx="4969924" cy="664210"/>
                    </a:xfrm>
                    <a:prstGeom prst="rect">
                      <a:avLst/>
                    </a:prstGeom>
                    <a:ln>
                      <a:solidFill>
                        <a:schemeClr val="bg1"/>
                      </a:solidFill>
                    </a:ln>
                  </pic:spPr>
                </pic:pic>
              </a:graphicData>
            </a:graphic>
          </wp:inline>
        </w:drawing>
      </w:r>
    </w:p>
    <w:p w14:paraId="5D07BD78" w14:textId="2A3B8D9B" w:rsidR="00E55904" w:rsidRDefault="00E55904" w:rsidP="607E67B6">
      <w:pPr>
        <w:rPr>
          <w:b/>
          <w:bCs/>
        </w:rPr>
      </w:pPr>
    </w:p>
    <w:p w14:paraId="3E954E5C" w14:textId="76F38AE4" w:rsidR="00E55904" w:rsidRDefault="5FDE4A8E" w:rsidP="00E11761">
      <w:r>
        <w:t xml:space="preserve">I samband med att du som ansvarig chef </w:t>
      </w:r>
      <w:proofErr w:type="spellStart"/>
      <w:r>
        <w:t>klarmarkerar</w:t>
      </w:r>
      <w:proofErr w:type="spellEnd"/>
      <w:r w:rsidR="37EE2F2E">
        <w:t xml:space="preserve">, </w:t>
      </w:r>
      <w:r>
        <w:t xml:space="preserve">blir du påmind om att du ska lägga rapportörens chef för kännedom, se nedan. </w:t>
      </w:r>
      <w:r w:rsidR="47E99A07">
        <w:t>Detta gör du i flik 2.</w:t>
      </w:r>
    </w:p>
    <w:p w14:paraId="60E7E45F" w14:textId="10CF6E01" w:rsidR="00E55904" w:rsidRDefault="5FDE4A8E" w:rsidP="00E11761">
      <w:r>
        <w:rPr>
          <w:noProof/>
        </w:rPr>
        <w:drawing>
          <wp:inline distT="0" distB="0" distL="0" distR="0" wp14:anchorId="652907F0" wp14:editId="21B9A0A8">
            <wp:extent cx="5761218" cy="877900"/>
            <wp:effectExtent l="0" t="0" r="0" b="0"/>
            <wp:docPr id="1521555527" name="Bildobjekt 152155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61218" cy="877900"/>
                    </a:xfrm>
                    <a:prstGeom prst="rect">
                      <a:avLst/>
                    </a:prstGeom>
                  </pic:spPr>
                </pic:pic>
              </a:graphicData>
            </a:graphic>
          </wp:inline>
        </w:drawing>
      </w:r>
    </w:p>
    <w:p w14:paraId="01D1C817" w14:textId="582D239D" w:rsidR="00E11761" w:rsidRDefault="00E11761" w:rsidP="00E11761">
      <w:r w:rsidRPr="0027129C">
        <w:rPr>
          <w:rStyle w:val="Rubrik3Char"/>
        </w:rPr>
        <w:lastRenderedPageBreak/>
        <w:t>Status utredning</w:t>
      </w:r>
      <w:r>
        <w:rPr>
          <w:rStyle w:val="Rubrik3Char"/>
        </w:rPr>
        <w:t xml:space="preserve"> (ansvarig chef)</w:t>
      </w:r>
      <w:r w:rsidRPr="009771B1">
        <w:rPr>
          <w:rStyle w:val="Rubrik4Char"/>
        </w:rPr>
        <w:br/>
      </w:r>
      <w:r>
        <w:t xml:space="preserve">När alla utredare har </w:t>
      </w:r>
      <w:proofErr w:type="spellStart"/>
      <w:r>
        <w:t>klarmarkerat</w:t>
      </w:r>
      <w:proofErr w:type="spellEnd"/>
      <w:r>
        <w:t xml:space="preserve"> utredningen skickar systemet ett m</w:t>
      </w:r>
      <w:r w:rsidR="00A370F7">
        <w:t>ejl</w:t>
      </w:r>
      <w:r>
        <w:t xml:space="preserve"> till ansvarig chef. Du som är ansvarig chef ska kontrollera innehållet i utredningen och sedan uppdatera utredningens status. </w:t>
      </w:r>
    </w:p>
    <w:p w14:paraId="67F5D399" w14:textId="62908809" w:rsidR="00E11761" w:rsidRDefault="00E11761" w:rsidP="00E11761">
      <w:pPr>
        <w:pStyle w:val="Liststycke"/>
        <w:numPr>
          <w:ilvl w:val="0"/>
          <w:numId w:val="28"/>
        </w:numPr>
        <w:spacing w:after="160" w:line="259" w:lineRule="auto"/>
      </w:pPr>
      <w:r>
        <w:t xml:space="preserve">Du ska ändra status till antingen: </w:t>
      </w:r>
      <w:r w:rsidRPr="00CA2399">
        <w:rPr>
          <w:i/>
        </w:rPr>
        <w:t>Utredning klar – ärendet ska följas upp</w:t>
      </w:r>
      <w:r>
        <w:t xml:space="preserve"> </w:t>
      </w:r>
      <w:r w:rsidRPr="00592B58">
        <w:t xml:space="preserve">eller </w:t>
      </w:r>
      <w:r w:rsidRPr="00CA2399">
        <w:rPr>
          <w:i/>
        </w:rPr>
        <w:t>Utredning klar – avslutas utan uppföljning</w:t>
      </w:r>
      <w:r w:rsidR="001A4DDB">
        <w:t xml:space="preserve"> </w:t>
      </w:r>
      <w:r w:rsidR="001A4DDB" w:rsidRPr="00D4513F">
        <w:t xml:space="preserve">eller </w:t>
      </w:r>
      <w:r w:rsidR="00017B22" w:rsidRPr="00D4513F">
        <w:rPr>
          <w:i/>
          <w:iCs/>
        </w:rPr>
        <w:t>Utredning klar – ej brist i verksamheten.</w:t>
      </w:r>
    </w:p>
    <w:p w14:paraId="5CC38C18" w14:textId="49C18BF3" w:rsidR="00E11761" w:rsidRDefault="00E11761" w:rsidP="00E11761">
      <w:pPr>
        <w:pStyle w:val="Liststycke"/>
        <w:numPr>
          <w:ilvl w:val="0"/>
          <w:numId w:val="28"/>
        </w:numPr>
        <w:spacing w:after="160" w:line="259" w:lineRule="auto"/>
      </w:pPr>
      <w:r>
        <w:t xml:space="preserve">Om ärendet ska följas upp fyller du i ett </w:t>
      </w:r>
      <w:r w:rsidRPr="00CA2399">
        <w:rPr>
          <w:i/>
        </w:rPr>
        <w:t>datum för uppföljning</w:t>
      </w:r>
      <w:r>
        <w:t xml:space="preserve">. Systemet kommer att skicka en påminnelse per </w:t>
      </w:r>
      <w:r w:rsidR="00A370F7">
        <w:t>e-post</w:t>
      </w:r>
      <w:r>
        <w:t xml:space="preserve"> till samtliga utredare i ärendet på angivet datum.</w:t>
      </w:r>
    </w:p>
    <w:p w14:paraId="0ABE40AD" w14:textId="4404AD32" w:rsidR="00E11761" w:rsidRDefault="00EE4B2A" w:rsidP="00E11761">
      <w:r w:rsidRPr="00CE0D72">
        <w:rPr>
          <w:rFonts w:cs="Segoe UI"/>
          <w:noProof/>
          <w:lang w:eastAsia="sv-SE"/>
        </w:rPr>
        <mc:AlternateContent>
          <mc:Choice Requires="wps">
            <w:drawing>
              <wp:anchor distT="45720" distB="45720" distL="114300" distR="114300" simplePos="0" relativeHeight="251658308" behindDoc="0" locked="0" layoutInCell="1" allowOverlap="1" wp14:anchorId="06440615" wp14:editId="067AE8E4">
                <wp:simplePos x="0" y="0"/>
                <wp:positionH relativeFrom="column">
                  <wp:posOffset>-210058</wp:posOffset>
                </wp:positionH>
                <wp:positionV relativeFrom="paragraph">
                  <wp:posOffset>1326337</wp:posOffset>
                </wp:positionV>
                <wp:extent cx="241200" cy="259200"/>
                <wp:effectExtent l="0" t="0" r="26035" b="26670"/>
                <wp:wrapNone/>
                <wp:docPr id="4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481898B7" w14:textId="77777777" w:rsidR="00E11761" w:rsidRPr="00A370F7" w:rsidRDefault="00E11761" w:rsidP="00E11761">
                            <w:pPr>
                              <w:jc w:val="both"/>
                              <w:rPr>
                                <w:b/>
                                <w:sz w:val="20"/>
                                <w:szCs w:val="20"/>
                              </w:rPr>
                            </w:pPr>
                            <w:r w:rsidRPr="00A370F7">
                              <w:rPr>
                                <w:b/>
                                <w:sz w:val="20"/>
                                <w:szCs w:val="20"/>
                              </w:rPr>
                              <w:t>2</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6F668CE">
              <v:shape id="_x0000_s1065" style="position:absolute;margin-left:-16.55pt;margin-top:104.45pt;width:19pt;height:20.4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" w14:anchorId="06440615">
                <v:textbox inset="2mm,,2mm">
                  <w:txbxContent>
                    <w:p w:rsidRPr="00A370F7" w:rsidR="00E11761" w:rsidP="00E11761" w:rsidRDefault="00E11761" w14:paraId="7842F596" w14:textId="77777777">
                      <w:pPr>
                        <w:jc w:val="both"/>
                        <w:rPr>
                          <w:b/>
                          <w:sz w:val="20"/>
                          <w:szCs w:val="20"/>
                        </w:rPr>
                      </w:pPr>
                      <w:r w:rsidRPr="00A370F7">
                        <w:rPr>
                          <w:b/>
                          <w:sz w:val="20"/>
                          <w:szCs w:val="20"/>
                        </w:rPr>
                        <w:t>2</w:t>
                      </w:r>
                    </w:p>
                  </w:txbxContent>
                </v:textbox>
              </v:shape>
            </w:pict>
          </mc:Fallback>
        </mc:AlternateContent>
      </w:r>
      <w:r w:rsidR="009D6144" w:rsidRPr="00CE0D72">
        <w:rPr>
          <w:rFonts w:cs="Segoe UI"/>
          <w:noProof/>
          <w:lang w:eastAsia="sv-SE"/>
        </w:rPr>
        <mc:AlternateContent>
          <mc:Choice Requires="wps">
            <w:drawing>
              <wp:anchor distT="45720" distB="45720" distL="114300" distR="114300" simplePos="0" relativeHeight="251658307" behindDoc="0" locked="0" layoutInCell="1" allowOverlap="1" wp14:anchorId="688BE0B8" wp14:editId="6535B635">
                <wp:simplePos x="0" y="0"/>
                <wp:positionH relativeFrom="leftMargin">
                  <wp:align>right</wp:align>
                </wp:positionH>
                <wp:positionV relativeFrom="paragraph">
                  <wp:posOffset>331749</wp:posOffset>
                </wp:positionV>
                <wp:extent cx="241200" cy="259200"/>
                <wp:effectExtent l="0" t="0" r="26035" b="26670"/>
                <wp:wrapNone/>
                <wp:docPr id="3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20328F9E" w14:textId="77777777" w:rsidR="00E11761" w:rsidRPr="00A370F7" w:rsidRDefault="00E11761" w:rsidP="00E11761">
                            <w:pPr>
                              <w:jc w:val="both"/>
                              <w:rPr>
                                <w:b/>
                                <w:sz w:val="20"/>
                                <w:szCs w:val="20"/>
                              </w:rPr>
                            </w:pPr>
                            <w:r w:rsidRPr="00A370F7">
                              <w:rPr>
                                <w:b/>
                                <w:sz w:val="20"/>
                                <w:szCs w:val="20"/>
                              </w:rPr>
                              <w:t>1</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489E346">
              <v:shape id="_x0000_s1066" style="position:absolute;margin-left:-32.2pt;margin-top:26.1pt;width:19pt;height:20.4pt;z-index:251658307;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" w14:anchorId="688BE0B8">
                <v:textbox inset="2mm,,2mm">
                  <w:txbxContent>
                    <w:p w:rsidRPr="00A370F7" w:rsidR="00E11761" w:rsidP="00E11761" w:rsidRDefault="00E11761" w14:paraId="19F14E3C" w14:textId="77777777">
                      <w:pPr>
                        <w:jc w:val="both"/>
                        <w:rPr>
                          <w:b/>
                          <w:sz w:val="20"/>
                          <w:szCs w:val="20"/>
                        </w:rPr>
                      </w:pPr>
                      <w:r w:rsidRPr="00A370F7">
                        <w:rPr>
                          <w:b/>
                          <w:sz w:val="20"/>
                          <w:szCs w:val="20"/>
                        </w:rPr>
                        <w:t>1</w:t>
                      </w:r>
                    </w:p>
                  </w:txbxContent>
                </v:textbox>
                <w10:wrap anchorx="margin"/>
              </v:shape>
            </w:pict>
          </mc:Fallback>
        </mc:AlternateContent>
      </w:r>
      <w:r w:rsidR="00147C4E">
        <w:rPr>
          <w:noProof/>
        </w:rPr>
        <w:drawing>
          <wp:inline distT="0" distB="0" distL="0" distR="0" wp14:anchorId="6291A085" wp14:editId="5319786D">
            <wp:extent cx="5759450" cy="2060575"/>
            <wp:effectExtent l="19050" t="19050" r="12700" b="15875"/>
            <wp:docPr id="405507325"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07325" name="Bildobjekt 1" descr="En bild som visar text, skärmbild, Teckensnitt&#10;&#10;Automatiskt genererad beskrivning"/>
                    <pic:cNvPicPr/>
                  </pic:nvPicPr>
                  <pic:blipFill>
                    <a:blip r:embed="rId36"/>
                    <a:stretch>
                      <a:fillRect/>
                    </a:stretch>
                  </pic:blipFill>
                  <pic:spPr>
                    <a:xfrm>
                      <a:off x="0" y="0"/>
                      <a:ext cx="5759450" cy="2060575"/>
                    </a:xfrm>
                    <a:prstGeom prst="rect">
                      <a:avLst/>
                    </a:prstGeom>
                    <a:ln>
                      <a:solidFill>
                        <a:schemeClr val="bg1">
                          <a:lumMod val="75000"/>
                        </a:schemeClr>
                      </a:solidFill>
                    </a:ln>
                  </pic:spPr>
                </pic:pic>
              </a:graphicData>
            </a:graphic>
          </wp:inline>
        </w:drawing>
      </w:r>
    </w:p>
    <w:p w14:paraId="27357169" w14:textId="77777777" w:rsidR="00891064" w:rsidRDefault="00891064" w:rsidP="00E11761"/>
    <w:p w14:paraId="01B063B0" w14:textId="3F70BFDB" w:rsidR="00483A57" w:rsidRDefault="00891064" w:rsidP="00E11761">
      <w:pPr>
        <w:rPr>
          <w:i/>
        </w:rPr>
      </w:pPr>
      <w:r w:rsidRPr="00CE0D72">
        <w:t>Om ärendets allvarlighetsgrad är klassificerad som 3 eller 4 skickas utredningen per automatik till MAS/MAR/</w:t>
      </w:r>
      <w:proofErr w:type="spellStart"/>
      <w:r>
        <w:t>Kvalitetsstrateg</w:t>
      </w:r>
      <w:proofErr w:type="spellEnd"/>
      <w:r w:rsidRPr="00CE0D72">
        <w:t xml:space="preserve"> för granskning. </w:t>
      </w:r>
      <w:r>
        <w:t>När granskaren godkänt utredningen eller skickat tillbaka den meddelas ansvarig chef via e-post</w:t>
      </w:r>
      <w:r w:rsidR="00C11E22">
        <w:t xml:space="preserve"> som då kan avsluta ärendet.</w:t>
      </w:r>
      <w:r>
        <w:rPr>
          <w:i/>
        </w:rPr>
        <w:br/>
      </w:r>
    </w:p>
    <w:p w14:paraId="52C195B3" w14:textId="54E8CA94" w:rsidR="00F952D0" w:rsidRPr="00C546A2" w:rsidRDefault="00891064" w:rsidP="00E11761">
      <w:r w:rsidRPr="005B7F9A">
        <w:rPr>
          <w:i/>
        </w:rPr>
        <w:t>Glöm inte att spara ärendet!</w:t>
      </w:r>
      <w:r w:rsidR="00E11761">
        <w:br w:type="page"/>
      </w:r>
    </w:p>
    <w:p w14:paraId="56203D3E" w14:textId="607A2C34" w:rsidR="00E11761" w:rsidRDefault="00E11761" w:rsidP="00E11761">
      <w:pPr>
        <w:pStyle w:val="Rubrik3"/>
      </w:pPr>
      <w:r>
        <w:lastRenderedPageBreak/>
        <w:t>Granska utredningen (MAS/</w:t>
      </w:r>
      <w:r w:rsidR="00A370F7">
        <w:t>MAR/</w:t>
      </w:r>
      <w:proofErr w:type="spellStart"/>
      <w:r w:rsidR="00F23547">
        <w:t>Kvalitetsstrateg</w:t>
      </w:r>
      <w:proofErr w:type="spellEnd"/>
      <w:r>
        <w:t>)</w:t>
      </w:r>
    </w:p>
    <w:p w14:paraId="29780A3D" w14:textId="365F0BF9" w:rsidR="00E11761" w:rsidRPr="00A370F7" w:rsidRDefault="00E11761" w:rsidP="00E11761">
      <w:pPr>
        <w:rPr>
          <w:noProof/>
          <w:lang w:eastAsia="sv-SE"/>
        </w:rPr>
      </w:pPr>
      <w:r>
        <w:t xml:space="preserve">När utredningen är klar och har skickats till granskaren ska granskaren kontrollera utredningen för att sedan godkänna den eller skicka tillbaka den till chefen. </w:t>
      </w:r>
    </w:p>
    <w:p w14:paraId="7D2D7D3B" w14:textId="6F8FE7DA" w:rsidR="00E11761" w:rsidRPr="00A370F7" w:rsidRDefault="00A370F7" w:rsidP="00E11761">
      <w:pPr>
        <w:pStyle w:val="Liststycke"/>
        <w:numPr>
          <w:ilvl w:val="0"/>
          <w:numId w:val="25"/>
        </w:numPr>
        <w:spacing w:after="160" w:line="259" w:lineRule="auto"/>
      </w:pPr>
      <w:r w:rsidRPr="00B80954">
        <w:rPr>
          <w:rFonts w:cs="Segoe UI"/>
          <w:noProof/>
          <w:lang w:eastAsia="sv-SE"/>
        </w:rPr>
        <mc:AlternateContent>
          <mc:Choice Requires="wps">
            <w:drawing>
              <wp:anchor distT="45720" distB="45720" distL="114300" distR="114300" simplePos="0" relativeHeight="251658303" behindDoc="0" locked="0" layoutInCell="1" allowOverlap="1" wp14:anchorId="7BF7607F" wp14:editId="0420C22A">
                <wp:simplePos x="0" y="0"/>
                <wp:positionH relativeFrom="column">
                  <wp:posOffset>1243965</wp:posOffset>
                </wp:positionH>
                <wp:positionV relativeFrom="paragraph">
                  <wp:posOffset>847725</wp:posOffset>
                </wp:positionV>
                <wp:extent cx="241200" cy="259200"/>
                <wp:effectExtent l="0" t="0" r="26035" b="26670"/>
                <wp:wrapNone/>
                <wp:docPr id="628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04A2FE77" w14:textId="77777777" w:rsidR="00E11761" w:rsidRPr="00E81148" w:rsidRDefault="00E11761" w:rsidP="00E11761">
                            <w:pPr>
                              <w:jc w:val="both"/>
                              <w:rPr>
                                <w:b/>
                                <w:sz w:val="20"/>
                                <w:szCs w:val="20"/>
                              </w:rPr>
                            </w:pPr>
                            <w:r w:rsidRPr="00E81148">
                              <w:rPr>
                                <w:b/>
                                <w:sz w:val="20"/>
                                <w:szCs w:val="20"/>
                              </w:rPr>
                              <w:t>1</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B3BC356">
              <v:shape id="_x0000_s1067" style="position:absolute;left:0;text-align:left;margin-left:97.95pt;margin-top:66.75pt;width:19pt;height:20.4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" w14:anchorId="7BF7607F">
                <v:textbox inset="2mm,,2mm">
                  <w:txbxContent>
                    <w:p w:rsidRPr="00E81148" w:rsidR="00E11761" w:rsidP="00E11761" w:rsidRDefault="00E11761" w14:paraId="065D2414" w14:textId="77777777">
                      <w:pPr>
                        <w:jc w:val="both"/>
                        <w:rPr>
                          <w:b/>
                          <w:sz w:val="20"/>
                          <w:szCs w:val="20"/>
                        </w:rPr>
                      </w:pPr>
                      <w:r w:rsidRPr="00E81148">
                        <w:rPr>
                          <w:b/>
                          <w:sz w:val="20"/>
                          <w:szCs w:val="20"/>
                        </w:rPr>
                        <w:t>1</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304" behindDoc="0" locked="0" layoutInCell="1" allowOverlap="1" wp14:anchorId="4CD3911D" wp14:editId="77C58432">
                <wp:simplePos x="0" y="0"/>
                <wp:positionH relativeFrom="column">
                  <wp:posOffset>1892162</wp:posOffset>
                </wp:positionH>
                <wp:positionV relativeFrom="paragraph">
                  <wp:posOffset>851866</wp:posOffset>
                </wp:positionV>
                <wp:extent cx="241200" cy="259200"/>
                <wp:effectExtent l="0" t="0" r="26035" b="26670"/>
                <wp:wrapNone/>
                <wp:docPr id="628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77C9949D" w14:textId="77777777" w:rsidR="00E11761" w:rsidRPr="00E81148" w:rsidRDefault="00E11761" w:rsidP="00E11761">
                            <w:pPr>
                              <w:jc w:val="both"/>
                              <w:rPr>
                                <w:b/>
                                <w:sz w:val="20"/>
                                <w:szCs w:val="20"/>
                              </w:rPr>
                            </w:pPr>
                            <w:r w:rsidRPr="00E81148">
                              <w:rPr>
                                <w:b/>
                                <w:sz w:val="20"/>
                                <w:szCs w:val="20"/>
                              </w:rPr>
                              <w:t>1</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1DF8E9E">
              <v:shape id="_x0000_s1068" style="position:absolute;left:0;text-align:left;margin-left:149pt;margin-top:67.1pt;width:19pt;height:20.4pt;z-index:2516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" w14:anchorId="4CD3911D">
                <v:textbox inset="2mm,,2mm">
                  <w:txbxContent>
                    <w:p w:rsidRPr="00E81148" w:rsidR="00E11761" w:rsidP="00E11761" w:rsidRDefault="00E11761" w14:paraId="2E32D521" w14:textId="77777777">
                      <w:pPr>
                        <w:jc w:val="both"/>
                        <w:rPr>
                          <w:b/>
                          <w:sz w:val="20"/>
                          <w:szCs w:val="20"/>
                        </w:rPr>
                      </w:pPr>
                      <w:r w:rsidRPr="00E81148">
                        <w:rPr>
                          <w:b/>
                          <w:sz w:val="20"/>
                          <w:szCs w:val="20"/>
                        </w:rPr>
                        <w:t>1</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302" behindDoc="0" locked="0" layoutInCell="1" allowOverlap="1" wp14:anchorId="12780CCC" wp14:editId="6F6D792C">
                <wp:simplePos x="0" y="0"/>
                <wp:positionH relativeFrom="column">
                  <wp:posOffset>15240</wp:posOffset>
                </wp:positionH>
                <wp:positionV relativeFrom="paragraph">
                  <wp:posOffset>892589</wp:posOffset>
                </wp:positionV>
                <wp:extent cx="241200" cy="259200"/>
                <wp:effectExtent l="0" t="0" r="26035" b="26670"/>
                <wp:wrapNone/>
                <wp:docPr id="3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20224161" w14:textId="77777777" w:rsidR="00E11761" w:rsidRPr="00E81148" w:rsidRDefault="00E11761" w:rsidP="00E11761">
                            <w:pPr>
                              <w:jc w:val="both"/>
                              <w:rPr>
                                <w:b/>
                                <w:sz w:val="20"/>
                                <w:szCs w:val="20"/>
                              </w:rPr>
                            </w:pPr>
                            <w:r w:rsidRPr="00E81148">
                              <w:rPr>
                                <w:b/>
                                <w:sz w:val="20"/>
                                <w:szCs w:val="20"/>
                              </w:rPr>
                              <w:t>1</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A6A5202">
              <v:shape id="_x0000_s1069" style="position:absolute;left:0;text-align:left;margin-left:1.2pt;margin-top:70.3pt;width:19pt;height:20.4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" w14:anchorId="12780CCC">
                <v:textbox inset="2mm,,2mm">
                  <w:txbxContent>
                    <w:p w:rsidRPr="00E81148" w:rsidR="00E11761" w:rsidP="00E11761" w:rsidRDefault="00E11761" w14:paraId="0C50080F" w14:textId="77777777">
                      <w:pPr>
                        <w:jc w:val="both"/>
                        <w:rPr>
                          <w:b/>
                          <w:sz w:val="20"/>
                          <w:szCs w:val="20"/>
                        </w:rPr>
                      </w:pPr>
                      <w:r w:rsidRPr="00E81148">
                        <w:rPr>
                          <w:b/>
                          <w:sz w:val="20"/>
                          <w:szCs w:val="20"/>
                        </w:rPr>
                        <w:t>1</w:t>
                      </w:r>
                    </w:p>
                  </w:txbxContent>
                </v:textbox>
              </v:shape>
            </w:pict>
          </mc:Fallback>
        </mc:AlternateContent>
      </w:r>
      <w:r>
        <w:rPr>
          <w:noProof/>
          <w:lang w:eastAsia="sv-SE"/>
        </w:rPr>
        <w:drawing>
          <wp:anchor distT="0" distB="0" distL="114300" distR="114300" simplePos="0" relativeHeight="251658248" behindDoc="0" locked="0" layoutInCell="1" allowOverlap="1" wp14:anchorId="04931F69" wp14:editId="5062EA14">
            <wp:simplePos x="0" y="0"/>
            <wp:positionH relativeFrom="margin">
              <wp:posOffset>23854</wp:posOffset>
            </wp:positionH>
            <wp:positionV relativeFrom="margin">
              <wp:posOffset>1601194</wp:posOffset>
            </wp:positionV>
            <wp:extent cx="5759450" cy="686435"/>
            <wp:effectExtent l="19050" t="19050" r="12700" b="18415"/>
            <wp:wrapSquare wrapText="bothSides"/>
            <wp:docPr id="6276" name="Bildobjekt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686435"/>
                    </a:xfrm>
                    <a:prstGeom prst="rect">
                      <a:avLst/>
                    </a:prstGeom>
                    <a:ln>
                      <a:solidFill>
                        <a:schemeClr val="bg1">
                          <a:lumMod val="75000"/>
                        </a:schemeClr>
                      </a:solidFill>
                    </a:ln>
                  </pic:spPr>
                </pic:pic>
              </a:graphicData>
            </a:graphic>
          </wp:anchor>
        </w:drawing>
      </w:r>
      <w:r w:rsidR="00E11761">
        <w:t xml:space="preserve">Läs igenom avvikelserapporten på flik </w:t>
      </w:r>
      <w:r w:rsidR="00E11761" w:rsidRPr="005655C2">
        <w:rPr>
          <w:i/>
        </w:rPr>
        <w:t>1 -</w:t>
      </w:r>
      <w:r w:rsidR="00E11761">
        <w:t xml:space="preserve"> </w:t>
      </w:r>
      <w:r w:rsidR="00E11761" w:rsidRPr="005655C2">
        <w:rPr>
          <w:i/>
        </w:rPr>
        <w:t>Händelse</w:t>
      </w:r>
      <w:r w:rsidR="00E11761">
        <w:t xml:space="preserve"> och utredningen på flik </w:t>
      </w:r>
      <w:r w:rsidR="00E11761">
        <w:rPr>
          <w:i/>
        </w:rPr>
        <w:t>3 - U</w:t>
      </w:r>
      <w:r w:rsidR="00E11761" w:rsidRPr="005655C2">
        <w:rPr>
          <w:i/>
        </w:rPr>
        <w:t>tredning</w:t>
      </w:r>
      <w:r w:rsidR="00E11761">
        <w:t xml:space="preserve">. Kontrollera även eventuella kommentarer på flik </w:t>
      </w:r>
      <w:r w:rsidR="00E11761">
        <w:rPr>
          <w:i/>
        </w:rPr>
        <w:t>4 - A</w:t>
      </w:r>
      <w:r w:rsidR="00E11761" w:rsidRPr="005655C2">
        <w:rPr>
          <w:i/>
        </w:rPr>
        <w:t>nteckningar och bilagor</w:t>
      </w:r>
      <w:r w:rsidR="00E11761">
        <w:t>.</w:t>
      </w:r>
      <w:r w:rsidR="00E11761" w:rsidRPr="005655C2">
        <w:rPr>
          <w:rFonts w:cs="Segoe UI"/>
          <w:noProof/>
          <w:lang w:eastAsia="sv-SE"/>
        </w:rPr>
        <w:t xml:space="preserve"> </w:t>
      </w:r>
    </w:p>
    <w:p w14:paraId="350CA159" w14:textId="19090254" w:rsidR="00A370F7" w:rsidRDefault="00A370F7" w:rsidP="00A370F7">
      <w:pPr>
        <w:pStyle w:val="Liststycke"/>
        <w:spacing w:after="160" w:line="259" w:lineRule="auto"/>
      </w:pPr>
    </w:p>
    <w:p w14:paraId="552A2DAE" w14:textId="4AC32C8C" w:rsidR="00E11761" w:rsidRDefault="00E11761" w:rsidP="00E11761">
      <w:pPr>
        <w:pStyle w:val="Liststycke"/>
        <w:numPr>
          <w:ilvl w:val="0"/>
          <w:numId w:val="25"/>
        </w:numPr>
        <w:spacing w:after="160" w:line="259" w:lineRule="auto"/>
      </w:pPr>
      <w:r>
        <w:t xml:space="preserve">Lägg sedan till en anteckning under fältet </w:t>
      </w:r>
      <w:r w:rsidRPr="00832B76">
        <w:rPr>
          <w:i/>
        </w:rPr>
        <w:t>Anteckningar MAS/</w:t>
      </w:r>
      <w:r w:rsidR="00A370F7">
        <w:rPr>
          <w:i/>
        </w:rPr>
        <w:t>MAR/</w:t>
      </w:r>
      <w:proofErr w:type="spellStart"/>
      <w:r w:rsidR="00F23547">
        <w:rPr>
          <w:i/>
        </w:rPr>
        <w:t>Kvalitetsstrateg</w:t>
      </w:r>
      <w:proofErr w:type="spellEnd"/>
      <w:r>
        <w:rPr>
          <w:i/>
        </w:rPr>
        <w:t xml:space="preserve"> </w:t>
      </w:r>
      <w:r>
        <w:t xml:space="preserve">längst ner på flik </w:t>
      </w:r>
      <w:r w:rsidRPr="005655C2">
        <w:rPr>
          <w:i/>
        </w:rPr>
        <w:t>3 – Utredning</w:t>
      </w:r>
      <w:r>
        <w:t>.</w:t>
      </w:r>
    </w:p>
    <w:p w14:paraId="4E273FC1" w14:textId="0B9B1E3B" w:rsidR="00E11761" w:rsidRDefault="00E81148" w:rsidP="00E11761">
      <w:pPr>
        <w:pStyle w:val="Liststycke"/>
        <w:numPr>
          <w:ilvl w:val="0"/>
          <w:numId w:val="25"/>
        </w:numPr>
        <w:spacing w:after="160" w:line="259" w:lineRule="auto"/>
      </w:pPr>
      <w:r w:rsidRPr="00B80954">
        <w:rPr>
          <w:rFonts w:cs="Segoe UI"/>
          <w:noProof/>
          <w:lang w:eastAsia="sv-SE"/>
        </w:rPr>
        <mc:AlternateContent>
          <mc:Choice Requires="wps">
            <w:drawing>
              <wp:anchor distT="45720" distB="45720" distL="114300" distR="114300" simplePos="0" relativeHeight="251658298" behindDoc="0" locked="0" layoutInCell="1" allowOverlap="1" wp14:anchorId="77E6ABDD" wp14:editId="6F98415B">
                <wp:simplePos x="0" y="0"/>
                <wp:positionH relativeFrom="column">
                  <wp:posOffset>-50138</wp:posOffset>
                </wp:positionH>
                <wp:positionV relativeFrom="paragraph">
                  <wp:posOffset>2862911</wp:posOffset>
                </wp:positionV>
                <wp:extent cx="241200" cy="259200"/>
                <wp:effectExtent l="0" t="0" r="26035" b="26670"/>
                <wp:wrapNone/>
                <wp:docPr id="628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2ADBFF2F" w14:textId="77777777" w:rsidR="00E11761" w:rsidRPr="00E81148" w:rsidRDefault="00E11761" w:rsidP="00E11761">
                            <w:pPr>
                              <w:jc w:val="both"/>
                              <w:rPr>
                                <w:b/>
                                <w:sz w:val="20"/>
                                <w:szCs w:val="20"/>
                              </w:rPr>
                            </w:pPr>
                            <w:r w:rsidRPr="00E81148">
                              <w:rPr>
                                <w:b/>
                                <w:sz w:val="20"/>
                                <w:szCs w:val="20"/>
                              </w:rPr>
                              <w:t>3</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961616B">
              <v:shape id="_x0000_s1070" style="position:absolute;left:0;text-align:left;margin-left:-3.95pt;margin-top:225.45pt;width:19pt;height:20.4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" w14:anchorId="77E6ABDD">
                <v:textbox inset="2mm,,2mm">
                  <w:txbxContent>
                    <w:p w:rsidRPr="00E81148" w:rsidR="00E11761" w:rsidP="00E11761" w:rsidRDefault="00E11761" w14:paraId="2A2176D0" w14:textId="77777777">
                      <w:pPr>
                        <w:jc w:val="both"/>
                        <w:rPr>
                          <w:b/>
                          <w:sz w:val="20"/>
                          <w:szCs w:val="20"/>
                        </w:rPr>
                      </w:pPr>
                      <w:r w:rsidRPr="00E81148">
                        <w:rPr>
                          <w:b/>
                          <w:sz w:val="20"/>
                          <w:szCs w:val="20"/>
                        </w:rPr>
                        <w:t>3</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97" behindDoc="0" locked="0" layoutInCell="1" allowOverlap="1" wp14:anchorId="59538EB6" wp14:editId="3F102BCE">
                <wp:simplePos x="0" y="0"/>
                <wp:positionH relativeFrom="column">
                  <wp:posOffset>1381042</wp:posOffset>
                </wp:positionH>
                <wp:positionV relativeFrom="paragraph">
                  <wp:posOffset>1778193</wp:posOffset>
                </wp:positionV>
                <wp:extent cx="241200" cy="259200"/>
                <wp:effectExtent l="0" t="0" r="26035" b="26670"/>
                <wp:wrapNone/>
                <wp:docPr id="628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380C3002" w14:textId="77777777" w:rsidR="00E11761" w:rsidRPr="00E81148" w:rsidRDefault="00E11761" w:rsidP="00E11761">
                            <w:pPr>
                              <w:jc w:val="both"/>
                              <w:rPr>
                                <w:b/>
                                <w:sz w:val="20"/>
                                <w:szCs w:val="20"/>
                              </w:rPr>
                            </w:pPr>
                            <w:r w:rsidRPr="00E81148">
                              <w:rPr>
                                <w:b/>
                                <w:sz w:val="20"/>
                                <w:szCs w:val="20"/>
                              </w:rPr>
                              <w:t>2</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4E7329">
              <v:shape id="_x0000_s1071" style="position:absolute;left:0;text-align:left;margin-left:108.75pt;margin-top:140pt;width:19pt;height:20.4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" w14:anchorId="59538EB6">
                <v:textbox inset="2mm,,2mm">
                  <w:txbxContent>
                    <w:p w:rsidRPr="00E81148" w:rsidR="00E11761" w:rsidP="00E11761" w:rsidRDefault="00E11761" w14:paraId="2CC21B90" w14:textId="77777777">
                      <w:pPr>
                        <w:jc w:val="both"/>
                        <w:rPr>
                          <w:b/>
                          <w:sz w:val="20"/>
                          <w:szCs w:val="20"/>
                        </w:rPr>
                      </w:pPr>
                      <w:r w:rsidRPr="00E81148">
                        <w:rPr>
                          <w:b/>
                          <w:sz w:val="20"/>
                          <w:szCs w:val="20"/>
                        </w:rPr>
                        <w:t>2</w:t>
                      </w:r>
                    </w:p>
                  </w:txbxContent>
                </v:textbox>
              </v:shape>
            </w:pict>
          </mc:Fallback>
        </mc:AlternateContent>
      </w:r>
      <w:r w:rsidR="00A370F7">
        <w:rPr>
          <w:noProof/>
          <w:lang w:eastAsia="sv-SE"/>
        </w:rPr>
        <w:drawing>
          <wp:anchor distT="0" distB="0" distL="114300" distR="114300" simplePos="0" relativeHeight="251658247" behindDoc="0" locked="0" layoutInCell="1" allowOverlap="1" wp14:anchorId="3108F29A" wp14:editId="6A6D5F77">
            <wp:simplePos x="0" y="0"/>
            <wp:positionH relativeFrom="margin">
              <wp:posOffset>133543</wp:posOffset>
            </wp:positionH>
            <wp:positionV relativeFrom="margin">
              <wp:posOffset>3371684</wp:posOffset>
            </wp:positionV>
            <wp:extent cx="5716270" cy="2921000"/>
            <wp:effectExtent l="19050" t="19050" r="17780" b="12700"/>
            <wp:wrapSquare wrapText="bothSides"/>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16270" cy="2921000"/>
                    </a:xfrm>
                    <a:prstGeom prst="rect">
                      <a:avLst/>
                    </a:prstGeom>
                    <a:ln>
                      <a:solidFill>
                        <a:schemeClr val="bg1">
                          <a:lumMod val="85000"/>
                        </a:schemeClr>
                      </a:solidFill>
                    </a:ln>
                  </pic:spPr>
                </pic:pic>
              </a:graphicData>
            </a:graphic>
          </wp:anchor>
        </w:drawing>
      </w:r>
      <w:r w:rsidR="00E11761">
        <w:t xml:space="preserve">Markera på fältet </w:t>
      </w:r>
      <w:r w:rsidR="00E11761" w:rsidRPr="00832B76">
        <w:rPr>
          <w:i/>
        </w:rPr>
        <w:t>Bedömning av utredning</w:t>
      </w:r>
      <w:r w:rsidR="00E11761">
        <w:t xml:space="preserve"> om </w:t>
      </w:r>
      <w:r w:rsidR="00E11761" w:rsidRPr="00C1534E">
        <w:t>utredningen är godkänd</w:t>
      </w:r>
      <w:r w:rsidR="00A370F7" w:rsidRPr="00C1534E">
        <w:t xml:space="preserve"> eller</w:t>
      </w:r>
      <w:r w:rsidR="00E11761" w:rsidRPr="00C1534E">
        <w:t xml:space="preserve"> om den ska skickas åter till chef</w:t>
      </w:r>
      <w:r w:rsidR="00A370F7" w:rsidRPr="00C1534E">
        <w:t>.</w:t>
      </w:r>
    </w:p>
    <w:p w14:paraId="697BA03A" w14:textId="77777777" w:rsidR="004975F1" w:rsidRDefault="004975F1" w:rsidP="004975F1">
      <w:pPr>
        <w:spacing w:after="160" w:line="259" w:lineRule="auto"/>
      </w:pPr>
    </w:p>
    <w:p w14:paraId="3532DE7E" w14:textId="77777777" w:rsidR="004975F1" w:rsidRDefault="004975F1" w:rsidP="004975F1">
      <w:pPr>
        <w:spacing w:after="160" w:line="259" w:lineRule="auto"/>
      </w:pPr>
    </w:p>
    <w:p w14:paraId="20211743" w14:textId="77777777" w:rsidR="004975F1" w:rsidRDefault="004975F1" w:rsidP="004975F1">
      <w:pPr>
        <w:spacing w:after="160" w:line="259" w:lineRule="auto"/>
      </w:pPr>
    </w:p>
    <w:p w14:paraId="2510C8FA" w14:textId="77777777" w:rsidR="004975F1" w:rsidRDefault="004975F1" w:rsidP="004975F1">
      <w:pPr>
        <w:spacing w:after="160" w:line="259" w:lineRule="auto"/>
      </w:pPr>
    </w:p>
    <w:p w14:paraId="275F1CE2" w14:textId="77777777" w:rsidR="004975F1" w:rsidRDefault="004975F1" w:rsidP="004975F1">
      <w:pPr>
        <w:spacing w:after="160" w:line="259" w:lineRule="auto"/>
      </w:pPr>
    </w:p>
    <w:p w14:paraId="6C4E0D05" w14:textId="77777777" w:rsidR="004975F1" w:rsidRPr="00C1534E" w:rsidRDefault="004975F1" w:rsidP="004975F1">
      <w:pPr>
        <w:spacing w:after="160" w:line="259" w:lineRule="auto"/>
      </w:pPr>
    </w:p>
    <w:p w14:paraId="1F8A1A8F" w14:textId="5CB91BAF" w:rsidR="00374ED6" w:rsidRDefault="00B96695" w:rsidP="00E11761">
      <w:pPr>
        <w:pStyle w:val="Liststycke"/>
        <w:numPr>
          <w:ilvl w:val="0"/>
          <w:numId w:val="25"/>
        </w:numPr>
        <w:spacing w:after="160" w:line="259" w:lineRule="auto"/>
      </w:pPr>
      <w:r>
        <w:lastRenderedPageBreak/>
        <w:t xml:space="preserve">Välj </w:t>
      </w:r>
      <w:r w:rsidR="00374ED6">
        <w:t xml:space="preserve">i </w:t>
      </w:r>
      <w:proofErr w:type="spellStart"/>
      <w:r w:rsidR="00374ED6">
        <w:t>rull-listan</w:t>
      </w:r>
      <w:proofErr w:type="spellEnd"/>
      <w:r w:rsidR="00374ED6">
        <w:t xml:space="preserve"> </w:t>
      </w:r>
      <w:r w:rsidR="003D7B95">
        <w:t>vem som gjort bedömningen</w:t>
      </w:r>
      <w:r w:rsidR="00374ED6">
        <w:t>.</w:t>
      </w:r>
    </w:p>
    <w:p w14:paraId="52C5BD42" w14:textId="51D97C80" w:rsidR="00E11761" w:rsidRPr="00A730DC" w:rsidRDefault="00E11761" w:rsidP="00E11761">
      <w:pPr>
        <w:pStyle w:val="Liststycke"/>
        <w:numPr>
          <w:ilvl w:val="0"/>
          <w:numId w:val="25"/>
        </w:numPr>
        <w:spacing w:after="160" w:line="259" w:lineRule="auto"/>
      </w:pPr>
      <w:r w:rsidRPr="00A730DC">
        <w:t>Spara ärendet!</w:t>
      </w:r>
      <w:r w:rsidRPr="00A730DC">
        <w:rPr>
          <w:rFonts w:cs="Segoe UI"/>
          <w:noProof/>
          <w:lang w:eastAsia="sv-SE"/>
        </w:rPr>
        <w:t xml:space="preserve"> </w:t>
      </w:r>
    </w:p>
    <w:p w14:paraId="06FA6745" w14:textId="219F6C27" w:rsidR="00E11761" w:rsidRPr="00A730DC" w:rsidRDefault="236C6F2C" w:rsidP="6019D73C">
      <w:pPr>
        <w:pStyle w:val="Liststycke"/>
        <w:numPr>
          <w:ilvl w:val="0"/>
          <w:numId w:val="25"/>
        </w:numPr>
        <w:spacing w:after="160" w:line="259" w:lineRule="auto"/>
        <w:rPr>
          <w:rFonts w:cs="Segoe UI"/>
          <w:noProof/>
          <w:lang w:eastAsia="sv-SE"/>
        </w:rPr>
      </w:pPr>
      <w:r w:rsidRPr="00A730DC">
        <w:rPr>
          <w:rFonts w:cs="Segoe UI"/>
          <w:noProof/>
          <w:lang w:eastAsia="sv-SE"/>
        </w:rPr>
        <w:t xml:space="preserve">Utredningen skickas nu </w:t>
      </w:r>
      <w:r w:rsidR="003D7B95" w:rsidRPr="00A730DC">
        <w:rPr>
          <w:rFonts w:cs="Segoe UI"/>
          <w:noProof/>
          <w:lang w:eastAsia="sv-SE"/>
        </w:rPr>
        <w:t xml:space="preserve">automatiskt </w:t>
      </w:r>
      <w:r w:rsidRPr="00A730DC">
        <w:rPr>
          <w:rFonts w:cs="Segoe UI"/>
          <w:noProof/>
          <w:lang w:eastAsia="sv-SE"/>
        </w:rPr>
        <w:t>tillbaka till chefen som avslutar ärendet eller väntar med det tills uppföljning är gjord.</w:t>
      </w:r>
    </w:p>
    <w:p w14:paraId="4F5870D2" w14:textId="3E6149A3" w:rsidR="00E11761" w:rsidRPr="005655C2" w:rsidRDefault="00E11761" w:rsidP="6019D73C">
      <w:pPr>
        <w:pStyle w:val="Liststycke"/>
        <w:numPr>
          <w:ilvl w:val="0"/>
          <w:numId w:val="25"/>
        </w:numPr>
        <w:spacing w:after="160" w:line="259" w:lineRule="auto"/>
        <w:rPr>
          <w:rFonts w:cs="Segoe UI"/>
          <w:noProof/>
          <w:lang w:eastAsia="sv-SE"/>
        </w:rPr>
      </w:pPr>
      <w:r w:rsidRPr="6019D73C">
        <w:rPr>
          <w:i/>
          <w:iCs/>
        </w:rPr>
        <w:t>Stäng</w:t>
      </w:r>
      <w:r>
        <w:t xml:space="preserve"> ärendet!</w:t>
      </w:r>
      <w:r w:rsidRPr="005655C2">
        <w:rPr>
          <w:rFonts w:cs="Segoe UI"/>
          <w:noProof/>
          <w:lang w:eastAsia="sv-SE"/>
        </w:rPr>
        <w:t xml:space="preserve"> </w:t>
      </w:r>
    </w:p>
    <w:p w14:paraId="7BC98AC9" w14:textId="57674C08" w:rsidR="00E11761" w:rsidRDefault="00E11761" w:rsidP="006161CA">
      <w:pPr>
        <w:pStyle w:val="Liststycke"/>
        <w:spacing w:after="160" w:line="259" w:lineRule="auto"/>
        <w:rPr>
          <w:rFonts w:cs="Segoe UI"/>
          <w:noProof/>
          <w:lang w:eastAsia="sv-SE"/>
        </w:rPr>
      </w:pPr>
    </w:p>
    <w:p w14:paraId="0EED0F52" w14:textId="259C00DD" w:rsidR="00E11761" w:rsidRDefault="00FF140E" w:rsidP="6019D73C">
      <w:pPr>
        <w:rPr>
          <w:rFonts w:cs="Segoe UI"/>
          <w:noProof/>
          <w:lang w:eastAsia="sv-SE"/>
        </w:rPr>
      </w:pPr>
      <w:r w:rsidRPr="00B80954">
        <w:rPr>
          <w:rFonts w:cs="Segoe UI"/>
          <w:noProof/>
          <w:lang w:eastAsia="sv-SE"/>
        </w:rPr>
        <mc:AlternateContent>
          <mc:Choice Requires="wps">
            <w:drawing>
              <wp:anchor distT="45720" distB="45720" distL="114300" distR="114300" simplePos="0" relativeHeight="251658296" behindDoc="0" locked="0" layoutInCell="1" allowOverlap="1" wp14:anchorId="48C49C8E" wp14:editId="683F6F6D">
                <wp:simplePos x="0" y="0"/>
                <wp:positionH relativeFrom="column">
                  <wp:posOffset>3669437</wp:posOffset>
                </wp:positionH>
                <wp:positionV relativeFrom="paragraph">
                  <wp:posOffset>573050</wp:posOffset>
                </wp:positionV>
                <wp:extent cx="241200" cy="259200"/>
                <wp:effectExtent l="0" t="0" r="26035" b="26670"/>
                <wp:wrapNone/>
                <wp:docPr id="627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5E69EC52" w14:textId="77777777" w:rsidR="00E11761" w:rsidRPr="00E81148" w:rsidRDefault="00E11761" w:rsidP="00E11761">
                            <w:pPr>
                              <w:jc w:val="both"/>
                              <w:rPr>
                                <w:b/>
                                <w:sz w:val="20"/>
                                <w:szCs w:val="20"/>
                              </w:rPr>
                            </w:pPr>
                            <w:r w:rsidRPr="00E81148">
                              <w:rPr>
                                <w:b/>
                                <w:sz w:val="20"/>
                                <w:szCs w:val="20"/>
                              </w:rPr>
                              <w:t>5</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12ED1FD">
              <v:shape id="_x0000_s1072" style="position:absolute;margin-left:288.95pt;margin-top:45.1pt;width:19pt;height:20.4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" w14:anchorId="48C49C8E">
                <v:textbox inset="2mm,,2mm">
                  <w:txbxContent>
                    <w:p w:rsidRPr="00E81148" w:rsidR="00E11761" w:rsidP="00E11761" w:rsidRDefault="00E11761" w14:paraId="729DE7E4" w14:textId="77777777">
                      <w:pPr>
                        <w:jc w:val="both"/>
                        <w:rPr>
                          <w:b/>
                          <w:sz w:val="20"/>
                          <w:szCs w:val="20"/>
                        </w:rPr>
                      </w:pPr>
                      <w:r w:rsidRPr="00E81148">
                        <w:rPr>
                          <w:b/>
                          <w:sz w:val="20"/>
                          <w:szCs w:val="20"/>
                        </w:rPr>
                        <w:t>5</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295" behindDoc="0" locked="0" layoutInCell="1" allowOverlap="1" wp14:anchorId="71A67343" wp14:editId="4F635DD4">
                <wp:simplePos x="0" y="0"/>
                <wp:positionH relativeFrom="column">
                  <wp:posOffset>4478224</wp:posOffset>
                </wp:positionH>
                <wp:positionV relativeFrom="paragraph">
                  <wp:posOffset>562102</wp:posOffset>
                </wp:positionV>
                <wp:extent cx="241200" cy="259200"/>
                <wp:effectExtent l="0" t="0" r="26035" b="26670"/>
                <wp:wrapNone/>
                <wp:docPr id="627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331C0F86" w14:textId="77777777" w:rsidR="00E11761" w:rsidRPr="00E81148" w:rsidRDefault="00E11761" w:rsidP="00E11761">
                            <w:pPr>
                              <w:jc w:val="both"/>
                              <w:rPr>
                                <w:b/>
                                <w:sz w:val="20"/>
                                <w:szCs w:val="20"/>
                              </w:rPr>
                            </w:pPr>
                            <w:r w:rsidRPr="00E81148">
                              <w:rPr>
                                <w:b/>
                                <w:sz w:val="20"/>
                                <w:szCs w:val="20"/>
                              </w:rPr>
                              <w:t>6</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7902D6A">
              <v:shape id="_x0000_s1073" style="position:absolute;margin-left:352.6pt;margin-top:44.25pt;width:19pt;height:20.4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" w14:anchorId="71A67343">
                <v:textbox inset="2mm,,2mm">
                  <w:txbxContent>
                    <w:p w:rsidRPr="00E81148" w:rsidR="00E11761" w:rsidP="00E11761" w:rsidRDefault="00E11761" w14:paraId="1946A7AE" w14:textId="77777777">
                      <w:pPr>
                        <w:jc w:val="both"/>
                        <w:rPr>
                          <w:b/>
                          <w:sz w:val="20"/>
                          <w:szCs w:val="20"/>
                        </w:rPr>
                      </w:pPr>
                      <w:r w:rsidRPr="00E81148">
                        <w:rPr>
                          <w:b/>
                          <w:sz w:val="20"/>
                          <w:szCs w:val="20"/>
                        </w:rPr>
                        <w:t>6</w:t>
                      </w:r>
                    </w:p>
                  </w:txbxContent>
                </v:textbox>
              </v:shape>
            </w:pict>
          </mc:Fallback>
        </mc:AlternateContent>
      </w:r>
      <w:r w:rsidR="0A6B4994">
        <w:rPr>
          <w:noProof/>
        </w:rPr>
        <w:drawing>
          <wp:inline distT="0" distB="0" distL="0" distR="0" wp14:anchorId="24FEEB49" wp14:editId="2CA0745D">
            <wp:extent cx="4697286" cy="670671"/>
            <wp:effectExtent l="19050" t="19050" r="27305" b="15240"/>
            <wp:docPr id="1707030331" name="Bildobjekt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29"/>
                    <pic:cNvPicPr/>
                  </pic:nvPicPr>
                  <pic:blipFill>
                    <a:blip r:embed="rId39">
                      <a:extLst>
                        <a:ext uri="{28A0092B-C50C-407E-A947-70E740481C1C}">
                          <a14:useLocalDpi xmlns:a14="http://schemas.microsoft.com/office/drawing/2010/main" val="0"/>
                        </a:ext>
                      </a:extLst>
                    </a:blip>
                    <a:stretch>
                      <a:fillRect/>
                    </a:stretch>
                  </pic:blipFill>
                  <pic:spPr>
                    <a:xfrm>
                      <a:off x="0" y="0"/>
                      <a:ext cx="4697286" cy="670671"/>
                    </a:xfrm>
                    <a:prstGeom prst="rect">
                      <a:avLst/>
                    </a:prstGeom>
                    <a:ln>
                      <a:solidFill>
                        <a:schemeClr val="bg1"/>
                      </a:solidFill>
                    </a:ln>
                  </pic:spPr>
                </pic:pic>
              </a:graphicData>
            </a:graphic>
          </wp:inline>
        </w:drawing>
      </w:r>
    </w:p>
    <w:p w14:paraId="377166E6" w14:textId="3A706022" w:rsidR="00E11761" w:rsidRPr="003050D2" w:rsidRDefault="00E11761" w:rsidP="6019D73C">
      <w:pPr>
        <w:rPr>
          <w:b/>
          <w:bCs/>
        </w:rPr>
      </w:pPr>
      <w:r>
        <w:br w:type="page"/>
      </w:r>
    </w:p>
    <w:p w14:paraId="1485628B" w14:textId="3B6DEC6A" w:rsidR="00E11761" w:rsidRPr="000A3DCB" w:rsidRDefault="005871F7" w:rsidP="00E11761">
      <w:pPr>
        <w:pStyle w:val="Rubrik2"/>
      </w:pPr>
      <w:r>
        <w:lastRenderedPageBreak/>
        <w:t xml:space="preserve">6.4 </w:t>
      </w:r>
      <w:r w:rsidR="00E11761" w:rsidRPr="000A3DCB">
        <w:t>Flik 4</w:t>
      </w:r>
      <w:r w:rsidR="00E11761">
        <w:t>,</w:t>
      </w:r>
      <w:r w:rsidR="00E11761" w:rsidRPr="000A3DCB">
        <w:t xml:space="preserve"> Anteckningar och bilagor</w:t>
      </w:r>
      <w:r w:rsidR="00E11761">
        <w:t xml:space="preserve"> (alla)</w:t>
      </w:r>
    </w:p>
    <w:p w14:paraId="5C2231EE" w14:textId="57A01219" w:rsidR="00E11761" w:rsidRDefault="00E11761" w:rsidP="00E11761">
      <w:pPr>
        <w:rPr>
          <w:noProof/>
          <w:lang w:eastAsia="sv-SE"/>
        </w:rPr>
      </w:pPr>
      <w:r>
        <w:br/>
        <w:t xml:space="preserve">På flik 4 finns möjlighet att skriva fler </w:t>
      </w:r>
      <w:r>
        <w:rPr>
          <w:i/>
        </w:rPr>
        <w:t>kommentarer och lägga till anteckningar/</w:t>
      </w:r>
      <w:r w:rsidRPr="001025F2">
        <w:rPr>
          <w:i/>
        </w:rPr>
        <w:t>bilagor</w:t>
      </w:r>
      <w:r>
        <w:t xml:space="preserve"> som hör till ärendet. </w:t>
      </w:r>
      <w:r>
        <w:rPr>
          <w:noProof/>
          <w:lang w:eastAsia="sv-SE"/>
        </w:rPr>
        <w:t>Uppgifterna på denna flik är valfria.</w:t>
      </w:r>
    </w:p>
    <w:p w14:paraId="2E4654CB" w14:textId="331E5F90" w:rsidR="00C1534E" w:rsidRPr="0029770C" w:rsidRDefault="00C1534E" w:rsidP="00E11761">
      <w:r w:rsidRPr="00D14225">
        <w:rPr>
          <w:i/>
          <w:noProof/>
          <w:lang w:eastAsia="sv-SE"/>
        </w:rPr>
        <mc:AlternateContent>
          <mc:Choice Requires="wps">
            <w:drawing>
              <wp:anchor distT="0" distB="0" distL="114300" distR="114300" simplePos="0" relativeHeight="251658288" behindDoc="0" locked="0" layoutInCell="1" allowOverlap="1" wp14:anchorId="5017B08C" wp14:editId="25973608">
                <wp:simplePos x="0" y="0"/>
                <wp:positionH relativeFrom="column">
                  <wp:posOffset>3687335</wp:posOffset>
                </wp:positionH>
                <wp:positionV relativeFrom="paragraph">
                  <wp:posOffset>1242447</wp:posOffset>
                </wp:positionV>
                <wp:extent cx="2249805" cy="1247775"/>
                <wp:effectExtent l="781050" t="0" r="17145" b="28575"/>
                <wp:wrapNone/>
                <wp:docPr id="42" name="Rektangulär bildtext 13"/>
                <wp:cNvGraphicFramePr/>
                <a:graphic xmlns:a="http://schemas.openxmlformats.org/drawingml/2006/main">
                  <a:graphicData uri="http://schemas.microsoft.com/office/word/2010/wordprocessingShape">
                    <wps:wsp>
                      <wps:cNvSpPr/>
                      <wps:spPr>
                        <a:xfrm>
                          <a:off x="0" y="0"/>
                          <a:ext cx="2249805" cy="1247775"/>
                        </a:xfrm>
                        <a:prstGeom prst="wedgeRectCallout">
                          <a:avLst>
                            <a:gd name="adj1" fmla="val -84261"/>
                            <a:gd name="adj2" fmla="val 21903"/>
                          </a:avLst>
                        </a:prstGeom>
                        <a:ln>
                          <a:solidFill>
                            <a:srgbClr val="FF0066"/>
                          </a:solidFill>
                        </a:ln>
                      </wps:spPr>
                      <wps:style>
                        <a:lnRef idx="2">
                          <a:schemeClr val="accent2"/>
                        </a:lnRef>
                        <a:fillRef idx="1">
                          <a:schemeClr val="lt1"/>
                        </a:fillRef>
                        <a:effectRef idx="0">
                          <a:schemeClr val="accent2"/>
                        </a:effectRef>
                        <a:fontRef idx="minor">
                          <a:schemeClr val="dk1"/>
                        </a:fontRef>
                      </wps:style>
                      <wps:txbx>
                        <w:txbxContent>
                          <w:p w14:paraId="3457CE56" w14:textId="77777777" w:rsidR="00E11761" w:rsidRPr="00F24AE8" w:rsidRDefault="00E11761" w:rsidP="00F24AE8">
                            <w:pPr>
                              <w:spacing w:after="0"/>
                              <w:rPr>
                                <w:i/>
                                <w:color w:val="000000" w:themeColor="text1"/>
                                <w:sz w:val="16"/>
                                <w:szCs w:val="18"/>
                                <w14:textOutline w14:w="9525" w14:cap="rnd" w14:cmpd="sng" w14:algn="ctr">
                                  <w14:noFill/>
                                  <w14:prstDash w14:val="solid"/>
                                  <w14:bevel/>
                                </w14:textOutline>
                              </w:rPr>
                            </w:pPr>
                            <w:r w:rsidRPr="00F24AE8">
                              <w:rPr>
                                <w:b/>
                                <w:color w:val="000000" w:themeColor="text1"/>
                                <w:sz w:val="16"/>
                                <w:szCs w:val="18"/>
                                <w14:textOutline w14:w="9525" w14:cap="rnd" w14:cmpd="sng" w14:algn="ctr">
                                  <w14:noFill/>
                                  <w14:prstDash w14:val="solid"/>
                                  <w14:bevel/>
                                </w14:textOutline>
                              </w:rPr>
                              <w:t>Bifoga filer</w:t>
                            </w:r>
                            <w:r w:rsidRPr="00F24AE8">
                              <w:rPr>
                                <w:color w:val="000000" w:themeColor="text1"/>
                                <w:sz w:val="16"/>
                                <w:szCs w:val="18"/>
                                <w14:textOutline w14:w="9525" w14:cap="rnd" w14:cmpd="sng" w14:algn="ctr">
                                  <w14:noFill/>
                                  <w14:prstDash w14:val="solid"/>
                                  <w14:bevel/>
                                </w14:textOutline>
                              </w:rPr>
                              <w:br/>
                              <w:t xml:space="preserve">Här kan du bifoga filer, </w:t>
                            </w:r>
                            <w:proofErr w:type="gramStart"/>
                            <w:r w:rsidRPr="00F24AE8">
                              <w:rPr>
                                <w:color w:val="000000" w:themeColor="text1"/>
                                <w:sz w:val="16"/>
                                <w:szCs w:val="18"/>
                                <w14:textOutline w14:w="9525" w14:cap="rnd" w14:cmpd="sng" w14:algn="ctr">
                                  <w14:noFill/>
                                  <w14:prstDash w14:val="solid"/>
                                  <w14:bevel/>
                                </w14:textOutline>
                              </w:rPr>
                              <w:t>t ex</w:t>
                            </w:r>
                            <w:proofErr w:type="gramEnd"/>
                            <w:r w:rsidRPr="00F24AE8">
                              <w:rPr>
                                <w:color w:val="000000" w:themeColor="text1"/>
                                <w:sz w:val="16"/>
                                <w:szCs w:val="18"/>
                                <w14:textOutline w14:w="9525" w14:cap="rnd" w14:cmpd="sng" w14:algn="ctr">
                                  <w14:noFill/>
                                  <w14:prstDash w14:val="solid"/>
                                  <w14:bevel/>
                                </w14:textOutline>
                              </w:rPr>
                              <w:t xml:space="preserve"> minnesanteckningar från ett möte. </w:t>
                            </w:r>
                          </w:p>
                          <w:p w14:paraId="279399AD" w14:textId="77777777" w:rsidR="00E11761" w:rsidRPr="00F24AE8" w:rsidRDefault="00E11761" w:rsidP="00E11761">
                            <w:pPr>
                              <w:pStyle w:val="Liststycke"/>
                              <w:numPr>
                                <w:ilvl w:val="0"/>
                                <w:numId w:val="20"/>
                              </w:numPr>
                              <w:spacing w:after="160" w:line="259" w:lineRule="auto"/>
                              <w:rPr>
                                <w:color w:val="000000" w:themeColor="text1"/>
                                <w:sz w:val="16"/>
                                <w:szCs w:val="18"/>
                                <w14:textOutline w14:w="9525" w14:cap="rnd" w14:cmpd="sng" w14:algn="ctr">
                                  <w14:noFill/>
                                  <w14:prstDash w14:val="solid"/>
                                  <w14:bevel/>
                                </w14:textOutline>
                              </w:rPr>
                            </w:pPr>
                            <w:r w:rsidRPr="00F24AE8">
                              <w:rPr>
                                <w:color w:val="000000" w:themeColor="text1"/>
                                <w:sz w:val="16"/>
                                <w:szCs w:val="18"/>
                                <w14:textOutline w14:w="9525" w14:cap="rnd" w14:cmpd="sng" w14:algn="ctr">
                                  <w14:noFill/>
                                  <w14:prstDash w14:val="solid"/>
                                  <w14:bevel/>
                                </w14:textOutline>
                              </w:rPr>
                              <w:t xml:space="preserve">Klicka på </w:t>
                            </w:r>
                            <w:r w:rsidRPr="00F24AE8">
                              <w:rPr>
                                <w:i/>
                                <w:color w:val="000000" w:themeColor="text1"/>
                                <w:sz w:val="16"/>
                                <w:szCs w:val="18"/>
                                <w14:textOutline w14:w="9525" w14:cap="rnd" w14:cmpd="sng" w14:algn="ctr">
                                  <w14:noFill/>
                                  <w14:prstDash w14:val="solid"/>
                                  <w14:bevel/>
                                </w14:textOutline>
                              </w:rPr>
                              <w:t>Välj fil</w:t>
                            </w:r>
                            <w:r w:rsidRPr="00F24AE8">
                              <w:rPr>
                                <w:color w:val="000000" w:themeColor="text1"/>
                                <w:sz w:val="16"/>
                                <w:szCs w:val="18"/>
                                <w14:textOutline w14:w="9525" w14:cap="rnd" w14:cmpd="sng" w14:algn="ctr">
                                  <w14:noFill/>
                                  <w14:prstDash w14:val="solid"/>
                                  <w14:bevel/>
                                </w14:textOutline>
                              </w:rPr>
                              <w:t xml:space="preserve">. </w:t>
                            </w:r>
                          </w:p>
                          <w:p w14:paraId="647B52EB" w14:textId="77777777" w:rsidR="00E11761" w:rsidRPr="00F24AE8" w:rsidRDefault="00E11761" w:rsidP="00E11761">
                            <w:pPr>
                              <w:pStyle w:val="Liststycke"/>
                              <w:numPr>
                                <w:ilvl w:val="0"/>
                                <w:numId w:val="20"/>
                              </w:numPr>
                              <w:spacing w:after="160" w:line="259" w:lineRule="auto"/>
                              <w:rPr>
                                <w:color w:val="000000" w:themeColor="text1"/>
                                <w:sz w:val="16"/>
                                <w:szCs w:val="18"/>
                                <w14:textOutline w14:w="9525" w14:cap="rnd" w14:cmpd="sng" w14:algn="ctr">
                                  <w14:noFill/>
                                  <w14:prstDash w14:val="solid"/>
                                  <w14:bevel/>
                                </w14:textOutline>
                              </w:rPr>
                            </w:pPr>
                            <w:r w:rsidRPr="00F24AE8">
                              <w:rPr>
                                <w:color w:val="000000" w:themeColor="text1"/>
                                <w:sz w:val="16"/>
                                <w:szCs w:val="18"/>
                                <w14:textOutline w14:w="9525" w14:cap="rnd" w14:cmpd="sng" w14:algn="ctr">
                                  <w14:noFill/>
                                  <w14:prstDash w14:val="solid"/>
                                  <w14:bevel/>
                                </w14:textOutline>
                              </w:rPr>
                              <w:t>Leta upp den fil som du vill bifoga på din dator.</w:t>
                            </w:r>
                          </w:p>
                          <w:p w14:paraId="6A28EFBD" w14:textId="77777777" w:rsidR="00E11761" w:rsidRPr="00F24AE8" w:rsidRDefault="00E11761" w:rsidP="00F24AE8">
                            <w:pPr>
                              <w:pStyle w:val="Liststycke"/>
                              <w:numPr>
                                <w:ilvl w:val="0"/>
                                <w:numId w:val="20"/>
                              </w:numPr>
                              <w:spacing w:after="0" w:line="259" w:lineRule="auto"/>
                              <w:rPr>
                                <w:color w:val="000000" w:themeColor="text1"/>
                                <w:sz w:val="16"/>
                                <w:szCs w:val="18"/>
                                <w14:textOutline w14:w="9525" w14:cap="rnd" w14:cmpd="sng" w14:algn="ctr">
                                  <w14:noFill/>
                                  <w14:prstDash w14:val="solid"/>
                                  <w14:bevel/>
                                </w14:textOutline>
                              </w:rPr>
                            </w:pPr>
                            <w:r w:rsidRPr="00F24AE8">
                              <w:rPr>
                                <w:color w:val="000000" w:themeColor="text1"/>
                                <w:sz w:val="16"/>
                                <w:szCs w:val="18"/>
                                <w14:textOutline w14:w="9525" w14:cap="rnd" w14:cmpd="sng" w14:algn="ctr">
                                  <w14:noFill/>
                                  <w14:prstDash w14:val="solid"/>
                                  <w14:bevel/>
                                </w14:textOutline>
                              </w:rPr>
                              <w:t xml:space="preserve">Klicka på </w:t>
                            </w:r>
                            <w:r w:rsidRPr="00F24AE8">
                              <w:rPr>
                                <w:i/>
                                <w:color w:val="000000" w:themeColor="text1"/>
                                <w:sz w:val="16"/>
                                <w:szCs w:val="18"/>
                                <w14:textOutline w14:w="9525" w14:cap="rnd" w14:cmpd="sng" w14:algn="ctr">
                                  <w14:noFill/>
                                  <w14:prstDash w14:val="solid"/>
                                  <w14:bevel/>
                                </w14:textOutline>
                              </w:rPr>
                              <w:t>Öppna</w:t>
                            </w:r>
                            <w:r w:rsidRPr="00F24AE8">
                              <w:rPr>
                                <w:color w:val="000000" w:themeColor="text1"/>
                                <w:sz w:val="16"/>
                                <w:szCs w:val="18"/>
                                <w14:textOutline w14:w="9525" w14:cap="rnd" w14:cmpd="sng" w14:algn="ctr">
                                  <w14:noFill/>
                                  <w14:prstDash w14:val="solid"/>
                                  <w14:bevel/>
                                </w14:textOutline>
                              </w:rPr>
                              <w:t>.</w:t>
                            </w:r>
                          </w:p>
                          <w:p w14:paraId="3F8214DB" w14:textId="77777777" w:rsidR="00E11761" w:rsidRPr="00832B76" w:rsidRDefault="00E11761" w:rsidP="00E11761">
                            <w:pPr>
                              <w:rPr>
                                <w:color w:val="000000" w:themeColor="text1"/>
                                <w:sz w:val="18"/>
                                <w:szCs w:val="18"/>
                                <w14:textOutline w14:w="9525" w14:cap="rnd" w14:cmpd="sng" w14:algn="ctr">
                                  <w14:noFill/>
                                  <w14:prstDash w14:val="solid"/>
                                  <w14:bevel/>
                                </w14:textOutline>
                              </w:rPr>
                            </w:pPr>
                            <w:r w:rsidRPr="00F24AE8">
                              <w:rPr>
                                <w:color w:val="000000" w:themeColor="text1"/>
                                <w:sz w:val="16"/>
                                <w:szCs w:val="18"/>
                                <w14:textOutline w14:w="9525" w14:cap="rnd" w14:cmpd="sng" w14:algn="ctr">
                                  <w14:noFill/>
                                  <w14:prstDash w14:val="solid"/>
                                  <w14:bevel/>
                                </w14:textOutline>
                              </w:rPr>
                              <w:t xml:space="preserve">Dokumentet finns nu bifogat </w:t>
                            </w:r>
                            <w:r w:rsidRPr="00832B76">
                              <w:rPr>
                                <w:color w:val="000000" w:themeColor="text1"/>
                                <w:sz w:val="18"/>
                                <w:szCs w:val="18"/>
                                <w14:textOutline w14:w="9525" w14:cap="rnd" w14:cmpd="sng" w14:algn="ctr">
                                  <w14:noFill/>
                                  <w14:prstDash w14:val="solid"/>
                                  <w14:bevel/>
                                </w14:textOutline>
                              </w:rPr>
                              <w:t xml:space="preserve">i ärendet.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95A9324">
              <v:shape id="_x0000_s1074" style="position:absolute;margin-left:290.35pt;margin-top:97.85pt;width:177.15pt;height:98.2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01]" strokecolor="#f06" strokeweight="2pt" type="#_x0000_t61" adj="-7400,1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" w14:anchorId="5017B08C">
                <v:textbox>
                  <w:txbxContent>
                    <w:p w:rsidRPr="00F24AE8" w:rsidR="00E11761" w:rsidP="00F24AE8" w:rsidRDefault="00E11761" w14:paraId="55FA917C" w14:textId="77777777">
                      <w:pPr>
                        <w:spacing w:after="0"/>
                        <w:rPr>
                          <w:i/>
                          <w:color w:val="000000" w:themeColor="text1"/>
                          <w:sz w:val="16"/>
                          <w:szCs w:val="18"/>
                          <w14:textOutline w14:w="9525" w14:cap="rnd" w14:cmpd="sng" w14:algn="ctr">
                            <w14:noFill/>
                            <w14:prstDash w14:val="solid"/>
                            <w14:bevel/>
                          </w14:textOutline>
                        </w:rPr>
                      </w:pPr>
                      <w:r w:rsidRPr="00F24AE8">
                        <w:rPr>
                          <w:b/>
                          <w:color w:val="000000" w:themeColor="text1"/>
                          <w:sz w:val="16"/>
                          <w:szCs w:val="18"/>
                          <w14:textOutline w14:w="9525" w14:cap="rnd" w14:cmpd="sng" w14:algn="ctr">
                            <w14:noFill/>
                            <w14:prstDash w14:val="solid"/>
                            <w14:bevel/>
                          </w14:textOutline>
                        </w:rPr>
                        <w:t>Bifoga filer</w:t>
                      </w:r>
                      <w:r w:rsidRPr="00F24AE8">
                        <w:rPr>
                          <w:color w:val="000000" w:themeColor="text1"/>
                          <w:sz w:val="16"/>
                          <w:szCs w:val="18"/>
                          <w14:textOutline w14:w="9525" w14:cap="rnd" w14:cmpd="sng" w14:algn="ctr">
                            <w14:noFill/>
                            <w14:prstDash w14:val="solid"/>
                            <w14:bevel/>
                          </w14:textOutline>
                        </w:rPr>
                        <w:br/>
                      </w:r>
                      <w:r w:rsidRPr="00F24AE8">
                        <w:rPr>
                          <w:color w:val="000000" w:themeColor="text1"/>
                          <w:sz w:val="16"/>
                          <w:szCs w:val="18"/>
                          <w14:textOutline w14:w="9525" w14:cap="rnd" w14:cmpd="sng" w14:algn="ctr">
                            <w14:noFill/>
                            <w14:prstDash w14:val="solid"/>
                            <w14:bevel/>
                          </w14:textOutline>
                        </w:rPr>
                        <w:t xml:space="preserve">Här kan du bifoga filer, </w:t>
                      </w:r>
                      <w:proofErr w:type="gramStart"/>
                      <w:r w:rsidRPr="00F24AE8">
                        <w:rPr>
                          <w:color w:val="000000" w:themeColor="text1"/>
                          <w:sz w:val="16"/>
                          <w:szCs w:val="18"/>
                          <w14:textOutline w14:w="9525" w14:cap="rnd" w14:cmpd="sng" w14:algn="ctr">
                            <w14:noFill/>
                            <w14:prstDash w14:val="solid"/>
                            <w14:bevel/>
                          </w14:textOutline>
                        </w:rPr>
                        <w:t>t ex</w:t>
                      </w:r>
                      <w:proofErr w:type="gramEnd"/>
                      <w:r w:rsidRPr="00F24AE8">
                        <w:rPr>
                          <w:color w:val="000000" w:themeColor="text1"/>
                          <w:sz w:val="16"/>
                          <w:szCs w:val="18"/>
                          <w14:textOutline w14:w="9525" w14:cap="rnd" w14:cmpd="sng" w14:algn="ctr">
                            <w14:noFill/>
                            <w14:prstDash w14:val="solid"/>
                            <w14:bevel/>
                          </w14:textOutline>
                        </w:rPr>
                        <w:t xml:space="preserve"> minnesanteckningar från ett möte. </w:t>
                      </w:r>
                    </w:p>
                    <w:p w:rsidRPr="00F24AE8" w:rsidR="00E11761" w:rsidP="00E11761" w:rsidRDefault="00E11761" w14:paraId="78E6CAE1" w14:textId="77777777">
                      <w:pPr>
                        <w:pStyle w:val="Liststycke"/>
                        <w:numPr>
                          <w:ilvl w:val="0"/>
                          <w:numId w:val="20"/>
                        </w:numPr>
                        <w:spacing w:after="160" w:line="259" w:lineRule="auto"/>
                        <w:rPr>
                          <w:color w:val="000000" w:themeColor="text1"/>
                          <w:sz w:val="16"/>
                          <w:szCs w:val="18"/>
                          <w14:textOutline w14:w="9525" w14:cap="rnd" w14:cmpd="sng" w14:algn="ctr">
                            <w14:noFill/>
                            <w14:prstDash w14:val="solid"/>
                            <w14:bevel/>
                          </w14:textOutline>
                        </w:rPr>
                      </w:pPr>
                      <w:r w:rsidRPr="00F24AE8">
                        <w:rPr>
                          <w:color w:val="000000" w:themeColor="text1"/>
                          <w:sz w:val="16"/>
                          <w:szCs w:val="18"/>
                          <w14:textOutline w14:w="9525" w14:cap="rnd" w14:cmpd="sng" w14:algn="ctr">
                            <w14:noFill/>
                            <w14:prstDash w14:val="solid"/>
                            <w14:bevel/>
                          </w14:textOutline>
                        </w:rPr>
                        <w:t xml:space="preserve">Klicka på </w:t>
                      </w:r>
                      <w:r w:rsidRPr="00F24AE8">
                        <w:rPr>
                          <w:i/>
                          <w:color w:val="000000" w:themeColor="text1"/>
                          <w:sz w:val="16"/>
                          <w:szCs w:val="18"/>
                          <w14:textOutline w14:w="9525" w14:cap="rnd" w14:cmpd="sng" w14:algn="ctr">
                            <w14:noFill/>
                            <w14:prstDash w14:val="solid"/>
                            <w14:bevel/>
                          </w14:textOutline>
                        </w:rPr>
                        <w:t>Välj fil</w:t>
                      </w:r>
                      <w:r w:rsidRPr="00F24AE8">
                        <w:rPr>
                          <w:color w:val="000000" w:themeColor="text1"/>
                          <w:sz w:val="16"/>
                          <w:szCs w:val="18"/>
                          <w14:textOutline w14:w="9525" w14:cap="rnd" w14:cmpd="sng" w14:algn="ctr">
                            <w14:noFill/>
                            <w14:prstDash w14:val="solid"/>
                            <w14:bevel/>
                          </w14:textOutline>
                        </w:rPr>
                        <w:t xml:space="preserve">. </w:t>
                      </w:r>
                    </w:p>
                    <w:p w:rsidRPr="00F24AE8" w:rsidR="00E11761" w:rsidP="00E11761" w:rsidRDefault="00E11761" w14:paraId="77F25391" w14:textId="77777777">
                      <w:pPr>
                        <w:pStyle w:val="Liststycke"/>
                        <w:numPr>
                          <w:ilvl w:val="0"/>
                          <w:numId w:val="20"/>
                        </w:numPr>
                        <w:spacing w:after="160" w:line="259" w:lineRule="auto"/>
                        <w:rPr>
                          <w:color w:val="000000" w:themeColor="text1"/>
                          <w:sz w:val="16"/>
                          <w:szCs w:val="18"/>
                          <w14:textOutline w14:w="9525" w14:cap="rnd" w14:cmpd="sng" w14:algn="ctr">
                            <w14:noFill/>
                            <w14:prstDash w14:val="solid"/>
                            <w14:bevel/>
                          </w14:textOutline>
                        </w:rPr>
                      </w:pPr>
                      <w:r w:rsidRPr="00F24AE8">
                        <w:rPr>
                          <w:color w:val="000000" w:themeColor="text1"/>
                          <w:sz w:val="16"/>
                          <w:szCs w:val="18"/>
                          <w14:textOutline w14:w="9525" w14:cap="rnd" w14:cmpd="sng" w14:algn="ctr">
                            <w14:noFill/>
                            <w14:prstDash w14:val="solid"/>
                            <w14:bevel/>
                          </w14:textOutline>
                        </w:rPr>
                        <w:t>Leta upp den fil som du vill bifoga på din dator.</w:t>
                      </w:r>
                    </w:p>
                    <w:p w:rsidRPr="00F24AE8" w:rsidR="00E11761" w:rsidP="00F24AE8" w:rsidRDefault="00E11761" w14:paraId="592D938E" w14:textId="77777777">
                      <w:pPr>
                        <w:pStyle w:val="Liststycke"/>
                        <w:numPr>
                          <w:ilvl w:val="0"/>
                          <w:numId w:val="20"/>
                        </w:numPr>
                        <w:spacing w:after="0" w:line="259" w:lineRule="auto"/>
                        <w:rPr>
                          <w:color w:val="000000" w:themeColor="text1"/>
                          <w:sz w:val="16"/>
                          <w:szCs w:val="18"/>
                          <w14:textOutline w14:w="9525" w14:cap="rnd" w14:cmpd="sng" w14:algn="ctr">
                            <w14:noFill/>
                            <w14:prstDash w14:val="solid"/>
                            <w14:bevel/>
                          </w14:textOutline>
                        </w:rPr>
                      </w:pPr>
                      <w:r w:rsidRPr="00F24AE8">
                        <w:rPr>
                          <w:color w:val="000000" w:themeColor="text1"/>
                          <w:sz w:val="16"/>
                          <w:szCs w:val="18"/>
                          <w14:textOutline w14:w="9525" w14:cap="rnd" w14:cmpd="sng" w14:algn="ctr">
                            <w14:noFill/>
                            <w14:prstDash w14:val="solid"/>
                            <w14:bevel/>
                          </w14:textOutline>
                        </w:rPr>
                        <w:t xml:space="preserve">Klicka på </w:t>
                      </w:r>
                      <w:r w:rsidRPr="00F24AE8">
                        <w:rPr>
                          <w:i/>
                          <w:color w:val="000000" w:themeColor="text1"/>
                          <w:sz w:val="16"/>
                          <w:szCs w:val="18"/>
                          <w14:textOutline w14:w="9525" w14:cap="rnd" w14:cmpd="sng" w14:algn="ctr">
                            <w14:noFill/>
                            <w14:prstDash w14:val="solid"/>
                            <w14:bevel/>
                          </w14:textOutline>
                        </w:rPr>
                        <w:t>Öppna</w:t>
                      </w:r>
                      <w:r w:rsidRPr="00F24AE8">
                        <w:rPr>
                          <w:color w:val="000000" w:themeColor="text1"/>
                          <w:sz w:val="16"/>
                          <w:szCs w:val="18"/>
                          <w14:textOutline w14:w="9525" w14:cap="rnd" w14:cmpd="sng" w14:algn="ctr">
                            <w14:noFill/>
                            <w14:prstDash w14:val="solid"/>
                            <w14:bevel/>
                          </w14:textOutline>
                        </w:rPr>
                        <w:t>.</w:t>
                      </w:r>
                    </w:p>
                    <w:p w:rsidRPr="00832B76" w:rsidR="00E11761" w:rsidP="00E11761" w:rsidRDefault="00E11761" w14:paraId="0DF8AD59" w14:textId="77777777">
                      <w:pPr>
                        <w:rPr>
                          <w:color w:val="000000" w:themeColor="text1"/>
                          <w:sz w:val="18"/>
                          <w:szCs w:val="18"/>
                          <w14:textOutline w14:w="9525" w14:cap="rnd" w14:cmpd="sng" w14:algn="ctr">
                            <w14:noFill/>
                            <w14:prstDash w14:val="solid"/>
                            <w14:bevel/>
                          </w14:textOutline>
                        </w:rPr>
                      </w:pPr>
                      <w:r w:rsidRPr="00F24AE8">
                        <w:rPr>
                          <w:color w:val="000000" w:themeColor="text1"/>
                          <w:sz w:val="16"/>
                          <w:szCs w:val="18"/>
                          <w14:textOutline w14:w="9525" w14:cap="rnd" w14:cmpd="sng" w14:algn="ctr">
                            <w14:noFill/>
                            <w14:prstDash w14:val="solid"/>
                            <w14:bevel/>
                          </w14:textOutline>
                        </w:rPr>
                        <w:t xml:space="preserve">Dokumentet finns nu bifogat </w:t>
                      </w:r>
                      <w:r w:rsidRPr="00832B76">
                        <w:rPr>
                          <w:color w:val="000000" w:themeColor="text1"/>
                          <w:sz w:val="18"/>
                          <w:szCs w:val="18"/>
                          <w14:textOutline w14:w="9525" w14:cap="rnd" w14:cmpd="sng" w14:algn="ctr">
                            <w14:noFill/>
                            <w14:prstDash w14:val="solid"/>
                            <w14:bevel/>
                          </w14:textOutline>
                        </w:rPr>
                        <w:t xml:space="preserve">i ärendet. </w:t>
                      </w:r>
                    </w:p>
                  </w:txbxContent>
                </v:textbox>
              </v:shape>
            </w:pict>
          </mc:Fallback>
        </mc:AlternateContent>
      </w:r>
      <w:r w:rsidRPr="00F24AE8">
        <w:rPr>
          <w:i/>
          <w:noProof/>
          <w:lang w:eastAsia="sv-SE"/>
        </w:rPr>
        <mc:AlternateContent>
          <mc:Choice Requires="wps">
            <w:drawing>
              <wp:anchor distT="0" distB="0" distL="114300" distR="114300" simplePos="0" relativeHeight="251658333" behindDoc="0" locked="0" layoutInCell="1" allowOverlap="1" wp14:anchorId="2B4C3790" wp14:editId="11B21F8F">
                <wp:simplePos x="0" y="0"/>
                <wp:positionH relativeFrom="column">
                  <wp:posOffset>-733453</wp:posOffset>
                </wp:positionH>
                <wp:positionV relativeFrom="paragraph">
                  <wp:posOffset>821414</wp:posOffset>
                </wp:positionV>
                <wp:extent cx="1915795" cy="786765"/>
                <wp:effectExtent l="0" t="0" r="389255" b="13335"/>
                <wp:wrapNone/>
                <wp:docPr id="330" name="Rektangulär bildtext 13"/>
                <wp:cNvGraphicFramePr/>
                <a:graphic xmlns:a="http://schemas.openxmlformats.org/drawingml/2006/main">
                  <a:graphicData uri="http://schemas.microsoft.com/office/word/2010/wordprocessingShape">
                    <wps:wsp>
                      <wps:cNvSpPr/>
                      <wps:spPr>
                        <a:xfrm>
                          <a:off x="0" y="0"/>
                          <a:ext cx="1915795" cy="786765"/>
                        </a:xfrm>
                        <a:prstGeom prst="wedgeRectCallout">
                          <a:avLst>
                            <a:gd name="adj1" fmla="val 68781"/>
                            <a:gd name="adj2" fmla="val 24287"/>
                          </a:avLst>
                        </a:prstGeom>
                        <a:solidFill>
                          <a:sysClr val="window" lastClr="FFFFFF"/>
                        </a:solidFill>
                        <a:ln w="25400" cap="flat" cmpd="sng" algn="ctr">
                          <a:solidFill>
                            <a:srgbClr val="FF0066"/>
                          </a:solidFill>
                          <a:prstDash val="solid"/>
                        </a:ln>
                        <a:effectLst/>
                      </wps:spPr>
                      <wps:txbx>
                        <w:txbxContent>
                          <w:p w14:paraId="29D8F72D" w14:textId="77777777" w:rsidR="00F24AE8" w:rsidRPr="00675DE7" w:rsidRDefault="00F24AE8" w:rsidP="00F24AE8">
                            <w:pPr>
                              <w:rPr>
                                <w:color w:val="000000" w:themeColor="text1"/>
                                <w:sz w:val="16"/>
                                <w:szCs w:val="18"/>
                                <w14:textOutline w14:w="9525" w14:cap="rnd" w14:cmpd="sng" w14:algn="ctr">
                                  <w14:noFill/>
                                  <w14:prstDash w14:val="solid"/>
                                  <w14:bevel/>
                                </w14:textOutline>
                              </w:rPr>
                            </w:pPr>
                            <w:r w:rsidRPr="00675DE7">
                              <w:rPr>
                                <w:b/>
                                <w:color w:val="000000" w:themeColor="text1"/>
                                <w:sz w:val="16"/>
                                <w:szCs w:val="18"/>
                                <w14:textOutline w14:w="9525" w14:cap="rnd" w14:cmpd="sng" w14:algn="ctr">
                                  <w14:noFill/>
                                  <w14:prstDash w14:val="solid"/>
                                  <w14:bevel/>
                                </w14:textOutline>
                              </w:rPr>
                              <w:t>Ny anteckning</w:t>
                            </w:r>
                            <w:r w:rsidRPr="00675DE7">
                              <w:rPr>
                                <w:color w:val="000000" w:themeColor="text1"/>
                                <w:sz w:val="16"/>
                                <w:szCs w:val="18"/>
                                <w14:textOutline w14:w="9525" w14:cap="rnd" w14:cmpd="sng" w14:algn="ctr">
                                  <w14:noFill/>
                                  <w14:prstDash w14:val="solid"/>
                                  <w14:bevel/>
                                </w14:textOutline>
                              </w:rPr>
                              <w:br/>
                              <w:t xml:space="preserve">När du börjar skriva i rutan visas knappen </w:t>
                            </w:r>
                            <w:r w:rsidRPr="00675DE7">
                              <w:rPr>
                                <w:i/>
                                <w:color w:val="000000" w:themeColor="text1"/>
                                <w:sz w:val="16"/>
                                <w:szCs w:val="18"/>
                                <w14:textOutline w14:w="9525" w14:cap="rnd" w14:cmpd="sng" w14:algn="ctr">
                                  <w14:noFill/>
                                  <w14:prstDash w14:val="solid"/>
                                  <w14:bevel/>
                                </w14:textOutline>
                              </w:rPr>
                              <w:t>Lägg till</w:t>
                            </w:r>
                            <w:r w:rsidRPr="00675DE7">
                              <w:rPr>
                                <w:color w:val="000000" w:themeColor="text1"/>
                                <w:sz w:val="16"/>
                                <w:szCs w:val="18"/>
                                <w14:textOutline w14:w="9525" w14:cap="rnd" w14:cmpd="sng" w14:algn="ctr">
                                  <w14:noFill/>
                                  <w14:prstDash w14:val="solid"/>
                                  <w14:bevel/>
                                </w14:textOutline>
                              </w:rPr>
                              <w:t xml:space="preserve">. Klicka på </w:t>
                            </w:r>
                            <w:r w:rsidRPr="00675DE7">
                              <w:rPr>
                                <w:i/>
                                <w:color w:val="000000" w:themeColor="text1"/>
                                <w:sz w:val="16"/>
                                <w:szCs w:val="18"/>
                                <w14:textOutline w14:w="9525" w14:cap="rnd" w14:cmpd="sng" w14:algn="ctr">
                                  <w14:noFill/>
                                  <w14:prstDash w14:val="solid"/>
                                  <w14:bevel/>
                                </w14:textOutline>
                              </w:rPr>
                              <w:t>Lägg till</w:t>
                            </w:r>
                            <w:r w:rsidRPr="00675DE7">
                              <w:rPr>
                                <w:color w:val="000000" w:themeColor="text1"/>
                                <w:sz w:val="16"/>
                                <w:szCs w:val="18"/>
                                <w14:textOutline w14:w="9525" w14:cap="rnd" w14:cmpd="sng" w14:algn="ctr">
                                  <w14:noFill/>
                                  <w14:prstDash w14:val="solid"/>
                                  <w14:bevel/>
                                </w14:textOutline>
                              </w:rPr>
                              <w:t xml:space="preserve"> för att skapa en anteckning av texten du skrivit i rutan.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2A2A53D">
              <v:shape id="_x0000_s1075" style="position:absolute;margin-left:-57.75pt;margin-top:64.7pt;width:150.85pt;height:61.9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indow" strokecolor="#f06" strokeweight="2pt" type="#_x0000_t61" adj="25657,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" w14:anchorId="2B4C3790">
                <v:textbox>
                  <w:txbxContent>
                    <w:p w:rsidRPr="00675DE7" w:rsidR="00F24AE8" w:rsidP="00F24AE8" w:rsidRDefault="00F24AE8" w14:paraId="592E71D8" w14:textId="77777777">
                      <w:pPr>
                        <w:rPr>
                          <w:color w:val="000000" w:themeColor="text1"/>
                          <w:sz w:val="16"/>
                          <w:szCs w:val="18"/>
                          <w14:textOutline w14:w="9525" w14:cap="rnd" w14:cmpd="sng" w14:algn="ctr">
                            <w14:noFill/>
                            <w14:prstDash w14:val="solid"/>
                            <w14:bevel/>
                          </w14:textOutline>
                        </w:rPr>
                      </w:pPr>
                      <w:r w:rsidRPr="00675DE7">
                        <w:rPr>
                          <w:b/>
                          <w:color w:val="000000" w:themeColor="text1"/>
                          <w:sz w:val="16"/>
                          <w:szCs w:val="18"/>
                          <w14:textOutline w14:w="9525" w14:cap="rnd" w14:cmpd="sng" w14:algn="ctr">
                            <w14:noFill/>
                            <w14:prstDash w14:val="solid"/>
                            <w14:bevel/>
                          </w14:textOutline>
                        </w:rPr>
                        <w:t>Ny anteckning</w:t>
                      </w:r>
                      <w:r w:rsidRPr="00675DE7">
                        <w:rPr>
                          <w:color w:val="000000" w:themeColor="text1"/>
                          <w:sz w:val="16"/>
                          <w:szCs w:val="18"/>
                          <w14:textOutline w14:w="9525" w14:cap="rnd" w14:cmpd="sng" w14:algn="ctr">
                            <w14:noFill/>
                            <w14:prstDash w14:val="solid"/>
                            <w14:bevel/>
                          </w14:textOutline>
                        </w:rPr>
                        <w:br/>
                      </w:r>
                      <w:r w:rsidRPr="00675DE7">
                        <w:rPr>
                          <w:color w:val="000000" w:themeColor="text1"/>
                          <w:sz w:val="16"/>
                          <w:szCs w:val="18"/>
                          <w14:textOutline w14:w="9525" w14:cap="rnd" w14:cmpd="sng" w14:algn="ctr">
                            <w14:noFill/>
                            <w14:prstDash w14:val="solid"/>
                            <w14:bevel/>
                          </w14:textOutline>
                        </w:rPr>
                        <w:t xml:space="preserve">När du börjar skriva i rutan visas knappen </w:t>
                      </w:r>
                      <w:r w:rsidRPr="00675DE7">
                        <w:rPr>
                          <w:i/>
                          <w:color w:val="000000" w:themeColor="text1"/>
                          <w:sz w:val="16"/>
                          <w:szCs w:val="18"/>
                          <w14:textOutline w14:w="9525" w14:cap="rnd" w14:cmpd="sng" w14:algn="ctr">
                            <w14:noFill/>
                            <w14:prstDash w14:val="solid"/>
                            <w14:bevel/>
                          </w14:textOutline>
                        </w:rPr>
                        <w:t>Lägg till</w:t>
                      </w:r>
                      <w:r w:rsidRPr="00675DE7">
                        <w:rPr>
                          <w:color w:val="000000" w:themeColor="text1"/>
                          <w:sz w:val="16"/>
                          <w:szCs w:val="18"/>
                          <w14:textOutline w14:w="9525" w14:cap="rnd" w14:cmpd="sng" w14:algn="ctr">
                            <w14:noFill/>
                            <w14:prstDash w14:val="solid"/>
                            <w14:bevel/>
                          </w14:textOutline>
                        </w:rPr>
                        <w:t xml:space="preserve">. Klicka på </w:t>
                      </w:r>
                      <w:r w:rsidRPr="00675DE7">
                        <w:rPr>
                          <w:i/>
                          <w:color w:val="000000" w:themeColor="text1"/>
                          <w:sz w:val="16"/>
                          <w:szCs w:val="18"/>
                          <w14:textOutline w14:w="9525" w14:cap="rnd" w14:cmpd="sng" w14:algn="ctr">
                            <w14:noFill/>
                            <w14:prstDash w14:val="solid"/>
                            <w14:bevel/>
                          </w14:textOutline>
                        </w:rPr>
                        <w:t>Lägg till</w:t>
                      </w:r>
                      <w:r w:rsidRPr="00675DE7">
                        <w:rPr>
                          <w:color w:val="000000" w:themeColor="text1"/>
                          <w:sz w:val="16"/>
                          <w:szCs w:val="18"/>
                          <w14:textOutline w14:w="9525" w14:cap="rnd" w14:cmpd="sng" w14:algn="ctr">
                            <w14:noFill/>
                            <w14:prstDash w14:val="solid"/>
                            <w14:bevel/>
                          </w14:textOutline>
                        </w:rPr>
                        <w:t xml:space="preserve"> för att skapa en anteckning av texten du skrivit i rutan. </w:t>
                      </w:r>
                    </w:p>
                  </w:txbxContent>
                </v:textbox>
              </v:shape>
            </w:pict>
          </mc:Fallback>
        </mc:AlternateContent>
      </w:r>
      <w:r>
        <w:rPr>
          <w:noProof/>
          <w:lang w:eastAsia="sv-SE"/>
        </w:rPr>
        <w:drawing>
          <wp:anchor distT="0" distB="0" distL="114300" distR="114300" simplePos="0" relativeHeight="251658246" behindDoc="0" locked="0" layoutInCell="1" allowOverlap="1" wp14:anchorId="2DCE7D8B" wp14:editId="3F3D4362">
            <wp:simplePos x="0" y="0"/>
            <wp:positionH relativeFrom="margin">
              <wp:posOffset>-60960</wp:posOffset>
            </wp:positionH>
            <wp:positionV relativeFrom="margin">
              <wp:posOffset>1182232</wp:posOffset>
            </wp:positionV>
            <wp:extent cx="5760720" cy="2183130"/>
            <wp:effectExtent l="19050" t="19050" r="11430" b="26670"/>
            <wp:wrapSquare wrapText="bothSides"/>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60720" cy="2183130"/>
                    </a:xfrm>
                    <a:prstGeom prst="rect">
                      <a:avLst/>
                    </a:prstGeom>
                    <a:ln>
                      <a:solidFill>
                        <a:schemeClr val="bg1">
                          <a:lumMod val="75000"/>
                        </a:schemeClr>
                      </a:solidFill>
                    </a:ln>
                  </pic:spPr>
                </pic:pic>
              </a:graphicData>
            </a:graphic>
          </wp:anchor>
        </w:drawing>
      </w:r>
    </w:p>
    <w:p w14:paraId="26E26396" w14:textId="653E2E4A" w:rsidR="00E11761" w:rsidRDefault="00E11761" w:rsidP="00E11761">
      <w:pPr>
        <w:rPr>
          <w:noProof/>
          <w:lang w:eastAsia="sv-SE"/>
        </w:rPr>
      </w:pPr>
    </w:p>
    <w:p w14:paraId="56132917" w14:textId="6FA1265E" w:rsidR="00E11761" w:rsidRPr="000A3DCB" w:rsidRDefault="00E11761" w:rsidP="00E11761"/>
    <w:p w14:paraId="7C8B6062" w14:textId="1DC16B13" w:rsidR="002D395B" w:rsidRPr="002D395B" w:rsidRDefault="002D395B" w:rsidP="002D395B">
      <w:r w:rsidRPr="002D395B">
        <w:t>När svar på avvikelserapport som är skickad till annan vårdgivare emottas av MAS/MAR</w:t>
      </w:r>
      <w:r w:rsidR="00EC218F">
        <w:t>,</w:t>
      </w:r>
      <w:r w:rsidRPr="002D395B">
        <w:t xml:space="preserve"> </w:t>
      </w:r>
      <w:r w:rsidR="0009473D">
        <w:t xml:space="preserve">läggs detta svar in </w:t>
      </w:r>
      <w:r w:rsidR="007A0218">
        <w:t>som bilaga</w:t>
      </w:r>
      <w:r w:rsidR="00575663">
        <w:t xml:space="preserve"> i flik 4. Därefter </w:t>
      </w:r>
      <w:r w:rsidRPr="002D395B">
        <w:t>avslutas utredningen. Rapportör (om det är legitimerad personal) och berörd chef läggs för kännedom</w:t>
      </w:r>
      <w:r w:rsidR="00B47329">
        <w:t xml:space="preserve"> för att kunna ta del av svaret.</w:t>
      </w:r>
    </w:p>
    <w:p w14:paraId="381C28A7" w14:textId="7BC053C7" w:rsidR="00E11761" w:rsidRDefault="00E11761" w:rsidP="00E11761"/>
    <w:p w14:paraId="1AF76C8C" w14:textId="534FAFF6" w:rsidR="00F24AE8" w:rsidRDefault="00F24AE8" w:rsidP="00E11761"/>
    <w:p w14:paraId="33146B00" w14:textId="6D0C4B64" w:rsidR="00F24AE8" w:rsidRDefault="00F24AE8" w:rsidP="00E11761"/>
    <w:p w14:paraId="578B3F01" w14:textId="2F1666BB" w:rsidR="00F24AE8" w:rsidRDefault="00F24AE8" w:rsidP="00E11761"/>
    <w:p w14:paraId="692C01F9" w14:textId="1C3E0CFB" w:rsidR="00F24AE8" w:rsidRDefault="00F24AE8" w:rsidP="00E11761"/>
    <w:p w14:paraId="4004E731" w14:textId="194D4799" w:rsidR="00F24AE8" w:rsidRDefault="00F24AE8" w:rsidP="00E11761"/>
    <w:p w14:paraId="44C089A8" w14:textId="5872DEC5" w:rsidR="002E103E" w:rsidRDefault="002E103E" w:rsidP="00E11761"/>
    <w:p w14:paraId="06711F5F" w14:textId="3CCD35E9" w:rsidR="002E103E" w:rsidRDefault="002E103E" w:rsidP="00E11761"/>
    <w:p w14:paraId="279A008A" w14:textId="5A138041" w:rsidR="002E103E" w:rsidRDefault="002E103E" w:rsidP="00E11761"/>
    <w:p w14:paraId="392C1A73" w14:textId="6BFF89A3" w:rsidR="002E103E" w:rsidRDefault="002E103E" w:rsidP="00E11761"/>
    <w:p w14:paraId="45502694" w14:textId="2EE4D90D" w:rsidR="002E103E" w:rsidRDefault="002E103E" w:rsidP="00E11761"/>
    <w:p w14:paraId="2B506B95" w14:textId="1DF04EAE" w:rsidR="00E11761" w:rsidRPr="004571E6" w:rsidRDefault="005871F7" w:rsidP="00E11761">
      <w:pPr>
        <w:pStyle w:val="Rubrik2"/>
      </w:pPr>
      <w:r>
        <w:lastRenderedPageBreak/>
        <w:t xml:space="preserve">6.5 </w:t>
      </w:r>
      <w:r w:rsidR="00E11761" w:rsidRPr="004571E6">
        <w:t>Flik 5, Lex-anmälan</w:t>
      </w:r>
      <w:r w:rsidR="00E11761">
        <w:t xml:space="preserve"> (MAS/</w:t>
      </w:r>
      <w:r w:rsidR="00F24AE8">
        <w:t>MAR</w:t>
      </w:r>
      <w:r w:rsidR="00E11761">
        <w:t>/</w:t>
      </w:r>
      <w:proofErr w:type="spellStart"/>
      <w:r w:rsidR="00F23547">
        <w:t>Kvalitetsstrateg</w:t>
      </w:r>
      <w:proofErr w:type="spellEnd"/>
      <w:r w:rsidR="00E11761" w:rsidRPr="004571E6">
        <w:t>)</w:t>
      </w:r>
    </w:p>
    <w:p w14:paraId="0A75CA72" w14:textId="4FF757F2" w:rsidR="00235F14" w:rsidRDefault="00E11761" w:rsidP="00B249CE">
      <w:r>
        <w:br/>
      </w:r>
      <w:r w:rsidRPr="00B95D1C">
        <w:t>Om du som är MAS/</w:t>
      </w:r>
      <w:r w:rsidR="00B249CE">
        <w:t>MAR/</w:t>
      </w:r>
      <w:proofErr w:type="spellStart"/>
      <w:r w:rsidR="00F23547">
        <w:t>Kvalitetsstrateg</w:t>
      </w:r>
      <w:proofErr w:type="spellEnd"/>
      <w:r>
        <w:t xml:space="preserve"> </w:t>
      </w:r>
      <w:r w:rsidRPr="00B95D1C">
        <w:t xml:space="preserve">gör bedömningen att avvikelsen är ett </w:t>
      </w:r>
      <w:r w:rsidR="00EC1E29">
        <w:t>lex</w:t>
      </w:r>
      <w:r w:rsidRPr="00B95D1C">
        <w:rPr>
          <w:i/>
        </w:rPr>
        <w:t>-ärende</w:t>
      </w:r>
      <w:r w:rsidRPr="00B95D1C">
        <w:t xml:space="preserve"> </w:t>
      </w:r>
    </w:p>
    <w:p w14:paraId="42CA0473" w14:textId="77777777" w:rsidR="00235F14" w:rsidRDefault="00235F14" w:rsidP="00B249CE"/>
    <w:p w14:paraId="7D59C8B9" w14:textId="77777777" w:rsidR="00235F14" w:rsidRDefault="00235F14" w:rsidP="00B249CE"/>
    <w:p w14:paraId="6FAF1475" w14:textId="77777777" w:rsidR="00235F14" w:rsidRDefault="00235F14" w:rsidP="00B249CE"/>
    <w:p w14:paraId="5C5C457B" w14:textId="77777777" w:rsidR="00235F14" w:rsidRDefault="00235F14" w:rsidP="00B249CE"/>
    <w:p w14:paraId="1BC80754" w14:textId="2AB0D15A" w:rsidR="00B249CE" w:rsidRDefault="00E11761" w:rsidP="00B249CE">
      <w:pPr>
        <w:rPr>
          <w:i/>
          <w:noProof/>
          <w:lang w:eastAsia="sv-SE"/>
        </w:rPr>
      </w:pPr>
      <w:r w:rsidRPr="00B95D1C">
        <w:t xml:space="preserve">kan du skapa en </w:t>
      </w:r>
      <w:r w:rsidRPr="00B95D1C">
        <w:rPr>
          <w:i/>
        </w:rPr>
        <w:t>LEX-anmälan</w:t>
      </w:r>
      <w:r w:rsidRPr="00B95D1C">
        <w:t xml:space="preserve"> till IVO på flik 5. </w:t>
      </w:r>
      <w:r w:rsidRPr="00003687">
        <w:rPr>
          <w:i/>
        </w:rPr>
        <w:t>F</w:t>
      </w:r>
      <w:r w:rsidRPr="00003687">
        <w:rPr>
          <w:i/>
          <w:color w:val="000000"/>
        </w:rPr>
        <w:t>ör Lex Maria går det även bra att använda</w:t>
      </w:r>
      <w:r w:rsidRPr="00003687">
        <w:rPr>
          <w:i/>
          <w:noProof/>
          <w:lang w:eastAsia="sv-SE"/>
        </w:rPr>
        <w:t xml:space="preserve"> IVO:s e-tjänst för Lex Maria-anmälan.</w:t>
      </w:r>
    </w:p>
    <w:p w14:paraId="61638A76" w14:textId="4A69224C" w:rsidR="00E11761" w:rsidRDefault="002E103E" w:rsidP="00E11761">
      <w:r>
        <w:rPr>
          <w:noProof/>
          <w:lang w:eastAsia="sv-SE"/>
        </w:rPr>
        <w:drawing>
          <wp:anchor distT="0" distB="0" distL="114300" distR="114300" simplePos="0" relativeHeight="251658334" behindDoc="0" locked="0" layoutInCell="1" allowOverlap="1" wp14:anchorId="3DBE6513" wp14:editId="42B86FF0">
            <wp:simplePos x="0" y="0"/>
            <wp:positionH relativeFrom="margin">
              <wp:posOffset>187850</wp:posOffset>
            </wp:positionH>
            <wp:positionV relativeFrom="margin">
              <wp:posOffset>1158930</wp:posOffset>
            </wp:positionV>
            <wp:extent cx="5152445" cy="1143920"/>
            <wp:effectExtent l="19050" t="19050" r="10160" b="18415"/>
            <wp:wrapSquare wrapText="bothSides"/>
            <wp:docPr id="6282" name="Bildobjekt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152445" cy="1143920"/>
                    </a:xfrm>
                    <a:prstGeom prst="rect">
                      <a:avLst/>
                    </a:prstGeom>
                    <a:ln>
                      <a:solidFill>
                        <a:schemeClr val="bg1">
                          <a:lumMod val="75000"/>
                        </a:schemeClr>
                      </a:solidFill>
                    </a:ln>
                  </pic:spPr>
                </pic:pic>
              </a:graphicData>
            </a:graphic>
          </wp:anchor>
        </w:drawing>
      </w:r>
      <w:r w:rsidR="00025721">
        <w:t xml:space="preserve">Nej är automatiskt förifyllt. </w:t>
      </w:r>
      <w:r w:rsidR="00E11761">
        <w:t xml:space="preserve">När du bockar för </w:t>
      </w:r>
      <w:proofErr w:type="gramStart"/>
      <w:r w:rsidR="00E11761" w:rsidRPr="00A7307C">
        <w:rPr>
          <w:i/>
        </w:rPr>
        <w:t>Ja</w:t>
      </w:r>
      <w:proofErr w:type="gramEnd"/>
      <w:r w:rsidR="00E11761">
        <w:t xml:space="preserve"> kommer följdfrågor fram:</w:t>
      </w:r>
      <w:r w:rsidR="00E11761" w:rsidRPr="00A7307C">
        <w:rPr>
          <w:noProof/>
          <w:lang w:eastAsia="sv-SE"/>
        </w:rPr>
        <w:t xml:space="preserve"> </w:t>
      </w:r>
    </w:p>
    <w:p w14:paraId="42C3AE74" w14:textId="69317559" w:rsidR="00E11761" w:rsidRDefault="002E103E" w:rsidP="00E11761">
      <w:r>
        <w:rPr>
          <w:noProof/>
          <w:lang w:eastAsia="sv-SE"/>
        </w:rPr>
        <mc:AlternateContent>
          <mc:Choice Requires="wps">
            <w:drawing>
              <wp:anchor distT="0" distB="0" distL="114300" distR="114300" simplePos="0" relativeHeight="251658335" behindDoc="0" locked="0" layoutInCell="1" allowOverlap="1" wp14:anchorId="296FCD32" wp14:editId="50C50F8B">
                <wp:simplePos x="0" y="0"/>
                <wp:positionH relativeFrom="column">
                  <wp:posOffset>15295</wp:posOffset>
                </wp:positionH>
                <wp:positionV relativeFrom="paragraph">
                  <wp:posOffset>1549620</wp:posOffset>
                </wp:positionV>
                <wp:extent cx="3727450" cy="341906"/>
                <wp:effectExtent l="0" t="0" r="25400" b="20320"/>
                <wp:wrapNone/>
                <wp:docPr id="19" name="Rektangel med rundade hörn 43"/>
                <wp:cNvGraphicFramePr/>
                <a:graphic xmlns:a="http://schemas.openxmlformats.org/drawingml/2006/main">
                  <a:graphicData uri="http://schemas.microsoft.com/office/word/2010/wordprocessingShape">
                    <wps:wsp>
                      <wps:cNvSpPr/>
                      <wps:spPr>
                        <a:xfrm>
                          <a:off x="0" y="0"/>
                          <a:ext cx="3727450" cy="341906"/>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17F717E">
              <v:roundrect id="Rektangel med rundade hörn 43" style="position:absolute;margin-left:1.2pt;margin-top:122pt;width:293.5pt;height:26.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6F198F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"/>
            </w:pict>
          </mc:Fallback>
        </mc:AlternateContent>
      </w:r>
      <w:r w:rsidRPr="00D14225">
        <w:rPr>
          <w:i/>
          <w:noProof/>
          <w:lang w:eastAsia="sv-SE"/>
        </w:rPr>
        <mc:AlternateContent>
          <mc:Choice Requires="wps">
            <w:drawing>
              <wp:anchor distT="0" distB="0" distL="114300" distR="114300" simplePos="0" relativeHeight="251658281" behindDoc="0" locked="0" layoutInCell="1" allowOverlap="1" wp14:anchorId="48F363EA" wp14:editId="0372DD07">
                <wp:simplePos x="0" y="0"/>
                <wp:positionH relativeFrom="column">
                  <wp:posOffset>4848169</wp:posOffset>
                </wp:positionH>
                <wp:positionV relativeFrom="paragraph">
                  <wp:posOffset>1460914</wp:posOffset>
                </wp:positionV>
                <wp:extent cx="1263015" cy="643890"/>
                <wp:effectExtent l="876300" t="0" r="13335" b="156210"/>
                <wp:wrapNone/>
                <wp:docPr id="300" name="Rektangulär bildtext 13"/>
                <wp:cNvGraphicFramePr/>
                <a:graphic xmlns:a="http://schemas.openxmlformats.org/drawingml/2006/main">
                  <a:graphicData uri="http://schemas.microsoft.com/office/word/2010/wordprocessingShape">
                    <wps:wsp>
                      <wps:cNvSpPr/>
                      <wps:spPr>
                        <a:xfrm>
                          <a:off x="0" y="0"/>
                          <a:ext cx="1263015" cy="643890"/>
                        </a:xfrm>
                        <a:prstGeom prst="wedgeRectCallout">
                          <a:avLst>
                            <a:gd name="adj1" fmla="val -119516"/>
                            <a:gd name="adj2" fmla="val 69884"/>
                          </a:avLst>
                        </a:prstGeom>
                        <a:noFill/>
                        <a:ln>
                          <a:solidFill>
                            <a:srgbClr val="FF0066"/>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57EA1A" w14:textId="77777777" w:rsidR="00E11761" w:rsidRPr="002E103E" w:rsidRDefault="00E11761" w:rsidP="00E11761">
                            <w:pPr>
                              <w:rPr>
                                <w:color w:val="000000" w:themeColor="text1"/>
                                <w:sz w:val="16"/>
                                <w:szCs w:val="18"/>
                                <w14:textOutline w14:w="9525" w14:cap="rnd" w14:cmpd="sng" w14:algn="ctr">
                                  <w14:noFill/>
                                  <w14:prstDash w14:val="solid"/>
                                  <w14:bevel/>
                                </w14:textOutline>
                              </w:rPr>
                            </w:pPr>
                            <w:r w:rsidRPr="002E103E">
                              <w:rPr>
                                <w:color w:val="000000" w:themeColor="text1"/>
                                <w:sz w:val="16"/>
                                <w:szCs w:val="18"/>
                                <w14:textOutline w14:w="9525" w14:cap="rnd" w14:cmpd="sng" w14:algn="ctr">
                                  <w14:noFill/>
                                  <w14:prstDash w14:val="solid"/>
                                  <w14:bevel/>
                                </w14:textOutline>
                              </w:rPr>
                              <w:t>När Lex-anmälan sedan diarieförs ska ärendenumret anges i den här rutan.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A52D7B3">
              <v:shape id="_x0000_s1076" style="position:absolute;margin-left:381.75pt;margin-top:115.05pt;width:99.45pt;height:50.7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color="#f06" strokeweight="2pt" type="#_x0000_t61" adj="-15015,2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" w14:anchorId="48F363EA">
                <v:textbox>
                  <w:txbxContent>
                    <w:p w:rsidRPr="002E103E" w:rsidR="00E11761" w:rsidP="00E11761" w:rsidRDefault="00E11761" w14:paraId="4FE8DDE1" w14:textId="77777777">
                      <w:pPr>
                        <w:rPr>
                          <w:color w:val="000000" w:themeColor="text1"/>
                          <w:sz w:val="16"/>
                          <w:szCs w:val="18"/>
                          <w14:textOutline w14:w="9525" w14:cap="rnd" w14:cmpd="sng" w14:algn="ctr">
                            <w14:noFill/>
                            <w14:prstDash w14:val="solid"/>
                            <w14:bevel/>
                          </w14:textOutline>
                        </w:rPr>
                      </w:pPr>
                      <w:r w:rsidRPr="002E103E">
                        <w:rPr>
                          <w:color w:val="000000" w:themeColor="text1"/>
                          <w:sz w:val="16"/>
                          <w:szCs w:val="18"/>
                          <w14:textOutline w14:w="9525" w14:cap="rnd" w14:cmpd="sng" w14:algn="ctr">
                            <w14:noFill/>
                            <w14:prstDash w14:val="solid"/>
                            <w14:bevel/>
                          </w14:textOutline>
                        </w:rPr>
                        <w:t>När Lex-anmälan sedan diarieförs ska ärendenumret anges i den här rutan.</w:t>
                      </w:r>
                    </w:p>
                  </w:txbxContent>
                </v:textbox>
              </v:shape>
            </w:pict>
          </mc:Fallback>
        </mc:AlternateContent>
      </w:r>
      <w:r>
        <w:rPr>
          <w:noProof/>
          <w:lang w:eastAsia="sv-SE"/>
        </w:rPr>
        <mc:AlternateContent>
          <mc:Choice Requires="wps">
            <w:drawing>
              <wp:anchor distT="0" distB="0" distL="114300" distR="114300" simplePos="0" relativeHeight="251658280" behindDoc="0" locked="0" layoutInCell="1" allowOverlap="1" wp14:anchorId="271B66F1" wp14:editId="75E7BDDD">
                <wp:simplePos x="0" y="0"/>
                <wp:positionH relativeFrom="column">
                  <wp:posOffset>13970</wp:posOffset>
                </wp:positionH>
                <wp:positionV relativeFrom="paragraph">
                  <wp:posOffset>2932016</wp:posOffset>
                </wp:positionV>
                <wp:extent cx="5262245" cy="1745173"/>
                <wp:effectExtent l="0" t="0" r="14605" b="26670"/>
                <wp:wrapNone/>
                <wp:docPr id="299" name="Rektangel med rundade hörn 43"/>
                <wp:cNvGraphicFramePr/>
                <a:graphic xmlns:a="http://schemas.openxmlformats.org/drawingml/2006/main">
                  <a:graphicData uri="http://schemas.microsoft.com/office/word/2010/wordprocessingShape">
                    <wps:wsp>
                      <wps:cNvSpPr/>
                      <wps:spPr>
                        <a:xfrm>
                          <a:off x="0" y="0"/>
                          <a:ext cx="5262245" cy="1745173"/>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86F377F">
              <v:roundrect id="Rektangel med rundade hörn 43" style="position:absolute;margin-left:1.1pt;margin-top:230.85pt;width:414.35pt;height:13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7F4B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"/>
            </w:pict>
          </mc:Fallback>
        </mc:AlternateContent>
      </w:r>
      <w:r>
        <w:rPr>
          <w:noProof/>
          <w:lang w:eastAsia="sv-SE"/>
        </w:rPr>
        <mc:AlternateContent>
          <mc:Choice Requires="wps">
            <w:drawing>
              <wp:anchor distT="0" distB="0" distL="114300" distR="114300" simplePos="0" relativeHeight="251658279" behindDoc="0" locked="0" layoutInCell="1" allowOverlap="1" wp14:anchorId="6CE88ED9" wp14:editId="23CE81C5">
                <wp:simplePos x="0" y="0"/>
                <wp:positionH relativeFrom="column">
                  <wp:posOffset>13970</wp:posOffset>
                </wp:positionH>
                <wp:positionV relativeFrom="paragraph">
                  <wp:posOffset>721912</wp:posOffset>
                </wp:positionV>
                <wp:extent cx="3727450" cy="341906"/>
                <wp:effectExtent l="0" t="0" r="25400" b="20320"/>
                <wp:wrapNone/>
                <wp:docPr id="298" name="Rektangel med rundade hörn 43"/>
                <wp:cNvGraphicFramePr/>
                <a:graphic xmlns:a="http://schemas.openxmlformats.org/drawingml/2006/main">
                  <a:graphicData uri="http://schemas.microsoft.com/office/word/2010/wordprocessingShape">
                    <wps:wsp>
                      <wps:cNvSpPr/>
                      <wps:spPr>
                        <a:xfrm>
                          <a:off x="0" y="0"/>
                          <a:ext cx="3727450" cy="341906"/>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D0724F8">
              <v:roundrect id="Rektangel med rundade hörn 43" style="position:absolute;margin-left:1.1pt;margin-top:56.85pt;width:293.5pt;height:2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63C97B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"/>
            </w:pict>
          </mc:Fallback>
        </mc:AlternateContent>
      </w:r>
      <w:r w:rsidR="00E11761">
        <w:rPr>
          <w:noProof/>
          <w:lang w:eastAsia="sv-SE"/>
        </w:rPr>
        <w:drawing>
          <wp:inline distT="0" distB="0" distL="0" distR="0" wp14:anchorId="5CB57436" wp14:editId="16419527">
            <wp:extent cx="5262747" cy="4662000"/>
            <wp:effectExtent l="19050" t="19050" r="14605" b="24765"/>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262747" cy="4662000"/>
                    </a:xfrm>
                    <a:prstGeom prst="rect">
                      <a:avLst/>
                    </a:prstGeom>
                    <a:ln>
                      <a:solidFill>
                        <a:schemeClr val="bg1">
                          <a:lumMod val="85000"/>
                        </a:schemeClr>
                      </a:solidFill>
                    </a:ln>
                  </pic:spPr>
                </pic:pic>
              </a:graphicData>
            </a:graphic>
          </wp:inline>
        </w:drawing>
      </w:r>
      <w:r w:rsidR="00E11761" w:rsidRPr="007A3A70">
        <w:rPr>
          <w:b/>
        </w:rPr>
        <w:br/>
      </w:r>
    </w:p>
    <w:p w14:paraId="2648E486" w14:textId="3894F164" w:rsidR="00E11761" w:rsidRPr="007A3A70" w:rsidRDefault="002E103E" w:rsidP="00E11761">
      <w:r w:rsidRPr="00B80954">
        <w:rPr>
          <w:rFonts w:cs="Segoe UI"/>
          <w:noProof/>
          <w:lang w:eastAsia="sv-SE"/>
        </w:rPr>
        <w:lastRenderedPageBreak/>
        <mc:AlternateContent>
          <mc:Choice Requires="wps">
            <w:drawing>
              <wp:anchor distT="45720" distB="45720" distL="114300" distR="114300" simplePos="0" relativeHeight="251658336" behindDoc="0" locked="0" layoutInCell="1" allowOverlap="1" wp14:anchorId="7EF450BF" wp14:editId="297696B3">
                <wp:simplePos x="0" y="0"/>
                <wp:positionH relativeFrom="column">
                  <wp:posOffset>4054420</wp:posOffset>
                </wp:positionH>
                <wp:positionV relativeFrom="paragraph">
                  <wp:posOffset>676165</wp:posOffset>
                </wp:positionV>
                <wp:extent cx="241200" cy="259200"/>
                <wp:effectExtent l="0" t="0" r="26035" b="26670"/>
                <wp:wrapNone/>
                <wp:docPr id="2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622B511D" w14:textId="77777777" w:rsidR="002E103E" w:rsidRPr="002E103E" w:rsidRDefault="002E103E" w:rsidP="002E103E">
                            <w:pPr>
                              <w:jc w:val="both"/>
                              <w:rPr>
                                <w:b/>
                                <w:sz w:val="20"/>
                                <w:szCs w:val="20"/>
                              </w:rPr>
                            </w:pPr>
                            <w:r w:rsidRPr="002E103E">
                              <w:rPr>
                                <w:b/>
                                <w:sz w:val="20"/>
                                <w:szCs w:val="20"/>
                              </w:rPr>
                              <w:t>1</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8171E2">
              <v:shape id="_x0000_s1077" style="position:absolute;margin-left:319.25pt;margin-top:53.25pt;width:19pt;height:20.4pt;z-index:25165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" w14:anchorId="7EF450BF">
                <v:textbox inset="2mm,,2mm">
                  <w:txbxContent>
                    <w:p w:rsidRPr="002E103E" w:rsidR="002E103E" w:rsidP="002E103E" w:rsidRDefault="002E103E" w14:paraId="050B3AD0" w14:textId="77777777">
                      <w:pPr>
                        <w:jc w:val="both"/>
                        <w:rPr>
                          <w:b/>
                          <w:sz w:val="20"/>
                          <w:szCs w:val="20"/>
                        </w:rPr>
                      </w:pPr>
                      <w:r w:rsidRPr="002E103E">
                        <w:rPr>
                          <w:b/>
                          <w:sz w:val="20"/>
                          <w:szCs w:val="20"/>
                        </w:rPr>
                        <w:t>1</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310" behindDoc="0" locked="0" layoutInCell="1" allowOverlap="1" wp14:anchorId="33D1F4E7" wp14:editId="68E50BCA">
                <wp:simplePos x="0" y="0"/>
                <wp:positionH relativeFrom="column">
                  <wp:posOffset>5760167</wp:posOffset>
                </wp:positionH>
                <wp:positionV relativeFrom="paragraph">
                  <wp:posOffset>2237381</wp:posOffset>
                </wp:positionV>
                <wp:extent cx="241200" cy="259200"/>
                <wp:effectExtent l="0" t="0" r="26035" b="26670"/>
                <wp:wrapNone/>
                <wp:docPr id="6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6DA7D3DE" w14:textId="295C6EF6" w:rsidR="00E11761" w:rsidRPr="002E103E" w:rsidRDefault="002E103E" w:rsidP="00E11761">
                            <w:pPr>
                              <w:jc w:val="both"/>
                              <w:rPr>
                                <w:b/>
                                <w:sz w:val="20"/>
                                <w:szCs w:val="20"/>
                              </w:rPr>
                            </w:pPr>
                            <w:r>
                              <w:rPr>
                                <w:b/>
                                <w:sz w:val="20"/>
                                <w:szCs w:val="20"/>
                              </w:rPr>
                              <w:t>2</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9BF5364">
              <v:shape id="_x0000_s1078" style="position:absolute;margin-left:453.55pt;margin-top:176.15pt;width:19pt;height:20.4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" w14:anchorId="33D1F4E7">
                <v:textbox inset="2mm,,2mm">
                  <w:txbxContent>
                    <w:p w:rsidRPr="002E103E" w:rsidR="00E11761" w:rsidP="00E11761" w:rsidRDefault="002E103E" w14:paraId="138328F9" w14:textId="295C6EF6">
                      <w:pPr>
                        <w:jc w:val="both"/>
                        <w:rPr>
                          <w:b/>
                          <w:sz w:val="20"/>
                          <w:szCs w:val="20"/>
                        </w:rPr>
                      </w:pPr>
                      <w:r>
                        <w:rPr>
                          <w:b/>
                          <w:sz w:val="20"/>
                          <w:szCs w:val="20"/>
                        </w:rPr>
                        <w:t>2</w:t>
                      </w:r>
                    </w:p>
                  </w:txbxContent>
                </v:textbox>
              </v:shape>
            </w:pict>
          </mc:Fallback>
        </mc:AlternateContent>
      </w:r>
      <w:r>
        <w:rPr>
          <w:noProof/>
          <w:lang w:eastAsia="sv-SE"/>
        </w:rPr>
        <w:drawing>
          <wp:anchor distT="0" distB="0" distL="114300" distR="114300" simplePos="0" relativeHeight="251658255" behindDoc="0" locked="0" layoutInCell="1" allowOverlap="1" wp14:anchorId="43A457EF" wp14:editId="2CF7399E">
            <wp:simplePos x="0" y="0"/>
            <wp:positionH relativeFrom="column">
              <wp:posOffset>-2540</wp:posOffset>
            </wp:positionH>
            <wp:positionV relativeFrom="paragraph">
              <wp:posOffset>607805</wp:posOffset>
            </wp:positionV>
            <wp:extent cx="5759450" cy="1894205"/>
            <wp:effectExtent l="19050" t="19050" r="12700" b="10795"/>
            <wp:wrapThrough wrapText="bothSides">
              <wp:wrapPolygon edited="0">
                <wp:start x="-71" y="-217"/>
                <wp:lineTo x="-71" y="21506"/>
                <wp:lineTo x="21576" y="21506"/>
                <wp:lineTo x="21576" y="-217"/>
                <wp:lineTo x="-71" y="-217"/>
              </wp:wrapPolygon>
            </wp:wrapThrough>
            <wp:docPr id="288" name="Bildobjekt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59450" cy="1894205"/>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E11761">
        <w:t xml:space="preserve">Längst ner på flik </w:t>
      </w:r>
      <w:r w:rsidR="00E11761" w:rsidRPr="002944B2">
        <w:rPr>
          <w:i/>
        </w:rPr>
        <w:t>5 – LEX-anmälan</w:t>
      </w:r>
      <w:r w:rsidR="00E11761">
        <w:t xml:space="preserve"> </w:t>
      </w:r>
      <w:r>
        <w:t xml:space="preserve">finns en länk till </w:t>
      </w:r>
      <w:proofErr w:type="spellStart"/>
      <w:r>
        <w:t>IVO:s</w:t>
      </w:r>
      <w:proofErr w:type="spellEnd"/>
      <w:r>
        <w:t xml:space="preserve"> e-tjänst för </w:t>
      </w:r>
      <w:r w:rsidR="002207B9">
        <w:t>l</w:t>
      </w:r>
      <w:r>
        <w:t xml:space="preserve">ex Maria (1) och du </w:t>
      </w:r>
      <w:r w:rsidR="00E11761">
        <w:t>kan</w:t>
      </w:r>
      <w:r>
        <w:t xml:space="preserve"> också</w:t>
      </w:r>
      <w:r w:rsidR="00E11761">
        <w:t xml:space="preserve"> skapa en förifylld anmälan till IVO genom att välja ny händelse under pilen (</w:t>
      </w:r>
      <w:r>
        <w:t>2</w:t>
      </w:r>
      <w:r w:rsidR="00E11761">
        <w:t>).</w:t>
      </w:r>
      <w:r w:rsidR="00E11761" w:rsidRPr="0075410E">
        <w:rPr>
          <w:noProof/>
          <w:lang w:eastAsia="sv-SE"/>
        </w:rPr>
        <w:t xml:space="preserve"> </w:t>
      </w:r>
    </w:p>
    <w:p w14:paraId="5573A346" w14:textId="4C3BDA2B" w:rsidR="00E11761" w:rsidRDefault="00E11761" w:rsidP="00E11761">
      <w:pPr>
        <w:rPr>
          <w:noProof/>
          <w:lang w:eastAsia="sv-SE"/>
        </w:rPr>
      </w:pPr>
    </w:p>
    <w:p w14:paraId="504B8FEB" w14:textId="3DC8CAE6" w:rsidR="00E11761" w:rsidRPr="0075410E" w:rsidRDefault="00E70E9E" w:rsidP="00E11761">
      <w:pPr>
        <w:rPr>
          <w:b/>
        </w:rPr>
      </w:pPr>
      <w:r w:rsidRPr="00B80954">
        <w:rPr>
          <w:rFonts w:cs="Segoe UI"/>
          <w:noProof/>
          <w:lang w:eastAsia="sv-SE"/>
        </w:rPr>
        <mc:AlternateContent>
          <mc:Choice Requires="wps">
            <w:drawing>
              <wp:anchor distT="45720" distB="45720" distL="114300" distR="114300" simplePos="0" relativeHeight="251658337" behindDoc="0" locked="0" layoutInCell="1" allowOverlap="1" wp14:anchorId="52FCF7B3" wp14:editId="02B52036">
                <wp:simplePos x="0" y="0"/>
                <wp:positionH relativeFrom="column">
                  <wp:posOffset>2893529</wp:posOffset>
                </wp:positionH>
                <wp:positionV relativeFrom="paragraph">
                  <wp:posOffset>1478169</wp:posOffset>
                </wp:positionV>
                <wp:extent cx="241200" cy="259200"/>
                <wp:effectExtent l="0" t="0" r="26035" b="26670"/>
                <wp:wrapNone/>
                <wp:docPr id="2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4AAD0CB8" w14:textId="202A4D6B" w:rsidR="00E70E9E" w:rsidRPr="002E103E" w:rsidRDefault="00E70E9E" w:rsidP="00E70E9E">
                            <w:pPr>
                              <w:jc w:val="both"/>
                              <w:rPr>
                                <w:b/>
                                <w:sz w:val="20"/>
                                <w:szCs w:val="20"/>
                              </w:rPr>
                            </w:pPr>
                            <w:r>
                              <w:rPr>
                                <w:b/>
                                <w:sz w:val="20"/>
                                <w:szCs w:val="20"/>
                              </w:rPr>
                              <w:t>E</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2B95333">
              <v:shape id="_x0000_s1079" style="position:absolute;margin-left:227.85pt;margin-top:116.4pt;width:19pt;height:20.4pt;z-index:2516583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" w14:anchorId="52FCF7B3">
                <v:textbox inset="2mm,,2mm">
                  <w:txbxContent>
                    <w:p w:rsidRPr="002E103E" w:rsidR="00E70E9E" w:rsidP="00E70E9E" w:rsidRDefault="00E70E9E" w14:paraId="21402596" w14:textId="202A4D6B">
                      <w:pPr>
                        <w:jc w:val="both"/>
                        <w:rPr>
                          <w:b/>
                          <w:sz w:val="20"/>
                          <w:szCs w:val="20"/>
                        </w:rPr>
                      </w:pPr>
                      <w:r>
                        <w:rPr>
                          <w:b/>
                          <w:sz w:val="20"/>
                          <w:szCs w:val="20"/>
                        </w:rPr>
                        <w:t>E</w:t>
                      </w:r>
                    </w:p>
                  </w:txbxContent>
                </v:textbox>
              </v:shape>
            </w:pict>
          </mc:Fallback>
        </mc:AlternateContent>
      </w:r>
      <w:r w:rsidR="002E103E" w:rsidRPr="00A50931">
        <w:rPr>
          <w:noProof/>
          <w:lang w:eastAsia="sv-SE"/>
        </w:rPr>
        <w:drawing>
          <wp:anchor distT="0" distB="0" distL="114300" distR="114300" simplePos="0" relativeHeight="251658282" behindDoc="1" locked="0" layoutInCell="1" allowOverlap="1" wp14:anchorId="6573341C" wp14:editId="757FC559">
            <wp:simplePos x="0" y="0"/>
            <wp:positionH relativeFrom="page">
              <wp:posOffset>901920</wp:posOffset>
            </wp:positionH>
            <wp:positionV relativeFrom="paragraph">
              <wp:posOffset>381553</wp:posOffset>
            </wp:positionV>
            <wp:extent cx="5544185" cy="1579880"/>
            <wp:effectExtent l="19050" t="19050" r="18415" b="20320"/>
            <wp:wrapTight wrapText="bothSides">
              <wp:wrapPolygon edited="0">
                <wp:start x="-74" y="-260"/>
                <wp:lineTo x="-74" y="21617"/>
                <wp:lineTo x="21598" y="21617"/>
                <wp:lineTo x="21598" y="-260"/>
                <wp:lineTo x="-74" y="-260"/>
              </wp:wrapPolygon>
            </wp:wrapTight>
            <wp:docPr id="305" name="Bildobjekt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544185" cy="157988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E11761" w:rsidRPr="00A50931">
        <w:t xml:space="preserve">Om du </w:t>
      </w:r>
      <w:proofErr w:type="gramStart"/>
      <w:r w:rsidR="00E11761" w:rsidRPr="00A50931">
        <w:t>t ex</w:t>
      </w:r>
      <w:proofErr w:type="gramEnd"/>
      <w:r w:rsidR="00E11761" w:rsidRPr="00A50931">
        <w:t xml:space="preserve"> väljer </w:t>
      </w:r>
      <w:r w:rsidR="00C5032D">
        <w:t>l</w:t>
      </w:r>
      <w:r w:rsidR="00E11761" w:rsidRPr="00A50931">
        <w:t xml:space="preserve">ex Maria-anmälan hämtar systemet in blanketten. </w:t>
      </w:r>
      <w:r w:rsidR="00E11761" w:rsidRPr="0075410E">
        <w:rPr>
          <w:i/>
        </w:rPr>
        <w:t>Se bilden nedan.</w:t>
      </w:r>
    </w:p>
    <w:p w14:paraId="7DDCFBE4" w14:textId="664DA055" w:rsidR="00E11761" w:rsidRPr="00DB031C" w:rsidRDefault="00E11761" w:rsidP="00E11761">
      <w:pPr>
        <w:rPr>
          <w:i/>
        </w:rPr>
      </w:pPr>
    </w:p>
    <w:p w14:paraId="21B84BA5" w14:textId="2933AE4F" w:rsidR="00E11761" w:rsidRPr="00A50931" w:rsidRDefault="00E11761" w:rsidP="00E70E9E">
      <w:pPr>
        <w:pStyle w:val="Liststycke"/>
        <w:numPr>
          <w:ilvl w:val="0"/>
          <w:numId w:val="37"/>
        </w:numPr>
        <w:spacing w:after="160" w:line="259" w:lineRule="auto"/>
        <w:rPr>
          <w:b/>
        </w:rPr>
      </w:pPr>
      <w:r>
        <w:t xml:space="preserve">Öppna </w:t>
      </w:r>
      <w:r w:rsidR="002E103E">
        <w:t xml:space="preserve">den förifyllda blanketten genom att klicka på </w:t>
      </w:r>
      <w:r w:rsidR="002E103E" w:rsidRPr="00E70E9E">
        <w:rPr>
          <w:i/>
        </w:rPr>
        <w:t>Hämta</w:t>
      </w:r>
      <w:r w:rsidR="002E103E">
        <w:t xml:space="preserve"> och öppna</w:t>
      </w:r>
      <w:r>
        <w:t xml:space="preserve"> med </w:t>
      </w:r>
      <w:r w:rsidRPr="00F32D52">
        <w:rPr>
          <w:i/>
        </w:rPr>
        <w:t xml:space="preserve">Adobe Acrobat </w:t>
      </w:r>
      <w:proofErr w:type="spellStart"/>
      <w:r w:rsidRPr="00F32D52">
        <w:rPr>
          <w:i/>
        </w:rPr>
        <w:t>Reader</w:t>
      </w:r>
      <w:proofErr w:type="spellEnd"/>
      <w:r>
        <w:t xml:space="preserve">. </w:t>
      </w:r>
      <w:r w:rsidRPr="00A50931">
        <w:t xml:space="preserve">När du öppnar blanketten ser du att uppgifter har hämtats från DF RESPONS in i blanketten. </w:t>
      </w:r>
    </w:p>
    <w:p w14:paraId="363ACF7C" w14:textId="77777777" w:rsidR="00E11761" w:rsidRPr="00DB031C" w:rsidRDefault="00E11761" w:rsidP="00E70E9E">
      <w:pPr>
        <w:pStyle w:val="Liststycke"/>
        <w:numPr>
          <w:ilvl w:val="0"/>
          <w:numId w:val="37"/>
        </w:numPr>
        <w:spacing w:after="160" w:line="259" w:lineRule="auto"/>
        <w:rPr>
          <w:b/>
        </w:rPr>
      </w:pPr>
      <w:r w:rsidRPr="00DB031C">
        <w:rPr>
          <w:i/>
        </w:rPr>
        <w:t>Fyll i de uppgifter som saknas.</w:t>
      </w:r>
    </w:p>
    <w:p w14:paraId="09369A06" w14:textId="77777777" w:rsidR="00E11761" w:rsidRPr="00DB031C" w:rsidRDefault="00E11761" w:rsidP="00E70E9E">
      <w:pPr>
        <w:pStyle w:val="Liststycke"/>
        <w:numPr>
          <w:ilvl w:val="0"/>
          <w:numId w:val="37"/>
        </w:numPr>
        <w:spacing w:after="160" w:line="259" w:lineRule="auto"/>
        <w:rPr>
          <w:b/>
        </w:rPr>
      </w:pPr>
      <w:r w:rsidRPr="00DB031C">
        <w:rPr>
          <w:i/>
        </w:rPr>
        <w:t xml:space="preserve">Spara sedan blanketten på din dator </w:t>
      </w:r>
      <w:r>
        <w:rPr>
          <w:i/>
        </w:rPr>
        <w:t>och skriv</w:t>
      </w:r>
      <w:r w:rsidRPr="00DB031C">
        <w:rPr>
          <w:i/>
        </w:rPr>
        <w:t xml:space="preserve"> ut anmälan.  </w:t>
      </w:r>
    </w:p>
    <w:p w14:paraId="0EBF80B8" w14:textId="77777777" w:rsidR="00E11761" w:rsidRPr="00C247A6" w:rsidRDefault="00E11761" w:rsidP="00E70E9E">
      <w:pPr>
        <w:pStyle w:val="Liststycke"/>
        <w:numPr>
          <w:ilvl w:val="0"/>
          <w:numId w:val="37"/>
        </w:numPr>
        <w:spacing w:after="160" w:line="259" w:lineRule="auto"/>
        <w:rPr>
          <w:b/>
        </w:rPr>
      </w:pPr>
      <w:r w:rsidRPr="00191F06">
        <w:t>Glöm inte att diarieföra anmälan.</w:t>
      </w:r>
    </w:p>
    <w:p w14:paraId="63B9D095" w14:textId="77777777" w:rsidR="00E11761" w:rsidRPr="00F66F9B" w:rsidRDefault="00E11761" w:rsidP="00E70E9E">
      <w:pPr>
        <w:pStyle w:val="Liststycke"/>
        <w:numPr>
          <w:ilvl w:val="0"/>
          <w:numId w:val="37"/>
        </w:numPr>
        <w:spacing w:after="160" w:line="259" w:lineRule="auto"/>
        <w:rPr>
          <w:b/>
        </w:rPr>
      </w:pPr>
      <w:r w:rsidRPr="00F66F9B">
        <w:t xml:space="preserve">Om du vill ha den ifyllda Lex-anmälan sparad i DF RESPONS klickar du på </w:t>
      </w:r>
      <w:r w:rsidRPr="00F32D52">
        <w:rPr>
          <w:i/>
        </w:rPr>
        <w:t>Ändra</w:t>
      </w:r>
      <w:r w:rsidRPr="00F66F9B">
        <w:t xml:space="preserve"> och </w:t>
      </w:r>
      <w:r>
        <w:t>väljer</w:t>
      </w:r>
      <w:r w:rsidRPr="00F66F9B">
        <w:t xml:space="preserve"> den ifyllda blanketten </w:t>
      </w:r>
      <w:proofErr w:type="gramStart"/>
      <w:r w:rsidRPr="00F66F9B">
        <w:t>istället</w:t>
      </w:r>
      <w:proofErr w:type="gramEnd"/>
      <w:r w:rsidRPr="00F66F9B">
        <w:t xml:space="preserve"> (den som du sparade på din dator). </w:t>
      </w:r>
    </w:p>
    <w:p w14:paraId="6A83D7BE" w14:textId="77777777" w:rsidR="00E11761" w:rsidRDefault="00E11761" w:rsidP="00E11761">
      <w:pPr>
        <w:rPr>
          <w:i/>
        </w:rPr>
      </w:pPr>
      <w:r>
        <w:rPr>
          <w:i/>
        </w:rPr>
        <w:br w:type="page"/>
      </w:r>
    </w:p>
    <w:p w14:paraId="5D451E90" w14:textId="3071EF9A" w:rsidR="000B42EC" w:rsidRDefault="005871F7" w:rsidP="000B42EC">
      <w:pPr>
        <w:pStyle w:val="Rubrik1"/>
      </w:pPr>
      <w:r>
        <w:lastRenderedPageBreak/>
        <w:t xml:space="preserve">6.6 </w:t>
      </w:r>
      <w:r w:rsidR="00E11761" w:rsidRPr="00084AD2">
        <w:t>Flik 6, Uppföljning</w:t>
      </w:r>
      <w:r w:rsidR="00E11761">
        <w:t xml:space="preserve"> (chef, utredare)</w:t>
      </w:r>
    </w:p>
    <w:p w14:paraId="7D2B16FA" w14:textId="06236590" w:rsidR="00E11761" w:rsidRPr="00084AD2" w:rsidRDefault="00E11761" w:rsidP="000B42EC">
      <w:r>
        <w:br/>
      </w:r>
      <w:r w:rsidRPr="000B42EC">
        <w:t xml:space="preserve">Om uppföljning ska göras – görs den på flik 6. Datum för uppföljning har angetts på flik 3 - Utredning. Ett automatiskt </w:t>
      </w:r>
      <w:r w:rsidR="000B42EC" w:rsidRPr="000B42EC">
        <w:t>mejl</w:t>
      </w:r>
      <w:r w:rsidRPr="000B42EC">
        <w:t xml:space="preserve"> skickas till utredaren/utredarna när det är dags att följa upp ärendet.</w:t>
      </w:r>
    </w:p>
    <w:p w14:paraId="5C57E46A" w14:textId="189EA10E" w:rsidR="000B42EC" w:rsidRPr="000B42EC" w:rsidRDefault="00E11761" w:rsidP="00E11761">
      <w:pPr>
        <w:pStyle w:val="Liststycke"/>
        <w:numPr>
          <w:ilvl w:val="0"/>
          <w:numId w:val="38"/>
        </w:numPr>
      </w:pPr>
      <w:r w:rsidRPr="000B42EC">
        <w:rPr>
          <w:color w:val="000000" w:themeColor="text1"/>
          <w14:textOutline w14:w="9525" w14:cap="rnd" w14:cmpd="sng" w14:algn="ctr">
            <w14:noFill/>
            <w14:prstDash w14:val="solid"/>
            <w14:bevel/>
          </w14:textOutline>
        </w:rPr>
        <w:t>Fyll i textfälten och svara på frågorna.</w:t>
      </w:r>
    </w:p>
    <w:p w14:paraId="25FE3AFA" w14:textId="16FBEF33" w:rsidR="000B42EC" w:rsidRDefault="00FB7C19" w:rsidP="000B42EC">
      <w:pPr>
        <w:pStyle w:val="Liststycke"/>
      </w:pPr>
      <w:r w:rsidRPr="00B80954">
        <w:rPr>
          <w:rFonts w:cs="Segoe UI"/>
          <w:noProof/>
          <w:lang w:eastAsia="sv-SE"/>
        </w:rPr>
        <mc:AlternateContent>
          <mc:Choice Requires="wps">
            <w:drawing>
              <wp:anchor distT="45720" distB="45720" distL="114300" distR="114300" simplePos="0" relativeHeight="251658338" behindDoc="0" locked="0" layoutInCell="1" allowOverlap="1" wp14:anchorId="74D84FF2" wp14:editId="1C62817D">
                <wp:simplePos x="0" y="0"/>
                <wp:positionH relativeFrom="column">
                  <wp:posOffset>278296</wp:posOffset>
                </wp:positionH>
                <wp:positionV relativeFrom="paragraph">
                  <wp:posOffset>3410005</wp:posOffset>
                </wp:positionV>
                <wp:extent cx="241200" cy="259200"/>
                <wp:effectExtent l="0" t="0" r="26035" b="26670"/>
                <wp:wrapNone/>
                <wp:docPr id="627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7E616B48" w14:textId="55D91378" w:rsidR="00FB7C19" w:rsidRPr="002E103E" w:rsidRDefault="00FB7C19" w:rsidP="00FB7C19">
                            <w:pPr>
                              <w:jc w:val="both"/>
                              <w:rPr>
                                <w:b/>
                                <w:sz w:val="20"/>
                                <w:szCs w:val="20"/>
                              </w:rPr>
                            </w:pPr>
                            <w:r>
                              <w:rPr>
                                <w:b/>
                                <w:sz w:val="20"/>
                                <w:szCs w:val="20"/>
                              </w:rPr>
                              <w:t>C</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CEC0598">
              <v:shape id="_x0000_s1080" style="position:absolute;left:0;text-align:left;margin-left:21.9pt;margin-top:268.5pt;width:19pt;height:20.4pt;z-index:2516583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" w14:anchorId="74D84FF2">
                <v:textbox inset="2mm,,2mm">
                  <w:txbxContent>
                    <w:p w:rsidRPr="002E103E" w:rsidR="00FB7C19" w:rsidP="00FB7C19" w:rsidRDefault="00FB7C19" w14:paraId="4AFE18F0" w14:textId="55D91378">
                      <w:pPr>
                        <w:jc w:val="both"/>
                        <w:rPr>
                          <w:b/>
                          <w:sz w:val="20"/>
                          <w:szCs w:val="20"/>
                        </w:rPr>
                      </w:pPr>
                      <w:r>
                        <w:rPr>
                          <w:b/>
                          <w:sz w:val="20"/>
                          <w:szCs w:val="20"/>
                        </w:rPr>
                        <w:t>C</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339" behindDoc="0" locked="0" layoutInCell="1" allowOverlap="1" wp14:anchorId="5E70FE0D" wp14:editId="00BDB4B8">
                <wp:simplePos x="0" y="0"/>
                <wp:positionH relativeFrom="column">
                  <wp:posOffset>277081</wp:posOffset>
                </wp:positionH>
                <wp:positionV relativeFrom="paragraph">
                  <wp:posOffset>2798445</wp:posOffset>
                </wp:positionV>
                <wp:extent cx="241200" cy="259200"/>
                <wp:effectExtent l="0" t="0" r="26035" b="26670"/>
                <wp:wrapNone/>
                <wp:docPr id="629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29107B7F" w14:textId="378EB192" w:rsidR="00FB7C19" w:rsidRPr="002E103E" w:rsidRDefault="00FB7C19" w:rsidP="00FB7C19">
                            <w:pPr>
                              <w:jc w:val="both"/>
                              <w:rPr>
                                <w:b/>
                                <w:sz w:val="20"/>
                                <w:szCs w:val="20"/>
                              </w:rPr>
                            </w:pPr>
                            <w:r>
                              <w:rPr>
                                <w:b/>
                                <w:sz w:val="20"/>
                                <w:szCs w:val="20"/>
                              </w:rPr>
                              <w:t>B</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ECB85FF">
              <v:shape id="_x0000_s1081" style="position:absolute;left:0;text-align:left;margin-left:21.8pt;margin-top:220.35pt;width:19pt;height:20.4pt;z-index:251658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" w14:anchorId="5E70FE0D">
                <v:textbox inset="2mm,,2mm">
                  <w:txbxContent>
                    <w:p w:rsidRPr="002E103E" w:rsidR="00FB7C19" w:rsidP="00FB7C19" w:rsidRDefault="00FB7C19" w14:paraId="75DB54F7" w14:textId="378EB192">
                      <w:pPr>
                        <w:jc w:val="both"/>
                        <w:rPr>
                          <w:b/>
                          <w:sz w:val="20"/>
                          <w:szCs w:val="20"/>
                        </w:rPr>
                      </w:pPr>
                      <w:r>
                        <w:rPr>
                          <w:b/>
                          <w:sz w:val="20"/>
                          <w:szCs w:val="20"/>
                        </w:rPr>
                        <w:t>B</w:t>
                      </w:r>
                    </w:p>
                  </w:txbxContent>
                </v:textbox>
              </v:shape>
            </w:pict>
          </mc:Fallback>
        </mc:AlternateContent>
      </w:r>
      <w:r w:rsidRPr="00B80954">
        <w:rPr>
          <w:rFonts w:cs="Segoe UI"/>
          <w:noProof/>
          <w:lang w:eastAsia="sv-SE"/>
        </w:rPr>
        <mc:AlternateContent>
          <mc:Choice Requires="wps">
            <w:drawing>
              <wp:anchor distT="45720" distB="45720" distL="114300" distR="114300" simplePos="0" relativeHeight="251658340" behindDoc="0" locked="0" layoutInCell="1" allowOverlap="1" wp14:anchorId="1D6AD7AE" wp14:editId="174BB174">
                <wp:simplePos x="0" y="0"/>
                <wp:positionH relativeFrom="column">
                  <wp:posOffset>279262</wp:posOffset>
                </wp:positionH>
                <wp:positionV relativeFrom="paragraph">
                  <wp:posOffset>150716</wp:posOffset>
                </wp:positionV>
                <wp:extent cx="241200" cy="259200"/>
                <wp:effectExtent l="0" t="0" r="26035" b="26670"/>
                <wp:wrapNone/>
                <wp:docPr id="629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 cy="259200"/>
                        </a:xfrm>
                        <a:prstGeom prst="rect">
                          <a:avLst/>
                        </a:prstGeom>
                        <a:ln>
                          <a:solidFill>
                            <a:srgbClr val="FF0066"/>
                          </a:solidFill>
                          <a:headEnd/>
                          <a:tailEnd/>
                        </a:ln>
                      </wps:spPr>
                      <wps:style>
                        <a:lnRef idx="2">
                          <a:schemeClr val="accent1"/>
                        </a:lnRef>
                        <a:fillRef idx="1">
                          <a:schemeClr val="lt1"/>
                        </a:fillRef>
                        <a:effectRef idx="0">
                          <a:schemeClr val="accent1"/>
                        </a:effectRef>
                        <a:fontRef idx="minor">
                          <a:schemeClr val="dk1"/>
                        </a:fontRef>
                      </wps:style>
                      <wps:txbx>
                        <w:txbxContent>
                          <w:p w14:paraId="3988C7A3" w14:textId="0E24B99C" w:rsidR="00FB7C19" w:rsidRPr="002E103E" w:rsidRDefault="00FB7C19" w:rsidP="00FB7C19">
                            <w:pPr>
                              <w:jc w:val="both"/>
                              <w:rPr>
                                <w:b/>
                                <w:sz w:val="20"/>
                                <w:szCs w:val="20"/>
                              </w:rPr>
                            </w:pPr>
                            <w:r>
                              <w:rPr>
                                <w:b/>
                                <w:sz w:val="20"/>
                                <w:szCs w:val="20"/>
                              </w:rPr>
                              <w:t>A</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2EB26EA">
              <v:shape id="_x0000_s1082" style="position:absolute;left:0;text-align:left;margin-left:22pt;margin-top:11.85pt;width:19pt;height:20.4pt;z-index:2516583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f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" w14:anchorId="1D6AD7AE">
                <v:textbox inset="2mm,,2mm">
                  <w:txbxContent>
                    <w:p w:rsidRPr="002E103E" w:rsidR="00FB7C19" w:rsidP="00FB7C19" w:rsidRDefault="00FB7C19" w14:paraId="3B26D869" w14:textId="0E24B99C">
                      <w:pPr>
                        <w:jc w:val="both"/>
                        <w:rPr>
                          <w:b/>
                          <w:sz w:val="20"/>
                          <w:szCs w:val="20"/>
                        </w:rPr>
                      </w:pPr>
                      <w:r>
                        <w:rPr>
                          <w:b/>
                          <w:sz w:val="20"/>
                          <w:szCs w:val="20"/>
                        </w:rPr>
                        <w:t>A</w:t>
                      </w:r>
                    </w:p>
                  </w:txbxContent>
                </v:textbox>
              </v:shape>
            </w:pict>
          </mc:Fallback>
        </mc:AlternateContent>
      </w:r>
      <w:r w:rsidRPr="000B42EC">
        <w:rPr>
          <w:noProof/>
          <w:lang w:eastAsia="sv-SE"/>
        </w:rPr>
        <w:drawing>
          <wp:anchor distT="0" distB="0" distL="114300" distR="114300" simplePos="0" relativeHeight="251658245" behindDoc="0" locked="0" layoutInCell="1" allowOverlap="1" wp14:anchorId="17048635" wp14:editId="7A23476C">
            <wp:simplePos x="0" y="0"/>
            <wp:positionH relativeFrom="margin">
              <wp:posOffset>482683</wp:posOffset>
            </wp:positionH>
            <wp:positionV relativeFrom="margin">
              <wp:posOffset>1422290</wp:posOffset>
            </wp:positionV>
            <wp:extent cx="4722495" cy="3864610"/>
            <wp:effectExtent l="19050" t="19050" r="20955" b="21590"/>
            <wp:wrapSquare wrapText="bothSides"/>
            <wp:docPr id="308" name="Bildobjekt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722495" cy="386461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7A729519" w14:textId="08EB1DC7" w:rsidR="00E11761" w:rsidRDefault="000B42EC" w:rsidP="000B42EC">
      <w:pPr>
        <w:pStyle w:val="Liststycke"/>
        <w:numPr>
          <w:ilvl w:val="0"/>
          <w:numId w:val="38"/>
        </w:numPr>
      </w:pPr>
      <w:r>
        <w:t>Om resultatet av uppföljningen visar att fler åtgärder behöver vidtas får du beskriva de nya åtgärderna som ska vidtas.</w:t>
      </w:r>
    </w:p>
    <w:p w14:paraId="51E44ED3" w14:textId="48CA02B6" w:rsidR="00FB7C19" w:rsidRDefault="00FB7C19" w:rsidP="00FB7C19">
      <w:pPr>
        <w:pStyle w:val="Liststycke"/>
        <w:numPr>
          <w:ilvl w:val="0"/>
          <w:numId w:val="38"/>
        </w:numPr>
      </w:pPr>
      <w:r w:rsidRPr="00FB7C19">
        <w:t xml:space="preserve">När du är färdig med uppföljningen ska status ändras till </w:t>
      </w:r>
      <w:r w:rsidRPr="00FB7C19">
        <w:rPr>
          <w:i/>
        </w:rPr>
        <w:t>Uppföljning genomförd</w:t>
      </w:r>
      <w:r w:rsidRPr="00FB7C19">
        <w:t xml:space="preserve">. </w:t>
      </w:r>
    </w:p>
    <w:p w14:paraId="08D6E62C" w14:textId="77777777" w:rsidR="00FB7C19" w:rsidRDefault="00FB7C19" w:rsidP="00FB7C19">
      <w:pPr>
        <w:pStyle w:val="Liststycke"/>
      </w:pPr>
    </w:p>
    <w:p w14:paraId="4F652A11" w14:textId="77777777" w:rsidR="00FB7C19" w:rsidRDefault="00FB7C19" w:rsidP="00FB7C19">
      <w:pPr>
        <w:pStyle w:val="Liststycke"/>
        <w:numPr>
          <w:ilvl w:val="0"/>
          <w:numId w:val="40"/>
        </w:numPr>
      </w:pPr>
      <w:r w:rsidRPr="00FB7C19">
        <w:rPr>
          <w:b/>
        </w:rPr>
        <w:t>Om ärendet behöver följas upp en gång til</w:t>
      </w:r>
      <w:r w:rsidRPr="00FB7C19">
        <w:t>l sätter du ett nytt datum för uppföljning längst ner på flik 3. Spara och stän</w:t>
      </w:r>
      <w:r>
        <w:t>g.</w:t>
      </w:r>
    </w:p>
    <w:p w14:paraId="52C72A8B" w14:textId="6C8F98A1" w:rsidR="00E11761" w:rsidRPr="00FB7C19" w:rsidRDefault="00FB7C19" w:rsidP="00FB7C19">
      <w:pPr>
        <w:pStyle w:val="Liststycke"/>
        <w:numPr>
          <w:ilvl w:val="0"/>
          <w:numId w:val="40"/>
        </w:numPr>
      </w:pPr>
      <w:r w:rsidRPr="006C48DE">
        <w:rPr>
          <w:noProof/>
          <w:lang w:eastAsia="sv-SE"/>
        </w:rPr>
        <mc:AlternateContent>
          <mc:Choice Requires="wps">
            <w:drawing>
              <wp:anchor distT="0" distB="0" distL="114300" distR="114300" simplePos="0" relativeHeight="251658285" behindDoc="0" locked="0" layoutInCell="1" allowOverlap="1" wp14:anchorId="66AF33C4" wp14:editId="53B8D0B2">
                <wp:simplePos x="0" y="0"/>
                <wp:positionH relativeFrom="column">
                  <wp:posOffset>5431155</wp:posOffset>
                </wp:positionH>
                <wp:positionV relativeFrom="paragraph">
                  <wp:posOffset>784860</wp:posOffset>
                </wp:positionV>
                <wp:extent cx="436245" cy="223520"/>
                <wp:effectExtent l="0" t="0" r="20955" b="24130"/>
                <wp:wrapNone/>
                <wp:docPr id="313" name="Rektangel med rundade hörn 43"/>
                <wp:cNvGraphicFramePr/>
                <a:graphic xmlns:a="http://schemas.openxmlformats.org/drawingml/2006/main">
                  <a:graphicData uri="http://schemas.microsoft.com/office/word/2010/wordprocessingShape">
                    <wps:wsp>
                      <wps:cNvSpPr/>
                      <wps:spPr>
                        <a:xfrm>
                          <a:off x="0" y="0"/>
                          <a:ext cx="436245" cy="223520"/>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B101A19">
              <v:roundrect id="Rektangel med rundade hörn 43" style="position:absolute;margin-left:427.65pt;margin-top:61.8pt;width:34.35pt;height:1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216834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"/>
            </w:pict>
          </mc:Fallback>
        </mc:AlternateContent>
      </w:r>
      <w:r w:rsidRPr="006C48DE">
        <w:rPr>
          <w:noProof/>
          <w:lang w:eastAsia="sv-SE"/>
        </w:rPr>
        <mc:AlternateContent>
          <mc:Choice Requires="wps">
            <w:drawing>
              <wp:anchor distT="0" distB="0" distL="114300" distR="114300" simplePos="0" relativeHeight="251658284" behindDoc="0" locked="0" layoutInCell="1" allowOverlap="1" wp14:anchorId="45E876F3" wp14:editId="5AE7EED6">
                <wp:simplePos x="0" y="0"/>
                <wp:positionH relativeFrom="column">
                  <wp:posOffset>4995931</wp:posOffset>
                </wp:positionH>
                <wp:positionV relativeFrom="paragraph">
                  <wp:posOffset>792369</wp:posOffset>
                </wp:positionV>
                <wp:extent cx="436245" cy="223520"/>
                <wp:effectExtent l="0" t="0" r="20955" b="24130"/>
                <wp:wrapNone/>
                <wp:docPr id="312" name="Rektangel med rundade hörn 43"/>
                <wp:cNvGraphicFramePr/>
                <a:graphic xmlns:a="http://schemas.openxmlformats.org/drawingml/2006/main">
                  <a:graphicData uri="http://schemas.microsoft.com/office/word/2010/wordprocessingShape">
                    <wps:wsp>
                      <wps:cNvSpPr/>
                      <wps:spPr>
                        <a:xfrm>
                          <a:off x="0" y="0"/>
                          <a:ext cx="436245" cy="223520"/>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DEE65E8">
              <v:roundrect id="Rektangel med rundade hörn 43" style="position:absolute;margin-left:393.4pt;margin-top:62.4pt;width:34.35pt;height:1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15CE5E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"/>
            </w:pict>
          </mc:Fallback>
        </mc:AlternateContent>
      </w:r>
      <w:r w:rsidRPr="006C48DE">
        <w:rPr>
          <w:noProof/>
          <w:lang w:eastAsia="sv-SE"/>
        </w:rPr>
        <mc:AlternateContent>
          <mc:Choice Requires="wps">
            <w:drawing>
              <wp:anchor distT="0" distB="0" distL="114300" distR="114300" simplePos="0" relativeHeight="251658283" behindDoc="0" locked="0" layoutInCell="1" allowOverlap="1" wp14:anchorId="579AD71D" wp14:editId="713B4F3C">
                <wp:simplePos x="0" y="0"/>
                <wp:positionH relativeFrom="column">
                  <wp:posOffset>4087053</wp:posOffset>
                </wp:positionH>
                <wp:positionV relativeFrom="paragraph">
                  <wp:posOffset>785054</wp:posOffset>
                </wp:positionV>
                <wp:extent cx="436673" cy="223934"/>
                <wp:effectExtent l="0" t="0" r="20955" b="24130"/>
                <wp:wrapNone/>
                <wp:docPr id="311" name="Rektangel med rundade hörn 43"/>
                <wp:cNvGraphicFramePr/>
                <a:graphic xmlns:a="http://schemas.openxmlformats.org/drawingml/2006/main">
                  <a:graphicData uri="http://schemas.microsoft.com/office/word/2010/wordprocessingShape">
                    <wps:wsp>
                      <wps:cNvSpPr/>
                      <wps:spPr>
                        <a:xfrm>
                          <a:off x="0" y="0"/>
                          <a:ext cx="436673" cy="223934"/>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14F1627">
              <v:roundrect id="Rektangel med rundade hörn 43" style="position:absolute;margin-left:321.8pt;margin-top:61.8pt;width:34.4pt;height:17.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3877A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"/>
            </w:pict>
          </mc:Fallback>
        </mc:AlternateContent>
      </w:r>
      <w:r>
        <w:rPr>
          <w:noProof/>
          <w:lang w:eastAsia="sv-SE"/>
        </w:rPr>
        <w:drawing>
          <wp:anchor distT="0" distB="0" distL="114300" distR="114300" simplePos="0" relativeHeight="251658244" behindDoc="0" locked="0" layoutInCell="1" allowOverlap="1" wp14:anchorId="026D0986" wp14:editId="2E355DF9">
            <wp:simplePos x="0" y="0"/>
            <wp:positionH relativeFrom="margin">
              <wp:posOffset>154250</wp:posOffset>
            </wp:positionH>
            <wp:positionV relativeFrom="margin">
              <wp:posOffset>7063574</wp:posOffset>
            </wp:positionV>
            <wp:extent cx="5760720" cy="687070"/>
            <wp:effectExtent l="19050" t="19050" r="11430" b="17780"/>
            <wp:wrapSquare wrapText="bothSides"/>
            <wp:docPr id="310" name="Bildobjekt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687070"/>
                    </a:xfrm>
                    <a:prstGeom prst="rect">
                      <a:avLst/>
                    </a:prstGeom>
                    <a:ln>
                      <a:solidFill>
                        <a:schemeClr val="bg1">
                          <a:lumMod val="95000"/>
                        </a:schemeClr>
                      </a:solidFill>
                    </a:ln>
                  </pic:spPr>
                </pic:pic>
              </a:graphicData>
            </a:graphic>
          </wp:anchor>
        </w:drawing>
      </w:r>
      <w:r w:rsidR="00E11761" w:rsidRPr="00FB7C19">
        <w:rPr>
          <w:b/>
        </w:rPr>
        <w:t>Om det inte behövs fler uppföljningar</w:t>
      </w:r>
      <w:r w:rsidR="00E11761">
        <w:t xml:space="preserve"> </w:t>
      </w:r>
      <w:r w:rsidR="00E11761" w:rsidRPr="00FB7C19">
        <w:rPr>
          <w:i/>
        </w:rPr>
        <w:t xml:space="preserve">sparar </w:t>
      </w:r>
      <w:r w:rsidR="00E11761">
        <w:t xml:space="preserve">och </w:t>
      </w:r>
      <w:r w:rsidR="00E11761" w:rsidRPr="00FB7C19">
        <w:rPr>
          <w:i/>
        </w:rPr>
        <w:t>stänger</w:t>
      </w:r>
      <w:r w:rsidR="00E11761">
        <w:t xml:space="preserve"> du ärendet om du är utredare. Då skickar systemet ett automatiskt </w:t>
      </w:r>
      <w:r w:rsidR="000B42EC">
        <w:t>mejl</w:t>
      </w:r>
      <w:r w:rsidR="00E11761">
        <w:t xml:space="preserve"> till ansvarig chef som </w:t>
      </w:r>
      <w:r w:rsidR="00E11761" w:rsidRPr="00FB7C19">
        <w:rPr>
          <w:i/>
        </w:rPr>
        <w:t>avslutar</w:t>
      </w:r>
      <w:r w:rsidR="00E11761">
        <w:t xml:space="preserve"> ärendet. </w:t>
      </w:r>
      <w:r w:rsidR="00E11761" w:rsidRPr="00FB7C19">
        <w:rPr>
          <w:i/>
        </w:rPr>
        <w:t>Avsluta-knappen syns bara om du är ansvarig chef.</w:t>
      </w:r>
    </w:p>
    <w:p w14:paraId="3DB7F20F" w14:textId="6D67B460" w:rsidR="00E11761" w:rsidRDefault="00E11761" w:rsidP="00E11761">
      <w:r>
        <w:br w:type="page"/>
      </w:r>
    </w:p>
    <w:p w14:paraId="2060F73B" w14:textId="74AACD60" w:rsidR="00E11761" w:rsidRDefault="005871F7" w:rsidP="00E11761">
      <w:pPr>
        <w:autoSpaceDE w:val="0"/>
        <w:autoSpaceDN w:val="0"/>
        <w:adjustRightInd w:val="0"/>
        <w:spacing w:after="0"/>
        <w:rPr>
          <w:rFonts w:cs="Segoe UI"/>
          <w:color w:val="000000"/>
        </w:rPr>
      </w:pPr>
      <w:r>
        <w:rPr>
          <w:rStyle w:val="Rubrik1Char"/>
        </w:rPr>
        <w:lastRenderedPageBreak/>
        <w:t>7</w:t>
      </w:r>
      <w:r w:rsidR="00E11761">
        <w:rPr>
          <w:rStyle w:val="Rubrik1Char"/>
        </w:rPr>
        <w:t>. Ä</w:t>
      </w:r>
      <w:r w:rsidR="00E11761" w:rsidRPr="003B682F">
        <w:rPr>
          <w:rStyle w:val="Rubrik1Char"/>
        </w:rPr>
        <w:t>rendeöversikt</w:t>
      </w:r>
      <w:r w:rsidR="00E11761">
        <w:rPr>
          <w:rFonts w:cs="Segoe UI"/>
          <w:color w:val="000000"/>
        </w:rPr>
        <w:br/>
      </w:r>
    </w:p>
    <w:p w14:paraId="42F96082" w14:textId="2A0CED5B" w:rsidR="00E11761" w:rsidRDefault="00E11761" w:rsidP="00E11761">
      <w:pPr>
        <w:autoSpaceDE w:val="0"/>
        <w:autoSpaceDN w:val="0"/>
        <w:adjustRightInd w:val="0"/>
        <w:spacing w:after="0"/>
        <w:rPr>
          <w:rFonts w:cs="Segoe UI"/>
          <w:color w:val="000000"/>
        </w:rPr>
      </w:pPr>
      <w:r>
        <w:rPr>
          <w:rFonts w:cs="Segoe UI"/>
          <w:color w:val="000000"/>
        </w:rPr>
        <w:t xml:space="preserve">När du har stängt ett ärende kommer du till </w:t>
      </w:r>
      <w:r w:rsidRPr="00185651">
        <w:rPr>
          <w:rFonts w:cs="Segoe UI"/>
          <w:i/>
          <w:color w:val="000000"/>
        </w:rPr>
        <w:t>Ärendeöversikten</w:t>
      </w:r>
      <w:r>
        <w:rPr>
          <w:rFonts w:cs="Segoe UI"/>
          <w:color w:val="000000"/>
        </w:rPr>
        <w:t xml:space="preserve">. Ärendeöversikten ger en bra överblick över dina ärenden. Du kan </w:t>
      </w:r>
      <w:proofErr w:type="gramStart"/>
      <w:r>
        <w:rPr>
          <w:rFonts w:cs="Segoe UI"/>
          <w:color w:val="000000"/>
        </w:rPr>
        <w:t>t ex</w:t>
      </w:r>
      <w:proofErr w:type="gramEnd"/>
      <w:r>
        <w:rPr>
          <w:rFonts w:cs="Segoe UI"/>
          <w:color w:val="000000"/>
        </w:rPr>
        <w:t xml:space="preserve"> se vem som är </w:t>
      </w:r>
      <w:r w:rsidRPr="00E73791">
        <w:rPr>
          <w:rFonts w:cs="Segoe UI"/>
          <w:i/>
          <w:color w:val="000000"/>
        </w:rPr>
        <w:t>ansvarig chef för ärendet,</w:t>
      </w:r>
      <w:r w:rsidR="00831C6B">
        <w:rPr>
          <w:rFonts w:cs="Segoe UI"/>
          <w:i/>
          <w:color w:val="000000"/>
        </w:rPr>
        <w:t xml:space="preserve"> typ av utredning,</w:t>
      </w:r>
      <w:r w:rsidRPr="00E73791">
        <w:rPr>
          <w:rFonts w:cs="Segoe UI"/>
          <w:i/>
          <w:color w:val="000000"/>
        </w:rPr>
        <w:t xml:space="preserve"> typ av </w:t>
      </w:r>
      <w:r>
        <w:rPr>
          <w:rFonts w:cs="Segoe UI"/>
          <w:i/>
          <w:color w:val="000000"/>
        </w:rPr>
        <w:t xml:space="preserve">händelse </w:t>
      </w:r>
      <w:r w:rsidRPr="00831C6B">
        <w:rPr>
          <w:rFonts w:cs="Segoe UI"/>
          <w:color w:val="000000"/>
        </w:rPr>
        <w:t>och</w:t>
      </w:r>
      <w:r w:rsidRPr="00E73791">
        <w:rPr>
          <w:rFonts w:cs="Segoe UI"/>
          <w:i/>
          <w:color w:val="000000"/>
        </w:rPr>
        <w:t xml:space="preserve"> status.</w:t>
      </w:r>
    </w:p>
    <w:p w14:paraId="73F83F67" w14:textId="3ACB7537" w:rsidR="00E11761" w:rsidRDefault="00E11761" w:rsidP="00E11761">
      <w:pPr>
        <w:autoSpaceDE w:val="0"/>
        <w:autoSpaceDN w:val="0"/>
        <w:adjustRightInd w:val="0"/>
        <w:spacing w:after="0"/>
        <w:rPr>
          <w:rFonts w:cs="Segoe UI"/>
          <w:color w:val="000000"/>
        </w:rPr>
      </w:pPr>
      <w:r>
        <w:rPr>
          <w:rFonts w:cs="Segoe UI"/>
          <w:color w:val="000000"/>
        </w:rPr>
        <w:br/>
        <w:t>Vilka ärenden du kan se i översikten beror på vilka rättigheter du har i DF RESPONS. Chefen ser samtliga ärenden på enheten, MAS/</w:t>
      </w:r>
      <w:r w:rsidR="00831C6B">
        <w:rPr>
          <w:rFonts w:cs="Segoe UI"/>
          <w:color w:val="000000"/>
        </w:rPr>
        <w:t>MAR/</w:t>
      </w:r>
      <w:proofErr w:type="spellStart"/>
      <w:r w:rsidR="00F23547">
        <w:rPr>
          <w:rFonts w:cs="Segoe UI"/>
          <w:color w:val="000000"/>
        </w:rPr>
        <w:t>Kvalitetsstrateg</w:t>
      </w:r>
      <w:proofErr w:type="spellEnd"/>
      <w:r>
        <w:rPr>
          <w:rFonts w:cs="Segoe UI"/>
          <w:color w:val="000000"/>
        </w:rPr>
        <w:t xml:space="preserve"> ser samtliga ärenden på förvaltningen och övriga användare ser endast de ärenden som de blivit tilldelade.</w:t>
      </w:r>
    </w:p>
    <w:p w14:paraId="15A54D01" w14:textId="77777777" w:rsidR="00E11761" w:rsidRDefault="00E11761" w:rsidP="00E11761">
      <w:pPr>
        <w:autoSpaceDE w:val="0"/>
        <w:autoSpaceDN w:val="0"/>
        <w:adjustRightInd w:val="0"/>
        <w:spacing w:after="0"/>
        <w:rPr>
          <w:rFonts w:cs="Segoe UI"/>
          <w:color w:val="000000"/>
        </w:rPr>
      </w:pPr>
    </w:p>
    <w:p w14:paraId="0187D923" w14:textId="2E8ACD88" w:rsidR="00E11761" w:rsidRPr="00185651" w:rsidRDefault="00831C6B" w:rsidP="00E11761">
      <w:pPr>
        <w:autoSpaceDE w:val="0"/>
        <w:autoSpaceDN w:val="0"/>
        <w:adjustRightInd w:val="0"/>
        <w:spacing w:after="0"/>
        <w:rPr>
          <w:rFonts w:cs="Segoe UI"/>
        </w:rPr>
      </w:pPr>
      <w:r w:rsidRPr="003B682F">
        <w:rPr>
          <w:rStyle w:val="Rubrik1Char"/>
          <w:noProof/>
          <w:lang w:eastAsia="sv-SE"/>
        </w:rPr>
        <mc:AlternateContent>
          <mc:Choice Requires="wps">
            <w:drawing>
              <wp:anchor distT="0" distB="0" distL="114300" distR="114300" simplePos="0" relativeHeight="251658257" behindDoc="0" locked="0" layoutInCell="1" allowOverlap="1" wp14:anchorId="5F339ACE" wp14:editId="24B1FCE9">
                <wp:simplePos x="0" y="0"/>
                <wp:positionH relativeFrom="column">
                  <wp:posOffset>1302081</wp:posOffset>
                </wp:positionH>
                <wp:positionV relativeFrom="paragraph">
                  <wp:posOffset>185641</wp:posOffset>
                </wp:positionV>
                <wp:extent cx="1463482" cy="612250"/>
                <wp:effectExtent l="38100" t="0" r="22860" b="54610"/>
                <wp:wrapNone/>
                <wp:docPr id="59" name="Rak pilkoppling 59"/>
                <wp:cNvGraphicFramePr/>
                <a:graphic xmlns:a="http://schemas.openxmlformats.org/drawingml/2006/main">
                  <a:graphicData uri="http://schemas.microsoft.com/office/word/2010/wordprocessingShape">
                    <wps:wsp>
                      <wps:cNvCnPr/>
                      <wps:spPr>
                        <a:xfrm flipH="1">
                          <a:off x="0" y="0"/>
                          <a:ext cx="1463482" cy="612250"/>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9BD61FE">
              <v:shape id="Rak pilkoppling 59" style="position:absolute;margin-left:102.55pt;margin-top:14.6pt;width:115.25pt;height:48.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" w14:anchorId="7DC68409">
                <v:stroke endarrow="block"/>
              </v:shape>
            </w:pict>
          </mc:Fallback>
        </mc:AlternateContent>
      </w:r>
      <w:r>
        <w:rPr>
          <w:noProof/>
          <w:lang w:eastAsia="sv-SE"/>
        </w:rPr>
        <w:drawing>
          <wp:anchor distT="0" distB="0" distL="114300" distR="114300" simplePos="0" relativeHeight="251658243" behindDoc="0" locked="0" layoutInCell="1" allowOverlap="1" wp14:anchorId="17A8D147" wp14:editId="3B7C822B">
            <wp:simplePos x="0" y="0"/>
            <wp:positionH relativeFrom="margin">
              <wp:posOffset>-18415</wp:posOffset>
            </wp:positionH>
            <wp:positionV relativeFrom="margin">
              <wp:posOffset>2225040</wp:posOffset>
            </wp:positionV>
            <wp:extent cx="5255260" cy="1939925"/>
            <wp:effectExtent l="19050" t="19050" r="21590" b="22225"/>
            <wp:wrapSquare wrapText="bothSides"/>
            <wp:docPr id="291" name="Bildobjek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b="9900"/>
                    <a:stretch/>
                  </pic:blipFill>
                  <pic:spPr bwMode="auto">
                    <a:xfrm>
                      <a:off x="0" y="0"/>
                      <a:ext cx="5255260" cy="193992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11761">
        <w:rPr>
          <w:rFonts w:cs="Segoe UI"/>
          <w:color w:val="000000"/>
        </w:rPr>
        <w:t>Ärendeöversikten</w:t>
      </w:r>
      <w:r w:rsidR="00E11761" w:rsidRPr="00824713">
        <w:rPr>
          <w:rFonts w:cs="Segoe UI"/>
          <w:color w:val="000000"/>
        </w:rPr>
        <w:t xml:space="preserve"> visar i normalfallet endast </w:t>
      </w:r>
      <w:r w:rsidR="00E11761" w:rsidRPr="00EC62DC">
        <w:rPr>
          <w:rFonts w:cs="Segoe UI"/>
          <w:i/>
          <w:color w:val="000000"/>
        </w:rPr>
        <w:t>pågående ärenden</w:t>
      </w:r>
      <w:r w:rsidR="00E11761">
        <w:rPr>
          <w:rFonts w:cs="Segoe UI"/>
          <w:i/>
          <w:color w:val="000000"/>
        </w:rPr>
        <w:t xml:space="preserve"> </w:t>
      </w:r>
      <w:r w:rsidR="00E11761" w:rsidRPr="005B2857">
        <w:rPr>
          <w:rFonts w:cs="Segoe UI"/>
          <w:color w:val="000000"/>
        </w:rPr>
        <w:t>(Avslutat=Nej).</w:t>
      </w:r>
      <w:r w:rsidR="00E11761" w:rsidRPr="00824713">
        <w:rPr>
          <w:rFonts w:cs="Segoe UI"/>
          <w:color w:val="000000"/>
        </w:rPr>
        <w:t xml:space="preserve"> </w:t>
      </w:r>
      <w:r w:rsidR="00E11761">
        <w:rPr>
          <w:rFonts w:cs="Segoe UI"/>
          <w:color w:val="000000"/>
        </w:rPr>
        <w:br/>
      </w:r>
    </w:p>
    <w:p w14:paraId="53A1C8EA" w14:textId="24E78D67" w:rsidR="00E11761" w:rsidRDefault="00E11761" w:rsidP="00E11761">
      <w:pPr>
        <w:autoSpaceDE w:val="0"/>
        <w:autoSpaceDN w:val="0"/>
        <w:adjustRightInd w:val="0"/>
        <w:spacing w:after="0"/>
        <w:rPr>
          <w:rFonts w:cs="Segoe UI"/>
          <w:color w:val="000000"/>
        </w:rPr>
      </w:pPr>
    </w:p>
    <w:p w14:paraId="0E18C67B" w14:textId="6516AF68" w:rsidR="00033351" w:rsidRDefault="00033351" w:rsidP="00E11761">
      <w:pPr>
        <w:autoSpaceDE w:val="0"/>
        <w:autoSpaceDN w:val="0"/>
        <w:adjustRightInd w:val="0"/>
        <w:spacing w:after="0"/>
        <w:rPr>
          <w:rFonts w:cs="Segoe UI"/>
          <w:color w:val="000000"/>
        </w:rPr>
      </w:pPr>
      <w:r>
        <w:rPr>
          <w:noProof/>
          <w:lang w:eastAsia="sv-SE"/>
        </w:rPr>
        <mc:AlternateContent>
          <mc:Choice Requires="wps">
            <w:drawing>
              <wp:anchor distT="0" distB="0" distL="114300" distR="114300" simplePos="0" relativeHeight="251658256" behindDoc="0" locked="0" layoutInCell="1" allowOverlap="1" wp14:anchorId="3521456F" wp14:editId="6A2381EE">
                <wp:simplePos x="0" y="0"/>
                <wp:positionH relativeFrom="column">
                  <wp:posOffset>-1270</wp:posOffset>
                </wp:positionH>
                <wp:positionV relativeFrom="paragraph">
                  <wp:posOffset>139672</wp:posOffset>
                </wp:positionV>
                <wp:extent cx="1176793" cy="300438"/>
                <wp:effectExtent l="0" t="0" r="23495" b="23495"/>
                <wp:wrapNone/>
                <wp:docPr id="58" name="Rektangel med rundade hörn 58"/>
                <wp:cNvGraphicFramePr/>
                <a:graphic xmlns:a="http://schemas.openxmlformats.org/drawingml/2006/main">
                  <a:graphicData uri="http://schemas.microsoft.com/office/word/2010/wordprocessingShape">
                    <wps:wsp>
                      <wps:cNvSpPr/>
                      <wps:spPr>
                        <a:xfrm>
                          <a:off x="0" y="0"/>
                          <a:ext cx="1176793" cy="300438"/>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71A9FF3">
              <v:roundrect id="Rektangel med rundade hörn 58" style="position:absolute;margin-left:-.1pt;margin-top:11pt;width:92.65pt;height:2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18F64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"/>
            </w:pict>
          </mc:Fallback>
        </mc:AlternateContent>
      </w:r>
    </w:p>
    <w:p w14:paraId="2AD05DE7" w14:textId="54CEF3CB" w:rsidR="00033351" w:rsidRDefault="00033351" w:rsidP="00E11761">
      <w:pPr>
        <w:autoSpaceDE w:val="0"/>
        <w:autoSpaceDN w:val="0"/>
        <w:adjustRightInd w:val="0"/>
        <w:spacing w:after="0"/>
        <w:rPr>
          <w:rFonts w:cs="Segoe UI"/>
          <w:color w:val="000000"/>
        </w:rPr>
      </w:pPr>
    </w:p>
    <w:p w14:paraId="5B2091FC" w14:textId="0E33E595" w:rsidR="00033351" w:rsidRDefault="00033351" w:rsidP="00E11761">
      <w:pPr>
        <w:autoSpaceDE w:val="0"/>
        <w:autoSpaceDN w:val="0"/>
        <w:adjustRightInd w:val="0"/>
        <w:spacing w:after="0"/>
        <w:rPr>
          <w:rFonts w:cs="Segoe UI"/>
          <w:color w:val="000000"/>
        </w:rPr>
      </w:pPr>
    </w:p>
    <w:p w14:paraId="493189B1" w14:textId="0B49005C" w:rsidR="00033351" w:rsidRDefault="00033351" w:rsidP="00E11761">
      <w:pPr>
        <w:autoSpaceDE w:val="0"/>
        <w:autoSpaceDN w:val="0"/>
        <w:adjustRightInd w:val="0"/>
        <w:spacing w:after="0"/>
        <w:rPr>
          <w:rFonts w:cs="Segoe UI"/>
          <w:color w:val="000000"/>
        </w:rPr>
      </w:pPr>
    </w:p>
    <w:p w14:paraId="1447699F" w14:textId="1D916CCA" w:rsidR="00033351" w:rsidRDefault="00033351" w:rsidP="00E11761">
      <w:pPr>
        <w:autoSpaceDE w:val="0"/>
        <w:autoSpaceDN w:val="0"/>
        <w:adjustRightInd w:val="0"/>
        <w:spacing w:after="0"/>
        <w:rPr>
          <w:rFonts w:cs="Segoe UI"/>
          <w:color w:val="000000"/>
        </w:rPr>
      </w:pPr>
    </w:p>
    <w:p w14:paraId="5EBF148C" w14:textId="7485491D" w:rsidR="00033351" w:rsidRDefault="00033351" w:rsidP="00E11761">
      <w:pPr>
        <w:autoSpaceDE w:val="0"/>
        <w:autoSpaceDN w:val="0"/>
        <w:adjustRightInd w:val="0"/>
        <w:spacing w:after="0"/>
        <w:rPr>
          <w:rFonts w:cs="Segoe UI"/>
          <w:color w:val="000000"/>
        </w:rPr>
      </w:pPr>
    </w:p>
    <w:p w14:paraId="5F1BAC88" w14:textId="6BBCA853" w:rsidR="00033351" w:rsidRDefault="00033351" w:rsidP="00E11761">
      <w:pPr>
        <w:autoSpaceDE w:val="0"/>
        <w:autoSpaceDN w:val="0"/>
        <w:adjustRightInd w:val="0"/>
        <w:spacing w:after="0"/>
        <w:rPr>
          <w:rFonts w:cs="Segoe UI"/>
          <w:color w:val="000000"/>
        </w:rPr>
      </w:pPr>
    </w:p>
    <w:p w14:paraId="56D9B871" w14:textId="52B5BBAB" w:rsidR="00033351" w:rsidRDefault="00033351" w:rsidP="00E11761">
      <w:pPr>
        <w:autoSpaceDE w:val="0"/>
        <w:autoSpaceDN w:val="0"/>
        <w:adjustRightInd w:val="0"/>
        <w:spacing w:after="0"/>
        <w:rPr>
          <w:rFonts w:cs="Segoe UI"/>
          <w:color w:val="000000"/>
        </w:rPr>
      </w:pPr>
    </w:p>
    <w:p w14:paraId="1762F207" w14:textId="5DD6743B" w:rsidR="00033351" w:rsidRDefault="00033351" w:rsidP="00E11761">
      <w:pPr>
        <w:autoSpaceDE w:val="0"/>
        <w:autoSpaceDN w:val="0"/>
        <w:adjustRightInd w:val="0"/>
        <w:spacing w:after="0"/>
        <w:rPr>
          <w:rFonts w:cs="Segoe UI"/>
          <w:color w:val="000000"/>
        </w:rPr>
      </w:pPr>
    </w:p>
    <w:p w14:paraId="00A59181" w14:textId="1D5E8B98" w:rsidR="00E11761" w:rsidRDefault="00033351" w:rsidP="00E11761">
      <w:pPr>
        <w:autoSpaceDE w:val="0"/>
        <w:autoSpaceDN w:val="0"/>
        <w:adjustRightInd w:val="0"/>
        <w:spacing w:after="0"/>
        <w:rPr>
          <w:rFonts w:cs="Segoe UI"/>
          <w:color w:val="000000"/>
        </w:rPr>
      </w:pPr>
      <w:r>
        <w:rPr>
          <w:noProof/>
          <w:lang w:eastAsia="sv-SE"/>
        </w:rPr>
        <w:drawing>
          <wp:anchor distT="0" distB="0" distL="114300" distR="114300" simplePos="0" relativeHeight="251658254" behindDoc="1" locked="0" layoutInCell="1" allowOverlap="1" wp14:anchorId="0F0714B9" wp14:editId="73AC4C37">
            <wp:simplePos x="0" y="0"/>
            <wp:positionH relativeFrom="column">
              <wp:posOffset>3573670</wp:posOffset>
            </wp:positionH>
            <wp:positionV relativeFrom="paragraph">
              <wp:posOffset>69712</wp:posOffset>
            </wp:positionV>
            <wp:extent cx="2134800" cy="835200"/>
            <wp:effectExtent l="19050" t="19050" r="18415" b="22225"/>
            <wp:wrapTight wrapText="bothSides">
              <wp:wrapPolygon edited="0">
                <wp:start x="-193" y="-493"/>
                <wp:lineTo x="-193" y="21682"/>
                <wp:lineTo x="21594" y="21682"/>
                <wp:lineTo x="21594" y="-493"/>
                <wp:lineTo x="-193" y="-493"/>
              </wp:wrapPolygon>
            </wp:wrapTight>
            <wp:docPr id="296" name="Bildobjekt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134800" cy="83520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22EA6870" w14:textId="33080CEA" w:rsidR="00E11761" w:rsidRPr="00033351" w:rsidRDefault="00E11761" w:rsidP="00E11761">
      <w:pPr>
        <w:pStyle w:val="Liststycke"/>
        <w:numPr>
          <w:ilvl w:val="0"/>
          <w:numId w:val="22"/>
        </w:numPr>
        <w:autoSpaceDE w:val="0"/>
        <w:autoSpaceDN w:val="0"/>
        <w:adjustRightInd w:val="0"/>
        <w:spacing w:after="0" w:line="259" w:lineRule="auto"/>
        <w:rPr>
          <w:rFonts w:cs="Segoe UI"/>
          <w:color w:val="000000"/>
        </w:rPr>
      </w:pPr>
      <w:r w:rsidRPr="003B682F">
        <w:rPr>
          <w:rStyle w:val="Rubrik1Char"/>
          <w:noProof/>
          <w:lang w:eastAsia="sv-SE"/>
        </w:rPr>
        <mc:AlternateContent>
          <mc:Choice Requires="wps">
            <w:drawing>
              <wp:anchor distT="0" distB="0" distL="114300" distR="114300" simplePos="0" relativeHeight="251658301" behindDoc="0" locked="0" layoutInCell="1" allowOverlap="1" wp14:anchorId="6D13E584" wp14:editId="1ED2415A">
                <wp:simplePos x="0" y="0"/>
                <wp:positionH relativeFrom="margin">
                  <wp:posOffset>4509107</wp:posOffset>
                </wp:positionH>
                <wp:positionV relativeFrom="paragraph">
                  <wp:posOffset>56515</wp:posOffset>
                </wp:positionV>
                <wp:extent cx="458470" cy="158115"/>
                <wp:effectExtent l="38100" t="0" r="17780" b="70485"/>
                <wp:wrapNone/>
                <wp:docPr id="6296" name="Rak pilkoppling 6296"/>
                <wp:cNvGraphicFramePr/>
                <a:graphic xmlns:a="http://schemas.openxmlformats.org/drawingml/2006/main">
                  <a:graphicData uri="http://schemas.microsoft.com/office/word/2010/wordprocessingShape">
                    <wps:wsp>
                      <wps:cNvCnPr/>
                      <wps:spPr>
                        <a:xfrm flipH="1">
                          <a:off x="0" y="0"/>
                          <a:ext cx="458470" cy="158115"/>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44DE7FC">
              <v:shape id="Rak pilkoppling 6296" style="position:absolute;margin-left:355.05pt;margin-top:4.45pt;width:36.1pt;height:12.45pt;flip:x;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" w14:anchorId="6CB9BBAC">
                <v:stroke endarrow="block"/>
                <w10:wrap anchorx="margin"/>
              </v:shape>
            </w:pict>
          </mc:Fallback>
        </mc:AlternateContent>
      </w:r>
      <w:r w:rsidRPr="005E5534">
        <w:rPr>
          <w:rFonts w:cs="Segoe UI"/>
          <w:color w:val="000000"/>
        </w:rPr>
        <w:t xml:space="preserve">Om du även vill se avslutade ärenden klickar du på </w:t>
      </w:r>
      <w:r w:rsidRPr="005E5534">
        <w:rPr>
          <w:rFonts w:cs="Segoe UI"/>
          <w:i/>
          <w:color w:val="000000"/>
        </w:rPr>
        <w:t>papperskorgen</w:t>
      </w:r>
      <w:r w:rsidRPr="005E5534">
        <w:rPr>
          <w:rFonts w:cs="Segoe UI"/>
          <w:color w:val="000000"/>
        </w:rPr>
        <w:t xml:space="preserve"> vid texten </w:t>
      </w:r>
      <w:r w:rsidRPr="005E5534">
        <w:rPr>
          <w:rFonts w:cs="Segoe UI"/>
          <w:i/>
          <w:color w:val="000000"/>
        </w:rPr>
        <w:t>Avslutat = Nej</w:t>
      </w:r>
      <w:r>
        <w:rPr>
          <w:rFonts w:cs="Segoe UI"/>
          <w:color w:val="000000"/>
        </w:rPr>
        <w:t xml:space="preserve"> under </w:t>
      </w:r>
      <w:r w:rsidRPr="005E5534">
        <w:rPr>
          <w:rFonts w:cs="Segoe UI"/>
          <w:i/>
          <w:color w:val="000000"/>
        </w:rPr>
        <w:t>Aktuell sökning</w:t>
      </w:r>
      <w:r w:rsidRPr="005E5534">
        <w:rPr>
          <w:rFonts w:cs="Segoe UI"/>
          <w:color w:val="000000"/>
        </w:rPr>
        <w:t>.</w:t>
      </w:r>
    </w:p>
    <w:p w14:paraId="15B55300" w14:textId="1A60327D" w:rsidR="00E11761" w:rsidRDefault="00033351" w:rsidP="00E11761">
      <w:pPr>
        <w:autoSpaceDE w:val="0"/>
        <w:autoSpaceDN w:val="0"/>
        <w:adjustRightInd w:val="0"/>
        <w:spacing w:after="0"/>
        <w:rPr>
          <w:rFonts w:cs="Segoe UI"/>
          <w:color w:val="000000"/>
        </w:rPr>
      </w:pPr>
      <w:r>
        <w:rPr>
          <w:noProof/>
          <w:lang w:eastAsia="sv-SE"/>
        </w:rPr>
        <w:drawing>
          <wp:anchor distT="0" distB="0" distL="114300" distR="114300" simplePos="0" relativeHeight="251658253" behindDoc="1" locked="0" layoutInCell="1" allowOverlap="1" wp14:anchorId="03050929" wp14:editId="60C0FEFB">
            <wp:simplePos x="0" y="0"/>
            <wp:positionH relativeFrom="column">
              <wp:posOffset>3563620</wp:posOffset>
            </wp:positionH>
            <wp:positionV relativeFrom="paragraph">
              <wp:posOffset>10657</wp:posOffset>
            </wp:positionV>
            <wp:extent cx="2145600" cy="792000"/>
            <wp:effectExtent l="19050" t="19050" r="26670" b="27305"/>
            <wp:wrapTight wrapText="bothSides">
              <wp:wrapPolygon edited="0">
                <wp:start x="-192" y="-520"/>
                <wp:lineTo x="-192" y="21825"/>
                <wp:lineTo x="21677" y="21825"/>
                <wp:lineTo x="21677" y="-520"/>
                <wp:lineTo x="-192" y="-520"/>
              </wp:wrapPolygon>
            </wp:wrapTight>
            <wp:docPr id="294" name="Bildobjekt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145600" cy="79200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683DF752" w14:textId="049FD293" w:rsidR="00E11761" w:rsidRDefault="00033351" w:rsidP="00E11761">
      <w:pPr>
        <w:pStyle w:val="Liststycke"/>
        <w:numPr>
          <w:ilvl w:val="0"/>
          <w:numId w:val="22"/>
        </w:numPr>
        <w:autoSpaceDE w:val="0"/>
        <w:autoSpaceDN w:val="0"/>
        <w:adjustRightInd w:val="0"/>
        <w:spacing w:after="0" w:line="259" w:lineRule="auto"/>
        <w:rPr>
          <w:rFonts w:cs="Segoe UI"/>
          <w:color w:val="000000"/>
        </w:rPr>
      </w:pPr>
      <w:r w:rsidRPr="003B682F">
        <w:rPr>
          <w:rStyle w:val="Rubrik1Char"/>
          <w:noProof/>
          <w:lang w:eastAsia="sv-SE"/>
        </w:rPr>
        <mc:AlternateContent>
          <mc:Choice Requires="wps">
            <w:drawing>
              <wp:anchor distT="0" distB="0" distL="114300" distR="114300" simplePos="0" relativeHeight="251658299" behindDoc="0" locked="0" layoutInCell="1" allowOverlap="1" wp14:anchorId="0CDE5D32" wp14:editId="7657DCA8">
                <wp:simplePos x="0" y="0"/>
                <wp:positionH relativeFrom="column">
                  <wp:posOffset>4081421</wp:posOffset>
                </wp:positionH>
                <wp:positionV relativeFrom="paragraph">
                  <wp:posOffset>572935</wp:posOffset>
                </wp:positionV>
                <wp:extent cx="45719" cy="230588"/>
                <wp:effectExtent l="38100" t="38100" r="50165" b="17145"/>
                <wp:wrapNone/>
                <wp:docPr id="6292" name="Rak pilkoppling 6292"/>
                <wp:cNvGraphicFramePr/>
                <a:graphic xmlns:a="http://schemas.openxmlformats.org/drawingml/2006/main">
                  <a:graphicData uri="http://schemas.microsoft.com/office/word/2010/wordprocessingShape">
                    <wps:wsp>
                      <wps:cNvCnPr/>
                      <wps:spPr>
                        <a:xfrm flipV="1">
                          <a:off x="0" y="0"/>
                          <a:ext cx="45719" cy="230588"/>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FF694D1">
              <v:shape id="Rak pilkoppling 6292" style="position:absolute;margin-left:321.35pt;margin-top:45.1pt;width:3.6pt;height:18.1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" w14:anchorId="219FCAFE">
                <v:stroke endarrow="block"/>
              </v:shape>
            </w:pict>
          </mc:Fallback>
        </mc:AlternateContent>
      </w:r>
      <w:r w:rsidR="00E11761" w:rsidRPr="00902511">
        <w:rPr>
          <w:rFonts w:cs="Segoe UI"/>
          <w:color w:val="000000"/>
        </w:rPr>
        <w:t xml:space="preserve">Då får du resultatet </w:t>
      </w:r>
      <w:r w:rsidR="00E11761" w:rsidRPr="00902511">
        <w:rPr>
          <w:rFonts w:cs="Segoe UI"/>
          <w:i/>
          <w:color w:val="000000"/>
        </w:rPr>
        <w:t>Alla ärenden</w:t>
      </w:r>
      <w:r w:rsidR="00E11761" w:rsidRPr="00902511">
        <w:rPr>
          <w:rFonts w:cs="Segoe UI"/>
          <w:color w:val="000000"/>
        </w:rPr>
        <w:t xml:space="preserve"> under </w:t>
      </w:r>
      <w:r w:rsidR="00E11761" w:rsidRPr="00902511">
        <w:rPr>
          <w:rFonts w:cs="Segoe UI"/>
          <w:i/>
          <w:color w:val="000000"/>
        </w:rPr>
        <w:t xml:space="preserve">Aktuell sökning. </w:t>
      </w:r>
      <w:r w:rsidR="00E11761" w:rsidRPr="00902511">
        <w:rPr>
          <w:rFonts w:cs="Segoe UI"/>
          <w:color w:val="000000"/>
        </w:rPr>
        <w:t>Om du vill återgå till</w:t>
      </w:r>
      <w:r w:rsidR="00E11761" w:rsidRPr="00902511">
        <w:rPr>
          <w:rFonts w:cs="Segoe UI"/>
          <w:i/>
          <w:color w:val="000000"/>
        </w:rPr>
        <w:t xml:space="preserve"> Pågående ärenden </w:t>
      </w:r>
      <w:r w:rsidR="00E11761" w:rsidRPr="00902511">
        <w:rPr>
          <w:rFonts w:cs="Segoe UI"/>
          <w:color w:val="000000"/>
        </w:rPr>
        <w:t xml:space="preserve">klickar du på </w:t>
      </w:r>
      <w:r w:rsidR="00E11761">
        <w:rPr>
          <w:rFonts w:cs="Segoe UI"/>
          <w:i/>
          <w:color w:val="000000"/>
        </w:rPr>
        <w:t>Återställ</w:t>
      </w:r>
      <w:r w:rsidR="00E11761" w:rsidRPr="00902511">
        <w:rPr>
          <w:rFonts w:cs="Segoe UI"/>
          <w:i/>
          <w:color w:val="000000"/>
        </w:rPr>
        <w:t xml:space="preserve"> sökning</w:t>
      </w:r>
      <w:r w:rsidR="00E11761">
        <w:rPr>
          <w:rFonts w:cs="Segoe UI"/>
          <w:color w:val="000000"/>
        </w:rPr>
        <w:t>.</w:t>
      </w:r>
    </w:p>
    <w:p w14:paraId="139C6892" w14:textId="5D403E38" w:rsidR="00E11761" w:rsidRPr="00033351" w:rsidRDefault="00E11761" w:rsidP="00033351">
      <w:pPr>
        <w:pStyle w:val="Liststycke"/>
        <w:autoSpaceDE w:val="0"/>
        <w:autoSpaceDN w:val="0"/>
        <w:adjustRightInd w:val="0"/>
        <w:spacing w:after="0"/>
        <w:rPr>
          <w:rFonts w:cs="Segoe UI"/>
          <w:color w:val="000000"/>
        </w:rPr>
      </w:pPr>
    </w:p>
    <w:p w14:paraId="72646E0C" w14:textId="77777777" w:rsidR="00E11761" w:rsidRDefault="00E11761" w:rsidP="00E11761">
      <w:pPr>
        <w:pStyle w:val="Liststycke"/>
        <w:numPr>
          <w:ilvl w:val="0"/>
          <w:numId w:val="22"/>
        </w:numPr>
        <w:autoSpaceDE w:val="0"/>
        <w:autoSpaceDN w:val="0"/>
        <w:adjustRightInd w:val="0"/>
        <w:spacing w:after="0" w:line="259" w:lineRule="auto"/>
        <w:rPr>
          <w:rFonts w:cs="Segoe UI"/>
          <w:color w:val="000000"/>
        </w:rPr>
      </w:pPr>
      <w:r>
        <w:rPr>
          <w:rFonts w:cs="Segoe UI"/>
          <w:color w:val="000000"/>
        </w:rPr>
        <w:t xml:space="preserve">Du kan även skapa ett eget sökfilter genom att klicka på </w:t>
      </w:r>
      <w:r w:rsidRPr="00787006">
        <w:rPr>
          <w:rFonts w:cs="Segoe UI"/>
          <w:i/>
          <w:color w:val="000000"/>
        </w:rPr>
        <w:t>Ändra sökning</w:t>
      </w:r>
      <w:r>
        <w:rPr>
          <w:rFonts w:cs="Segoe UI"/>
          <w:color w:val="000000"/>
        </w:rPr>
        <w:t xml:space="preserve">. </w:t>
      </w:r>
    </w:p>
    <w:p w14:paraId="11DEA75E" w14:textId="77777777" w:rsidR="00E11761" w:rsidRDefault="00E11761" w:rsidP="00E11761">
      <w:pPr>
        <w:pStyle w:val="Liststycke"/>
        <w:autoSpaceDE w:val="0"/>
        <w:autoSpaceDN w:val="0"/>
        <w:adjustRightInd w:val="0"/>
        <w:spacing w:after="0"/>
        <w:rPr>
          <w:rFonts w:cs="Segoe UI"/>
          <w:color w:val="000000"/>
        </w:rPr>
      </w:pPr>
    </w:p>
    <w:p w14:paraId="25C76EEE" w14:textId="77777777" w:rsidR="00E11761" w:rsidRDefault="00E11761" w:rsidP="00E11761">
      <w:pPr>
        <w:pStyle w:val="Liststycke"/>
        <w:numPr>
          <w:ilvl w:val="0"/>
          <w:numId w:val="22"/>
        </w:numPr>
        <w:autoSpaceDE w:val="0"/>
        <w:autoSpaceDN w:val="0"/>
        <w:adjustRightInd w:val="0"/>
        <w:spacing w:after="0" w:line="259" w:lineRule="auto"/>
        <w:rPr>
          <w:rFonts w:cs="Segoe UI"/>
          <w:color w:val="000000"/>
        </w:rPr>
      </w:pPr>
      <w:r>
        <w:rPr>
          <w:rFonts w:cs="Segoe UI"/>
          <w:color w:val="000000"/>
        </w:rPr>
        <w:t xml:space="preserve">I sökrutan överst på sidan kan du söka på ett ärendes </w:t>
      </w:r>
      <w:r w:rsidRPr="005B2857">
        <w:rPr>
          <w:rFonts w:cs="Segoe UI"/>
          <w:i/>
          <w:color w:val="000000"/>
        </w:rPr>
        <w:t>ID-nummer</w:t>
      </w:r>
      <w:r>
        <w:rPr>
          <w:rFonts w:cs="Segoe UI"/>
          <w:color w:val="000000"/>
        </w:rPr>
        <w:t xml:space="preserve"> eller göra en </w:t>
      </w:r>
      <w:r w:rsidRPr="005B2857">
        <w:rPr>
          <w:rFonts w:cs="Segoe UI"/>
          <w:i/>
          <w:color w:val="000000"/>
        </w:rPr>
        <w:t>fritextsökning</w:t>
      </w:r>
      <w:r>
        <w:rPr>
          <w:rFonts w:cs="Segoe UI"/>
          <w:color w:val="000000"/>
        </w:rPr>
        <w:t xml:space="preserve"> på ett specifikt ord.</w:t>
      </w:r>
    </w:p>
    <w:p w14:paraId="6EF779A0" w14:textId="77777777" w:rsidR="00E11761" w:rsidRDefault="00E11761" w:rsidP="00E11761">
      <w:pPr>
        <w:autoSpaceDE w:val="0"/>
        <w:autoSpaceDN w:val="0"/>
        <w:adjustRightInd w:val="0"/>
        <w:spacing w:after="0"/>
        <w:rPr>
          <w:rFonts w:cs="Segoe UI"/>
          <w:color w:val="000000"/>
        </w:rPr>
      </w:pPr>
      <w:r w:rsidRPr="003B682F">
        <w:rPr>
          <w:rStyle w:val="Rubrik1Char"/>
          <w:noProof/>
          <w:lang w:eastAsia="sv-SE"/>
        </w:rPr>
        <mc:AlternateContent>
          <mc:Choice Requires="wps">
            <w:drawing>
              <wp:anchor distT="0" distB="0" distL="114300" distR="114300" simplePos="0" relativeHeight="251658300" behindDoc="0" locked="0" layoutInCell="1" allowOverlap="1" wp14:anchorId="18FB7783" wp14:editId="7EBC19E3">
                <wp:simplePos x="0" y="0"/>
                <wp:positionH relativeFrom="column">
                  <wp:posOffset>753440</wp:posOffset>
                </wp:positionH>
                <wp:positionV relativeFrom="paragraph">
                  <wp:posOffset>40336</wp:posOffset>
                </wp:positionV>
                <wp:extent cx="255077" cy="365760"/>
                <wp:effectExtent l="38100" t="0" r="31115" b="53340"/>
                <wp:wrapNone/>
                <wp:docPr id="6294" name="Rak pilkoppling 6294"/>
                <wp:cNvGraphicFramePr/>
                <a:graphic xmlns:a="http://schemas.openxmlformats.org/drawingml/2006/main">
                  <a:graphicData uri="http://schemas.microsoft.com/office/word/2010/wordprocessingShape">
                    <wps:wsp>
                      <wps:cNvCnPr/>
                      <wps:spPr>
                        <a:xfrm flipH="1">
                          <a:off x="0" y="0"/>
                          <a:ext cx="255077" cy="365760"/>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198EB04">
              <v:shape id="Rak pilkoppling 6294" style="position:absolute;margin-left:59.35pt;margin-top:3.2pt;width:20.1pt;height:28.8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" w14:anchorId="58CBC098">
                <v:stroke endarrow="block"/>
              </v:shape>
            </w:pict>
          </mc:Fallback>
        </mc:AlternateContent>
      </w:r>
    </w:p>
    <w:p w14:paraId="2701CECF" w14:textId="77777777" w:rsidR="00E11761" w:rsidRPr="00583CBB" w:rsidRDefault="00E11761" w:rsidP="00E11761">
      <w:pPr>
        <w:autoSpaceDE w:val="0"/>
        <w:autoSpaceDN w:val="0"/>
        <w:adjustRightInd w:val="0"/>
        <w:spacing w:after="0"/>
        <w:rPr>
          <w:rFonts w:cs="Segoe UI"/>
          <w:color w:val="000000"/>
        </w:rPr>
      </w:pPr>
      <w:r>
        <w:rPr>
          <w:noProof/>
          <w:lang w:eastAsia="sv-SE"/>
        </w:rPr>
        <w:drawing>
          <wp:inline distT="0" distB="0" distL="0" distR="0" wp14:anchorId="50E2A066" wp14:editId="7AE97E75">
            <wp:extent cx="5760720" cy="426720"/>
            <wp:effectExtent l="19050" t="19050" r="11430" b="11430"/>
            <wp:docPr id="6291" name="Bildobjekt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426720"/>
                    </a:xfrm>
                    <a:prstGeom prst="rect">
                      <a:avLst/>
                    </a:prstGeom>
                    <a:ln>
                      <a:solidFill>
                        <a:schemeClr val="bg1">
                          <a:lumMod val="75000"/>
                        </a:schemeClr>
                      </a:solidFill>
                    </a:ln>
                  </pic:spPr>
                </pic:pic>
              </a:graphicData>
            </a:graphic>
          </wp:inline>
        </w:drawing>
      </w:r>
    </w:p>
    <w:p w14:paraId="0B67B365" w14:textId="77777777" w:rsidR="00E11761" w:rsidRDefault="00E11761" w:rsidP="00E11761">
      <w:pPr>
        <w:autoSpaceDE w:val="0"/>
        <w:autoSpaceDN w:val="0"/>
        <w:adjustRightInd w:val="0"/>
        <w:spacing w:after="0"/>
        <w:rPr>
          <w:rFonts w:cs="Segoe UI"/>
          <w:color w:val="000000"/>
        </w:rPr>
      </w:pPr>
    </w:p>
    <w:p w14:paraId="2459D527" w14:textId="2F73371E" w:rsidR="00E11761" w:rsidRPr="005B2857" w:rsidRDefault="00E11761" w:rsidP="00E11761">
      <w:pPr>
        <w:pStyle w:val="Rubrik1"/>
      </w:pPr>
      <w:r>
        <w:br w:type="page"/>
      </w:r>
      <w:r w:rsidR="005871F7">
        <w:lastRenderedPageBreak/>
        <w:t>8</w:t>
      </w:r>
      <w:r>
        <w:t>. Ersättare vid frånvaro</w:t>
      </w:r>
    </w:p>
    <w:p w14:paraId="2552FA22" w14:textId="5DB8C629" w:rsidR="00E11761" w:rsidRPr="00782B20" w:rsidRDefault="00E11761" w:rsidP="00E11761">
      <w:pPr>
        <w:spacing w:line="276" w:lineRule="auto"/>
      </w:pPr>
      <w:r>
        <w:br/>
      </w:r>
      <w:r w:rsidRPr="00782B20">
        <w:t>När du ska</w:t>
      </w:r>
      <w:r>
        <w:t xml:space="preserve"> vara frånvarande en längre tid, </w:t>
      </w:r>
      <w:proofErr w:type="gramStart"/>
      <w:r w:rsidRPr="00782B20">
        <w:t>t ex</w:t>
      </w:r>
      <w:proofErr w:type="gramEnd"/>
      <w:r w:rsidRPr="00782B20">
        <w:t xml:space="preserve"> vid semester</w:t>
      </w:r>
      <w:r>
        <w:t>,</w:t>
      </w:r>
      <w:r w:rsidRPr="00782B20">
        <w:t xml:space="preserve"> kan du välja en person som ska ersätta dig under din frånvaro. Ersättaren utses för en viss period och får din behörighet och kopia på dina </w:t>
      </w:r>
      <w:r w:rsidR="000B42EC">
        <w:t>mejl</w:t>
      </w:r>
      <w:r w:rsidRPr="00782B20">
        <w:t xml:space="preserve"> från DF RESPONS under den perioden.</w:t>
      </w:r>
    </w:p>
    <w:p w14:paraId="2E439FBF" w14:textId="13B32737" w:rsidR="00E11761" w:rsidRDefault="00033351" w:rsidP="00E11761">
      <w:pPr>
        <w:pStyle w:val="Liststycke"/>
        <w:numPr>
          <w:ilvl w:val="0"/>
          <w:numId w:val="23"/>
        </w:numPr>
        <w:spacing w:line="276" w:lineRule="auto"/>
      </w:pPr>
      <w:r>
        <w:rPr>
          <w:noProof/>
          <w:lang w:eastAsia="sv-SE"/>
        </w:rPr>
        <w:drawing>
          <wp:anchor distT="0" distB="0" distL="114300" distR="114300" simplePos="0" relativeHeight="251658242" behindDoc="0" locked="0" layoutInCell="1" allowOverlap="1" wp14:anchorId="1AB47159" wp14:editId="36DACA39">
            <wp:simplePos x="0" y="0"/>
            <wp:positionH relativeFrom="margin">
              <wp:posOffset>546404</wp:posOffset>
            </wp:positionH>
            <wp:positionV relativeFrom="margin">
              <wp:posOffset>1770794</wp:posOffset>
            </wp:positionV>
            <wp:extent cx="1180465" cy="1479550"/>
            <wp:effectExtent l="19050" t="19050" r="19685" b="25400"/>
            <wp:wrapSquare wrapText="bothSides"/>
            <wp:docPr id="297" name="Bildobjekt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180465" cy="1479550"/>
                    </a:xfrm>
                    <a:prstGeom prst="rect">
                      <a:avLst/>
                    </a:prstGeom>
                    <a:ln>
                      <a:solidFill>
                        <a:schemeClr val="bg1">
                          <a:lumMod val="75000"/>
                        </a:schemeClr>
                      </a:solidFill>
                    </a:ln>
                  </pic:spPr>
                </pic:pic>
              </a:graphicData>
            </a:graphic>
          </wp:anchor>
        </w:drawing>
      </w:r>
      <w:r w:rsidR="00E11761" w:rsidRPr="00782B20">
        <w:t xml:space="preserve">Du utser en ersättare genom att klicka på ditt namn uppe i högra hörnet och sedan välja </w:t>
      </w:r>
      <w:r w:rsidR="00E11761" w:rsidRPr="00782B20">
        <w:rPr>
          <w:i/>
          <w:iCs/>
        </w:rPr>
        <w:t>Ersättare</w:t>
      </w:r>
      <w:r w:rsidR="00E11761" w:rsidRPr="00782B20">
        <w:t xml:space="preserve"> i menyn.</w:t>
      </w:r>
      <w:r w:rsidRPr="00033351">
        <w:rPr>
          <w:noProof/>
          <w:lang w:eastAsia="sv-SE"/>
        </w:rPr>
        <w:t xml:space="preserve"> </w:t>
      </w:r>
    </w:p>
    <w:p w14:paraId="66938C98" w14:textId="75C14632" w:rsidR="00033351" w:rsidRDefault="00033351" w:rsidP="00033351">
      <w:pPr>
        <w:spacing w:line="276" w:lineRule="auto"/>
      </w:pPr>
    </w:p>
    <w:p w14:paraId="35560597" w14:textId="4132463C" w:rsidR="00033351" w:rsidRDefault="00033351" w:rsidP="00033351">
      <w:pPr>
        <w:spacing w:line="276" w:lineRule="auto"/>
      </w:pPr>
      <w:r>
        <w:rPr>
          <w:noProof/>
          <w:lang w:eastAsia="sv-SE"/>
        </w:rPr>
        <mc:AlternateContent>
          <mc:Choice Requires="wps">
            <w:drawing>
              <wp:anchor distT="0" distB="0" distL="114300" distR="114300" simplePos="0" relativeHeight="251658341" behindDoc="0" locked="0" layoutInCell="1" allowOverlap="1" wp14:anchorId="53CCB9E8" wp14:editId="11C705AE">
                <wp:simplePos x="0" y="0"/>
                <wp:positionH relativeFrom="column">
                  <wp:posOffset>552118</wp:posOffset>
                </wp:positionH>
                <wp:positionV relativeFrom="paragraph">
                  <wp:posOffset>331138</wp:posOffset>
                </wp:positionV>
                <wp:extent cx="1176793" cy="300438"/>
                <wp:effectExtent l="0" t="0" r="23495" b="23495"/>
                <wp:wrapNone/>
                <wp:docPr id="6298" name="Rektangel med rundade hörn 58"/>
                <wp:cNvGraphicFramePr/>
                <a:graphic xmlns:a="http://schemas.openxmlformats.org/drawingml/2006/main">
                  <a:graphicData uri="http://schemas.microsoft.com/office/word/2010/wordprocessingShape">
                    <wps:wsp>
                      <wps:cNvSpPr/>
                      <wps:spPr>
                        <a:xfrm>
                          <a:off x="0" y="0"/>
                          <a:ext cx="1176793" cy="300438"/>
                        </a:xfrm>
                        <a:prstGeom prst="roundRect">
                          <a:avLst/>
                        </a:prstGeom>
                        <a:noFill/>
                        <a:ln w="254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EB4FFF8">
              <v:roundrect id="Rektangel med rundade hörn 58" style="position:absolute;margin-left:43.45pt;margin-top:26.05pt;width:92.65pt;height:23.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06" strokeweight="2pt" arcsize="10923f" w14:anchorId="395F74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"/>
            </w:pict>
          </mc:Fallback>
        </mc:AlternateContent>
      </w:r>
    </w:p>
    <w:p w14:paraId="5913F551" w14:textId="61835183" w:rsidR="00033351" w:rsidRDefault="00033351" w:rsidP="00033351">
      <w:pPr>
        <w:spacing w:line="276" w:lineRule="auto"/>
      </w:pPr>
    </w:p>
    <w:p w14:paraId="222832A6" w14:textId="6157C826" w:rsidR="00033351" w:rsidRDefault="00033351" w:rsidP="00033351">
      <w:pPr>
        <w:spacing w:line="276" w:lineRule="auto"/>
      </w:pPr>
    </w:p>
    <w:p w14:paraId="72719262" w14:textId="0943FA97" w:rsidR="00033351" w:rsidRPr="00033351" w:rsidRDefault="00033351" w:rsidP="00033351">
      <w:pPr>
        <w:spacing w:line="276" w:lineRule="auto"/>
      </w:pPr>
    </w:p>
    <w:p w14:paraId="454F80FD" w14:textId="4FBA4215" w:rsidR="00033351" w:rsidRDefault="00E11761" w:rsidP="00033351">
      <w:pPr>
        <w:pStyle w:val="Liststycke"/>
        <w:numPr>
          <w:ilvl w:val="0"/>
          <w:numId w:val="23"/>
        </w:numPr>
        <w:rPr>
          <w:i/>
        </w:rPr>
      </w:pPr>
      <w:r>
        <w:t>Klicka på</w:t>
      </w:r>
      <w:r w:rsidR="00033351">
        <w:t xml:space="preserve"> </w:t>
      </w:r>
      <w:r w:rsidR="00033351" w:rsidRPr="00033351">
        <w:rPr>
          <w:i/>
        </w:rPr>
        <w:t>Lägg till.</w:t>
      </w:r>
    </w:p>
    <w:p w14:paraId="3785FDBD" w14:textId="77777777" w:rsidR="00033351" w:rsidRPr="00033351" w:rsidRDefault="00033351" w:rsidP="00033351">
      <w:pPr>
        <w:pStyle w:val="Liststycke"/>
        <w:rPr>
          <w:i/>
        </w:rPr>
      </w:pPr>
    </w:p>
    <w:p w14:paraId="643DAACF" w14:textId="48DA5036" w:rsidR="00E11761" w:rsidRDefault="00033351" w:rsidP="00033351">
      <w:pPr>
        <w:pStyle w:val="Liststycke"/>
        <w:numPr>
          <w:ilvl w:val="0"/>
          <w:numId w:val="23"/>
        </w:numPr>
      </w:pPr>
      <w:r>
        <w:rPr>
          <w:noProof/>
          <w:lang w:eastAsia="sv-SE"/>
        </w:rPr>
        <w:drawing>
          <wp:anchor distT="0" distB="0" distL="114300" distR="114300" simplePos="0" relativeHeight="251658342" behindDoc="0" locked="0" layoutInCell="1" allowOverlap="1" wp14:anchorId="0228A3F6" wp14:editId="2149E668">
            <wp:simplePos x="0" y="0"/>
            <wp:positionH relativeFrom="margin">
              <wp:posOffset>227965</wp:posOffset>
            </wp:positionH>
            <wp:positionV relativeFrom="margin">
              <wp:posOffset>4551680</wp:posOffset>
            </wp:positionV>
            <wp:extent cx="5760720" cy="2853055"/>
            <wp:effectExtent l="19050" t="19050" r="11430" b="23495"/>
            <wp:wrapSquare wrapText="bothSides"/>
            <wp:docPr id="302" name="Bildobjekt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60720" cy="2853055"/>
                    </a:xfrm>
                    <a:prstGeom prst="rect">
                      <a:avLst/>
                    </a:prstGeom>
                    <a:ln>
                      <a:solidFill>
                        <a:schemeClr val="bg1">
                          <a:lumMod val="75000"/>
                        </a:schemeClr>
                      </a:solidFill>
                    </a:ln>
                  </pic:spPr>
                </pic:pic>
              </a:graphicData>
            </a:graphic>
            <wp14:sizeRelV relativeFrom="margin">
              <wp14:pctHeight>0</wp14:pctHeight>
            </wp14:sizeRelV>
          </wp:anchor>
        </w:drawing>
      </w:r>
      <w:r>
        <w:t xml:space="preserve">Välj </w:t>
      </w:r>
      <w:r w:rsidRPr="00033351">
        <w:rPr>
          <w:i/>
        </w:rPr>
        <w:t>Ersättare</w:t>
      </w:r>
      <w:r>
        <w:t xml:space="preserve"> och datum </w:t>
      </w:r>
      <w:r w:rsidRPr="00033351">
        <w:rPr>
          <w:i/>
        </w:rPr>
        <w:t>Från</w:t>
      </w:r>
      <w:r>
        <w:t xml:space="preserve">, datum </w:t>
      </w:r>
      <w:r w:rsidRPr="00033351">
        <w:rPr>
          <w:i/>
        </w:rPr>
        <w:t>Till</w:t>
      </w:r>
      <w:r>
        <w:t xml:space="preserve">. För </w:t>
      </w:r>
      <w:r w:rsidRPr="00033351">
        <w:rPr>
          <w:i/>
        </w:rPr>
        <w:t xml:space="preserve">Ärendetyper </w:t>
      </w:r>
      <w:r w:rsidRPr="00FD0DB2">
        <w:t>väljer du de ärendetyper som är aktuella för dig</w:t>
      </w:r>
      <w:r>
        <w:t xml:space="preserve"> och för </w:t>
      </w:r>
      <w:r w:rsidRPr="00033351">
        <w:rPr>
          <w:i/>
        </w:rPr>
        <w:t>Ersättaren tilldelas</w:t>
      </w:r>
      <w:r>
        <w:t xml:space="preserve"> kan du välja </w:t>
      </w:r>
      <w:r w:rsidRPr="00033351">
        <w:rPr>
          <w:i/>
        </w:rPr>
        <w:t>Markera alla</w:t>
      </w:r>
      <w:r>
        <w:t xml:space="preserve">. </w:t>
      </w:r>
      <w:r w:rsidRPr="00033351">
        <w:rPr>
          <w:i/>
        </w:rPr>
        <w:t>Spara!</w:t>
      </w:r>
    </w:p>
    <w:p w14:paraId="2CCEA071" w14:textId="66B3E5C7" w:rsidR="00E11761" w:rsidRPr="00757E4F" w:rsidRDefault="00E11761" w:rsidP="00E11761"/>
    <w:p w14:paraId="3C72BC2F" w14:textId="77777777" w:rsidR="00B14B4E" w:rsidRDefault="00B14B4E" w:rsidP="21FE151E">
      <w:pPr>
        <w:pStyle w:val="Underrubrik"/>
        <w:rPr>
          <w:highlight w:val="yellow"/>
        </w:rPr>
      </w:pPr>
    </w:p>
    <w:p w14:paraId="5448B0FF" w14:textId="77777777" w:rsidR="00B14B4E" w:rsidRDefault="00B14B4E" w:rsidP="21FE151E">
      <w:pPr>
        <w:pStyle w:val="Underrubrik"/>
        <w:rPr>
          <w:highlight w:val="yellow"/>
        </w:rPr>
      </w:pPr>
    </w:p>
    <w:p w14:paraId="08429812" w14:textId="35610D6D" w:rsidR="006A5144" w:rsidRDefault="00B14B4E" w:rsidP="21FE151E">
      <w:pPr>
        <w:pStyle w:val="Underrubrik"/>
        <w:rPr>
          <w:i w:val="0"/>
          <w:iCs w:val="0"/>
          <w:color w:val="auto"/>
          <w:sz w:val="22"/>
          <w:szCs w:val="22"/>
        </w:rPr>
      </w:pPr>
      <w:r w:rsidRPr="00DD027E">
        <w:rPr>
          <w:i w:val="0"/>
          <w:iCs w:val="0"/>
          <w:color w:val="auto"/>
          <w:sz w:val="22"/>
          <w:szCs w:val="22"/>
        </w:rPr>
        <w:t xml:space="preserve">Revidering </w:t>
      </w:r>
      <w:r w:rsidR="006A5144" w:rsidRPr="00DD027E">
        <w:rPr>
          <w:i w:val="0"/>
          <w:iCs w:val="0"/>
          <w:color w:val="auto"/>
          <w:sz w:val="22"/>
          <w:szCs w:val="22"/>
        </w:rPr>
        <w:t>24</w:t>
      </w:r>
      <w:r w:rsidR="00660E65">
        <w:rPr>
          <w:i w:val="0"/>
          <w:iCs w:val="0"/>
          <w:color w:val="auto"/>
          <w:sz w:val="22"/>
          <w:szCs w:val="22"/>
        </w:rPr>
        <w:t>1210</w:t>
      </w:r>
      <w:r w:rsidR="006A5144" w:rsidRPr="00DD027E">
        <w:rPr>
          <w:i w:val="0"/>
          <w:iCs w:val="0"/>
          <w:color w:val="auto"/>
          <w:sz w:val="22"/>
          <w:szCs w:val="22"/>
        </w:rPr>
        <w:t>:</w:t>
      </w:r>
    </w:p>
    <w:p w14:paraId="21BAF908" w14:textId="51122746" w:rsidR="00696610" w:rsidRPr="00696610" w:rsidRDefault="00397F6E" w:rsidP="00397F6E">
      <w:pPr>
        <w:ind w:left="360"/>
      </w:pPr>
      <w:r>
        <w:t xml:space="preserve">6.3 </w:t>
      </w:r>
      <w:r w:rsidR="00696610">
        <w:t xml:space="preserve">Tydliggjort att det är utredande chef som </w:t>
      </w:r>
      <w:r w:rsidR="00FB5CB5">
        <w:t xml:space="preserve">avslutar utredning efter att den blivit godkänd av </w:t>
      </w:r>
      <w:r>
        <w:t>MAS/MAR/</w:t>
      </w:r>
      <w:proofErr w:type="spellStart"/>
      <w:r>
        <w:t>kvalitetsstrateg</w:t>
      </w:r>
      <w:proofErr w:type="spellEnd"/>
      <w:r>
        <w:t>.</w:t>
      </w:r>
    </w:p>
    <w:p w14:paraId="23E0BB97" w14:textId="0467D0F5" w:rsidR="00301C14" w:rsidRDefault="00860449" w:rsidP="00860449">
      <w:pPr>
        <w:pStyle w:val="Liststycke"/>
        <w:numPr>
          <w:ilvl w:val="1"/>
          <w:numId w:val="25"/>
        </w:numPr>
        <w:rPr>
          <w:i/>
          <w:iCs/>
        </w:rPr>
      </w:pPr>
      <w:r>
        <w:t xml:space="preserve">Ersatt </w:t>
      </w:r>
      <w:r w:rsidRPr="00860449">
        <w:rPr>
          <w:i/>
          <w:iCs/>
        </w:rPr>
        <w:t>”</w:t>
      </w:r>
      <w:proofErr w:type="spellStart"/>
      <w:r w:rsidRPr="00860449">
        <w:rPr>
          <w:i/>
          <w:iCs/>
        </w:rPr>
        <w:t>vårdskada</w:t>
      </w:r>
      <w:proofErr w:type="spellEnd"/>
      <w:r w:rsidRPr="00860449">
        <w:rPr>
          <w:i/>
          <w:iCs/>
        </w:rPr>
        <w:t xml:space="preserve">/risk för </w:t>
      </w:r>
      <w:proofErr w:type="spellStart"/>
      <w:r w:rsidRPr="00860449">
        <w:rPr>
          <w:i/>
          <w:iCs/>
        </w:rPr>
        <w:t>vårdskada</w:t>
      </w:r>
      <w:proofErr w:type="spellEnd"/>
      <w:r w:rsidRPr="00860449">
        <w:rPr>
          <w:i/>
          <w:iCs/>
        </w:rPr>
        <w:t xml:space="preserve">” </w:t>
      </w:r>
      <w:r w:rsidRPr="00860449">
        <w:t>med</w:t>
      </w:r>
      <w:r w:rsidRPr="00860449">
        <w:rPr>
          <w:i/>
          <w:iCs/>
        </w:rPr>
        <w:t xml:space="preserve"> ”brist i hälso- och sjukvård”.</w:t>
      </w:r>
    </w:p>
    <w:p w14:paraId="4320CB9D" w14:textId="7F8F6303" w:rsidR="00B00E7A" w:rsidRPr="00B00E7A" w:rsidRDefault="005413A6" w:rsidP="00B00E7A">
      <w:pPr>
        <w:pStyle w:val="Liststycke"/>
      </w:pPr>
      <w:r>
        <w:t>F</w:t>
      </w:r>
      <w:r w:rsidR="00201529">
        <w:t xml:space="preserve">örtydligat </w:t>
      </w:r>
      <w:r w:rsidR="00201529" w:rsidRPr="00201529">
        <w:t>att legitimerad personal SKA läggas till som medutredare vid brister i hälso- och sjukvård.</w:t>
      </w:r>
    </w:p>
    <w:p w14:paraId="1DA73E18" w14:textId="77777777" w:rsidR="00FF40EC" w:rsidRDefault="00CD1E38" w:rsidP="00860449">
      <w:pPr>
        <w:pStyle w:val="Liststycke"/>
        <w:numPr>
          <w:ilvl w:val="1"/>
          <w:numId w:val="25"/>
        </w:numPr>
      </w:pPr>
      <w:r>
        <w:t xml:space="preserve">Lägger till </w:t>
      </w:r>
      <w:r w:rsidR="0007368A">
        <w:t xml:space="preserve">funktionen </w:t>
      </w:r>
      <w:r w:rsidR="0007368A" w:rsidRPr="0007368A">
        <w:rPr>
          <w:i/>
          <w:iCs/>
        </w:rPr>
        <w:t>”</w:t>
      </w:r>
      <w:r w:rsidR="001A54AD" w:rsidRPr="0007368A">
        <w:rPr>
          <w:i/>
          <w:iCs/>
        </w:rPr>
        <w:t>Fall utreds och följs upp i tidigare ärende</w:t>
      </w:r>
      <w:r w:rsidR="0007368A" w:rsidRPr="0007368A">
        <w:rPr>
          <w:i/>
          <w:iCs/>
        </w:rPr>
        <w:t>”</w:t>
      </w:r>
      <w:r w:rsidR="0007368A">
        <w:rPr>
          <w:i/>
          <w:iCs/>
        </w:rPr>
        <w:t xml:space="preserve"> </w:t>
      </w:r>
      <w:r w:rsidR="0007368A" w:rsidRPr="005B0515">
        <w:t>samt funktionen</w:t>
      </w:r>
      <w:r w:rsidR="0007368A">
        <w:rPr>
          <w:i/>
          <w:iCs/>
        </w:rPr>
        <w:t xml:space="preserve"> ”</w:t>
      </w:r>
      <w:r w:rsidR="005B0515">
        <w:rPr>
          <w:i/>
          <w:iCs/>
        </w:rPr>
        <w:t>K</w:t>
      </w:r>
      <w:r w:rsidR="0007368A">
        <w:rPr>
          <w:i/>
          <w:iCs/>
        </w:rPr>
        <w:t>ommunen har inget hälso- och sjukvårdsansvar</w:t>
      </w:r>
      <w:r w:rsidR="005B0515">
        <w:rPr>
          <w:i/>
          <w:iCs/>
        </w:rPr>
        <w:t>”</w:t>
      </w:r>
      <w:r w:rsidRPr="0007368A">
        <w:rPr>
          <w:i/>
          <w:iCs/>
        </w:rPr>
        <w:t>.</w:t>
      </w:r>
      <w:r>
        <w:t xml:space="preserve"> </w:t>
      </w:r>
    </w:p>
    <w:p w14:paraId="0B378F31" w14:textId="5C58B2FA" w:rsidR="00525F43" w:rsidRPr="00696A91" w:rsidRDefault="00EC5A6E" w:rsidP="00B00E7A">
      <w:pPr>
        <w:pStyle w:val="Liststycke"/>
      </w:pPr>
      <w:r w:rsidRPr="00696A91">
        <w:t>Lägger till information</w:t>
      </w:r>
      <w:r w:rsidR="00B24E97" w:rsidRPr="00696A91">
        <w:t xml:space="preserve"> </w:t>
      </w:r>
      <w:r w:rsidR="00C00401" w:rsidRPr="00696A91">
        <w:t>om att svar från Region Halland</w:t>
      </w:r>
      <w:r w:rsidR="00696A91" w:rsidRPr="00696A91">
        <w:t xml:space="preserve"> läggs som bilaga i flik 4.</w:t>
      </w:r>
    </w:p>
    <w:p w14:paraId="4F9E3BC5" w14:textId="77777777" w:rsidR="00860449" w:rsidRDefault="00860449" w:rsidP="00F367FF">
      <w:pPr>
        <w:pStyle w:val="Liststycke"/>
      </w:pPr>
    </w:p>
    <w:p w14:paraId="7AD6F2CF" w14:textId="66A15148" w:rsidR="004C7765" w:rsidRDefault="004C7765" w:rsidP="21FE151E">
      <w:pPr>
        <w:rPr>
          <w:highlight w:val="yellow"/>
        </w:rPr>
      </w:pPr>
    </w:p>
    <w:sectPr w:rsidR="004C7765" w:rsidSect="000B5913">
      <w:headerReference w:type="default" r:id="rId52"/>
      <w:footerReference w:type="even" r:id="rId53"/>
      <w:footerReference w:type="default" r:id="rId54"/>
      <w:footerReference w:type="first" r:id="rId55"/>
      <w:pgSz w:w="11906" w:h="16838"/>
      <w:pgMar w:top="2268" w:right="1418" w:bottom="85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AAEDF" w14:textId="77777777" w:rsidR="001A25E6" w:rsidRDefault="001A25E6" w:rsidP="005212AF">
      <w:pPr>
        <w:spacing w:after="0"/>
      </w:pPr>
      <w:r>
        <w:separator/>
      </w:r>
    </w:p>
  </w:endnote>
  <w:endnote w:type="continuationSeparator" w:id="0">
    <w:p w14:paraId="2FE0BC74" w14:textId="77777777" w:rsidR="001A25E6" w:rsidRDefault="001A25E6" w:rsidP="005212AF">
      <w:pPr>
        <w:spacing w:after="0"/>
      </w:pPr>
      <w:r>
        <w:continuationSeparator/>
      </w:r>
    </w:p>
  </w:endnote>
  <w:endnote w:type="continuationNotice" w:id="1">
    <w:p w14:paraId="347244EC" w14:textId="77777777" w:rsidR="001A25E6" w:rsidRDefault="001A25E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EF58E" w14:textId="3BC26A35" w:rsidR="00CD747D" w:rsidRDefault="00CD747D">
    <w:pPr>
      <w:pStyle w:val="Sidfot"/>
    </w:pPr>
    <w:r>
      <w:rPr>
        <w:noProof/>
      </w:rPr>
      <mc:AlternateContent>
        <mc:Choice Requires="wps">
          <w:drawing>
            <wp:anchor distT="0" distB="0" distL="0" distR="0" simplePos="0" relativeHeight="251659264" behindDoc="0" locked="0" layoutInCell="1" allowOverlap="1" wp14:anchorId="2C71521D" wp14:editId="27F176F5">
              <wp:simplePos x="635" y="635"/>
              <wp:positionH relativeFrom="page">
                <wp:align>left</wp:align>
              </wp:positionH>
              <wp:positionV relativeFrom="page">
                <wp:align>bottom</wp:align>
              </wp:positionV>
              <wp:extent cx="1196975" cy="333375"/>
              <wp:effectExtent l="0" t="0" r="3175" b="0"/>
              <wp:wrapNone/>
              <wp:docPr id="1083156720" name="Textruta 2" descr="Känslighet: Allmä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6975" cy="333375"/>
                      </a:xfrm>
                      <a:prstGeom prst="rect">
                        <a:avLst/>
                      </a:prstGeom>
                      <a:noFill/>
                      <a:ln>
                        <a:noFill/>
                      </a:ln>
                    </wps:spPr>
                    <wps:txbx>
                      <w:txbxContent>
                        <w:p w14:paraId="405F7AA8" w14:textId="29F14504" w:rsidR="00CD747D" w:rsidRPr="00CD747D" w:rsidRDefault="00CD747D" w:rsidP="00CD747D">
                          <w:pPr>
                            <w:spacing w:after="0"/>
                            <w:rPr>
                              <w:rFonts w:ascii="Calibri" w:eastAsia="Calibri" w:hAnsi="Calibri" w:cs="Calibri"/>
                              <w:noProof/>
                              <w:color w:val="000000"/>
                              <w:sz w:val="20"/>
                              <w:szCs w:val="20"/>
                            </w:rPr>
                          </w:pPr>
                          <w:r w:rsidRPr="00CD747D">
                            <w:rPr>
                              <w:rFonts w:ascii="Calibri" w:eastAsia="Calibri" w:hAnsi="Calibri" w:cs="Calibri"/>
                              <w:noProof/>
                              <w:color w:val="000000"/>
                              <w:sz w:val="20"/>
                              <w:szCs w:val="20"/>
                            </w:rPr>
                            <w:t>Känslighet: Allmän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52A34F3D">
            <v:shapetype id="_x0000_t202" coordsize="21600,21600" o:spt="202" path="m,l,21600r21600,l21600,xe" w14:anchorId="2C71521D">
              <v:stroke joinstyle="miter"/>
              <v:path gradientshapeok="t" o:connecttype="rect"/>
            </v:shapetype>
            <v:shape id="_x0000_s1083" style="position:absolute;margin-left:0;margin-top:0;width:94.25pt;height:26.25pt;z-index:251659264;visibility:visible;mso-wrap-style:none;mso-wrap-distance-left:0;mso-wrap-distance-top:0;mso-wrap-distance-right:0;mso-wrap-distance-bottom:0;mso-position-horizontal:left;mso-position-horizontal-relative:page;mso-position-vertical:bottom;mso-position-vertical-relative:page;v-text-anchor:bottom" alt="Känslighet: Allmän"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">
              <v:textbox style="mso-fit-shape-to-text:t" inset="20pt,0,0,15pt">
                <w:txbxContent>
                  <w:p w:rsidRPr="00CD747D" w:rsidR="00CD747D" w:rsidP="00CD747D" w:rsidRDefault="00CD747D" w14:paraId="0A59041C" w14:textId="29F14504">
                    <w:pPr>
                      <w:spacing w:after="0"/>
                      <w:rPr>
                        <w:rFonts w:ascii="Calibri" w:hAnsi="Calibri" w:eastAsia="Calibri" w:cs="Calibri"/>
                        <w:noProof/>
                        <w:color w:val="000000"/>
                        <w:sz w:val="20"/>
                        <w:szCs w:val="20"/>
                      </w:rPr>
                    </w:pPr>
                    <w:r w:rsidRPr="00CD747D">
                      <w:rPr>
                        <w:rFonts w:ascii="Calibri" w:hAnsi="Calibri" w:eastAsia="Calibri" w:cs="Calibri"/>
                        <w:noProof/>
                        <w:color w:val="000000"/>
                        <w:sz w:val="20"/>
                        <w:szCs w:val="20"/>
                      </w:rPr>
                      <w:t>Känslighet: Allmän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475"/>
      <w:gridCol w:w="1327"/>
    </w:tblGrid>
    <w:tr w:rsidR="00682EC3" w14:paraId="45292BAB" w14:textId="77777777" w:rsidTr="005A62F8">
      <w:trPr>
        <w:trHeight w:val="273"/>
        <w:jc w:val="center"/>
      </w:trPr>
      <w:tc>
        <w:tcPr>
          <w:tcW w:w="2268" w:type="dxa"/>
        </w:tcPr>
        <w:p w14:paraId="6B5F0BE4" w14:textId="7F202A38" w:rsidR="00682EC3" w:rsidRDefault="00CD747D" w:rsidP="005A62F8">
          <w:pPr>
            <w:pStyle w:val="Sidfot"/>
          </w:pPr>
          <w:r>
            <w:rPr>
              <w:noProof/>
              <w:lang w:eastAsia="sv-SE"/>
            </w:rPr>
            <mc:AlternateContent>
              <mc:Choice Requires="wps">
                <w:drawing>
                  <wp:anchor distT="0" distB="0" distL="0" distR="0" simplePos="0" relativeHeight="251660288" behindDoc="0" locked="0" layoutInCell="1" allowOverlap="1" wp14:anchorId="1000A50D" wp14:editId="461091DB">
                    <wp:simplePos x="635" y="635"/>
                    <wp:positionH relativeFrom="page">
                      <wp:align>left</wp:align>
                    </wp:positionH>
                    <wp:positionV relativeFrom="page">
                      <wp:align>bottom</wp:align>
                    </wp:positionV>
                    <wp:extent cx="1196975" cy="333375"/>
                    <wp:effectExtent l="0" t="0" r="3175" b="0"/>
                    <wp:wrapNone/>
                    <wp:docPr id="1958068434" name="Textruta 3" descr="Känslighet: Allmä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6975" cy="333375"/>
                            </a:xfrm>
                            <a:prstGeom prst="rect">
                              <a:avLst/>
                            </a:prstGeom>
                            <a:noFill/>
                            <a:ln>
                              <a:noFill/>
                            </a:ln>
                          </wps:spPr>
                          <wps:txbx>
                            <w:txbxContent>
                              <w:p w14:paraId="2A02022C" w14:textId="2A1A17D2" w:rsidR="00CD747D" w:rsidRPr="00CD747D" w:rsidRDefault="00CD747D" w:rsidP="00CD747D">
                                <w:pPr>
                                  <w:spacing w:after="0"/>
                                  <w:rPr>
                                    <w:rFonts w:ascii="Calibri" w:eastAsia="Calibri" w:hAnsi="Calibri" w:cs="Calibri"/>
                                    <w:noProof/>
                                    <w:color w:val="000000"/>
                                    <w:sz w:val="20"/>
                                    <w:szCs w:val="20"/>
                                  </w:rPr>
                                </w:pPr>
                                <w:r w:rsidRPr="00CD747D">
                                  <w:rPr>
                                    <w:rFonts w:ascii="Calibri" w:eastAsia="Calibri" w:hAnsi="Calibri" w:cs="Calibri"/>
                                    <w:noProof/>
                                    <w:color w:val="000000"/>
                                    <w:sz w:val="20"/>
                                    <w:szCs w:val="20"/>
                                  </w:rPr>
                                  <w:t>Känslighet: Allmän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clsh="http://schemas.microsoft.com/office/drawing/2020/classificationShape" xmlns:a="http://schemas.openxmlformats.org/drawingml/2006/main">
                <w:pict w14:anchorId="38D899DC">
                  <v:shapetype id="_x0000_t202" coordsize="21600,21600" o:spt="202" path="m,l,21600r21600,l21600,xe" w14:anchorId="1000A50D">
                    <v:stroke joinstyle="miter"/>
                    <v:path gradientshapeok="t" o:connecttype="rect"/>
                  </v:shapetype>
                  <v:shape id="Textruta 3" style="position:absolute;margin-left:0;margin-top:0;width:94.25pt;height:26.25pt;z-index:251660288;visibility:visible;mso-wrap-style:none;mso-wrap-distance-left:0;mso-wrap-distance-top:0;mso-wrap-distance-right:0;mso-wrap-distance-bottom:0;mso-position-horizontal:left;mso-position-horizontal-relative:page;mso-position-vertical:bottom;mso-position-vertical-relative:page;v-text-anchor:bottom" alt="Känslighet: Allmän" o:spid="_x0000_s108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">
                    <v:textbox style="mso-fit-shape-to-text:t" inset="20pt,0,0,15pt">
                      <w:txbxContent>
                        <w:p w:rsidRPr="00CD747D" w:rsidR="00CD747D" w:rsidP="00CD747D" w:rsidRDefault="00CD747D" w14:paraId="4B6A0B5F" w14:textId="2A1A17D2">
                          <w:pPr>
                            <w:spacing w:after="0"/>
                            <w:rPr>
                              <w:rFonts w:ascii="Calibri" w:hAnsi="Calibri" w:eastAsia="Calibri" w:cs="Calibri"/>
                              <w:noProof/>
                              <w:color w:val="000000"/>
                              <w:sz w:val="20"/>
                              <w:szCs w:val="20"/>
                            </w:rPr>
                          </w:pPr>
                          <w:r w:rsidRPr="00CD747D">
                            <w:rPr>
                              <w:rFonts w:ascii="Calibri" w:hAnsi="Calibri" w:eastAsia="Calibri" w:cs="Calibri"/>
                              <w:noProof/>
                              <w:color w:val="000000"/>
                              <w:sz w:val="20"/>
                              <w:szCs w:val="20"/>
                            </w:rPr>
                            <w:t>Känslighet: Allmän</w:t>
                          </w:r>
                        </w:p>
                      </w:txbxContent>
                    </v:textbox>
                    <w10:wrap anchorx="page" anchory="page"/>
                  </v:shape>
                </w:pict>
              </mc:Fallback>
            </mc:AlternateContent>
          </w:r>
          <w:r w:rsidR="000B5913">
            <w:rPr>
              <w:noProof/>
              <w:lang w:eastAsia="sv-SE"/>
            </w:rPr>
            <w:drawing>
              <wp:inline distT="0" distB="0" distL="0" distR="0" wp14:anchorId="2467A2C2" wp14:editId="36DBA1AD">
                <wp:extent cx="990600" cy="474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00ppi.jpg"/>
                        <pic:cNvPicPr/>
                      </pic:nvPicPr>
                      <pic:blipFill>
                        <a:blip r:embed="rId1">
                          <a:extLst>
                            <a:ext uri="{28A0092B-C50C-407E-A947-70E740481C1C}">
                              <a14:useLocalDpi xmlns:a14="http://schemas.microsoft.com/office/drawing/2010/main" val="0"/>
                            </a:ext>
                          </a:extLst>
                        </a:blip>
                        <a:stretch>
                          <a:fillRect/>
                        </a:stretch>
                      </pic:blipFill>
                      <pic:spPr>
                        <a:xfrm>
                          <a:off x="0" y="0"/>
                          <a:ext cx="990600" cy="474980"/>
                        </a:xfrm>
                        <a:prstGeom prst="rect">
                          <a:avLst/>
                        </a:prstGeom>
                      </pic:spPr>
                    </pic:pic>
                  </a:graphicData>
                </a:graphic>
              </wp:inline>
            </w:drawing>
          </w:r>
        </w:p>
      </w:tc>
      <w:tc>
        <w:tcPr>
          <w:tcW w:w="5475" w:type="dxa"/>
        </w:tcPr>
        <w:sdt>
          <w:sdtPr>
            <w:rPr>
              <w:sz w:val="20"/>
              <w:szCs w:val="20"/>
            </w:rPr>
            <w:id w:val="217722541"/>
            <w:docPartObj>
              <w:docPartGallery w:val="Page Numbers (Bottom of Page)"/>
              <w:docPartUnique/>
            </w:docPartObj>
          </w:sdtPr>
          <w:sdtEndPr>
            <w:rPr>
              <w:i/>
              <w:color w:val="808080" w:themeColor="background1" w:themeShade="80"/>
            </w:rPr>
          </w:sdtEndPr>
          <w:sdtContent>
            <w:p w14:paraId="38582D54" w14:textId="77777777" w:rsidR="000B5913" w:rsidRDefault="000B5913" w:rsidP="00682EC3">
              <w:pPr>
                <w:pStyle w:val="Sidfot"/>
                <w:tabs>
                  <w:tab w:val="clear" w:pos="4536"/>
                  <w:tab w:val="clear" w:pos="9072"/>
                  <w:tab w:val="left" w:pos="3165"/>
                </w:tabs>
                <w:jc w:val="center"/>
                <w:rPr>
                  <w:sz w:val="20"/>
                  <w:szCs w:val="20"/>
                </w:rPr>
              </w:pPr>
            </w:p>
            <w:p w14:paraId="29CFC0F7" w14:textId="77777777" w:rsidR="00682EC3" w:rsidRPr="00ED4877" w:rsidRDefault="0027372E" w:rsidP="00682EC3">
              <w:pPr>
                <w:pStyle w:val="Sidfot"/>
                <w:tabs>
                  <w:tab w:val="clear" w:pos="4536"/>
                  <w:tab w:val="clear" w:pos="9072"/>
                  <w:tab w:val="left" w:pos="3165"/>
                </w:tabs>
                <w:jc w:val="center"/>
                <w:rPr>
                  <w:sz w:val="20"/>
                  <w:szCs w:val="20"/>
                  <w:lang w:val="nb-NO"/>
                </w:rPr>
              </w:pPr>
              <w:r w:rsidRPr="00ED4877">
                <w:rPr>
                  <w:i/>
                  <w:color w:val="808080" w:themeColor="background1" w:themeShade="80"/>
                  <w:sz w:val="20"/>
                  <w:szCs w:val="20"/>
                  <w:lang w:val="nb-NO"/>
                </w:rPr>
                <w:t>Digital Fox AB</w:t>
              </w:r>
              <w:r w:rsidR="00682EC3" w:rsidRPr="00ED4877">
                <w:rPr>
                  <w:i/>
                  <w:color w:val="808080" w:themeColor="background1" w:themeShade="80"/>
                  <w:sz w:val="20"/>
                  <w:szCs w:val="20"/>
                  <w:lang w:val="nb-NO"/>
                </w:rPr>
                <w:t xml:space="preserve"> </w:t>
              </w:r>
              <w:r w:rsidR="00682EC3" w:rsidRPr="00ED4877">
                <w:rPr>
                  <w:rFonts w:cstheme="minorHAnsi"/>
                  <w:i/>
                  <w:color w:val="808080" w:themeColor="background1" w:themeShade="80"/>
                  <w:sz w:val="20"/>
                  <w:szCs w:val="20"/>
                  <w:lang w:val="nb-NO"/>
                </w:rPr>
                <w:t>▪</w:t>
              </w:r>
              <w:r w:rsidR="00682EC3" w:rsidRPr="00ED4877">
                <w:rPr>
                  <w:i/>
                  <w:color w:val="808080" w:themeColor="background1" w:themeShade="80"/>
                  <w:sz w:val="20"/>
                  <w:szCs w:val="20"/>
                  <w:lang w:val="nb-NO"/>
                </w:rPr>
                <w:t xml:space="preserve"> </w:t>
              </w:r>
              <w:hyperlink r:id="rId2" w:history="1">
                <w:r w:rsidR="00682EC3" w:rsidRPr="00ED4877">
                  <w:rPr>
                    <w:i/>
                    <w:color w:val="808080" w:themeColor="background1" w:themeShade="80"/>
                    <w:sz w:val="20"/>
                    <w:szCs w:val="20"/>
                    <w:lang w:val="nb-NO"/>
                  </w:rPr>
                  <w:t>info@digitalfox.se</w:t>
                </w:r>
              </w:hyperlink>
              <w:r w:rsidR="00682EC3" w:rsidRPr="00ED4877">
                <w:rPr>
                  <w:i/>
                  <w:color w:val="808080" w:themeColor="background1" w:themeShade="80"/>
                  <w:sz w:val="20"/>
                  <w:szCs w:val="20"/>
                  <w:lang w:val="nb-NO"/>
                </w:rPr>
                <w:t xml:space="preserve"> </w:t>
              </w:r>
              <w:r w:rsidR="00682EC3" w:rsidRPr="00ED4877">
                <w:rPr>
                  <w:rFonts w:cstheme="minorHAnsi"/>
                  <w:i/>
                  <w:color w:val="808080" w:themeColor="background1" w:themeShade="80"/>
                  <w:sz w:val="20"/>
                  <w:szCs w:val="20"/>
                  <w:lang w:val="nb-NO"/>
                </w:rPr>
                <w:t xml:space="preserve">▪ </w:t>
              </w:r>
              <w:r w:rsidR="00682EC3" w:rsidRPr="00ED4877">
                <w:rPr>
                  <w:i/>
                  <w:color w:val="808080" w:themeColor="background1" w:themeShade="80"/>
                  <w:sz w:val="20"/>
                  <w:szCs w:val="20"/>
                  <w:lang w:val="nb-NO"/>
                </w:rPr>
                <w:t>www.digitalfox.se</w:t>
              </w:r>
            </w:p>
          </w:sdtContent>
        </w:sdt>
      </w:tc>
      <w:tc>
        <w:tcPr>
          <w:tcW w:w="1327" w:type="dxa"/>
        </w:tcPr>
        <w:sdt>
          <w:sdtPr>
            <w:id w:val="-5135856"/>
            <w:docPartObj>
              <w:docPartGallery w:val="Page Numbers (Top of Page)"/>
              <w:docPartUnique/>
            </w:docPartObj>
          </w:sdtPr>
          <w:sdtEndPr/>
          <w:sdtContent>
            <w:p w14:paraId="222A8838" w14:textId="77777777" w:rsidR="000B5913" w:rsidRDefault="00682EC3" w:rsidP="00682EC3">
              <w:pPr>
                <w:pStyle w:val="Sidfot"/>
                <w:jc w:val="right"/>
              </w:pPr>
              <w:r>
                <w:t xml:space="preserve"> </w:t>
              </w:r>
            </w:p>
            <w:p w14:paraId="54B88091" w14:textId="77777777" w:rsidR="00682EC3" w:rsidRDefault="00682EC3" w:rsidP="00682EC3">
              <w:pPr>
                <w:pStyle w:val="Sidfot"/>
                <w:jc w:val="right"/>
              </w:pPr>
              <w:r w:rsidRPr="009E7660">
                <w:rPr>
                  <w:b/>
                  <w:bCs/>
                  <w:sz w:val="20"/>
                  <w:szCs w:val="20"/>
                </w:rPr>
                <w:fldChar w:fldCharType="begin"/>
              </w:r>
              <w:r w:rsidRPr="009E7660">
                <w:rPr>
                  <w:b/>
                  <w:bCs/>
                  <w:sz w:val="20"/>
                  <w:szCs w:val="20"/>
                </w:rPr>
                <w:instrText xml:space="preserve"> PAGE </w:instrText>
              </w:r>
              <w:r w:rsidRPr="009E7660">
                <w:rPr>
                  <w:b/>
                  <w:bCs/>
                  <w:sz w:val="20"/>
                  <w:szCs w:val="20"/>
                </w:rPr>
                <w:fldChar w:fldCharType="separate"/>
              </w:r>
              <w:r w:rsidR="00625B89">
                <w:rPr>
                  <w:b/>
                  <w:bCs/>
                  <w:noProof/>
                  <w:sz w:val="20"/>
                  <w:szCs w:val="20"/>
                </w:rPr>
                <w:t>1</w:t>
              </w:r>
              <w:r w:rsidRPr="009E7660">
                <w:rPr>
                  <w:b/>
                  <w:bCs/>
                  <w:sz w:val="20"/>
                  <w:szCs w:val="20"/>
                </w:rPr>
                <w:fldChar w:fldCharType="end"/>
              </w:r>
              <w:r w:rsidRPr="009E7660">
                <w:rPr>
                  <w:sz w:val="20"/>
                  <w:szCs w:val="20"/>
                </w:rPr>
                <w:t xml:space="preserve"> av </w:t>
              </w:r>
              <w:r w:rsidRPr="009E7660">
                <w:rPr>
                  <w:b/>
                  <w:bCs/>
                  <w:sz w:val="20"/>
                  <w:szCs w:val="20"/>
                </w:rPr>
                <w:fldChar w:fldCharType="begin"/>
              </w:r>
              <w:r w:rsidRPr="009E7660">
                <w:rPr>
                  <w:b/>
                  <w:bCs/>
                  <w:sz w:val="20"/>
                  <w:szCs w:val="20"/>
                </w:rPr>
                <w:instrText xml:space="preserve"> NUMPAGES  </w:instrText>
              </w:r>
              <w:r w:rsidRPr="009E7660">
                <w:rPr>
                  <w:b/>
                  <w:bCs/>
                  <w:sz w:val="20"/>
                  <w:szCs w:val="20"/>
                </w:rPr>
                <w:fldChar w:fldCharType="separate"/>
              </w:r>
              <w:r w:rsidR="00625B89">
                <w:rPr>
                  <w:b/>
                  <w:bCs/>
                  <w:noProof/>
                  <w:sz w:val="20"/>
                  <w:szCs w:val="20"/>
                </w:rPr>
                <w:t>25</w:t>
              </w:r>
              <w:r w:rsidRPr="009E7660">
                <w:rPr>
                  <w:b/>
                  <w:bCs/>
                  <w:sz w:val="20"/>
                  <w:szCs w:val="20"/>
                </w:rPr>
                <w:fldChar w:fldCharType="end"/>
              </w:r>
            </w:p>
          </w:sdtContent>
        </w:sdt>
      </w:tc>
    </w:tr>
  </w:tbl>
  <w:p w14:paraId="577D15AA" w14:textId="77777777" w:rsidR="00682EC3" w:rsidRPr="00AB4A1F" w:rsidRDefault="00682EC3" w:rsidP="000B5913">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268C2" w14:textId="076406A7" w:rsidR="00CD747D" w:rsidRDefault="00CD747D">
    <w:pPr>
      <w:pStyle w:val="Sidfot"/>
    </w:pPr>
    <w:r>
      <w:rPr>
        <w:noProof/>
      </w:rPr>
      <mc:AlternateContent>
        <mc:Choice Requires="wps">
          <w:drawing>
            <wp:anchor distT="0" distB="0" distL="0" distR="0" simplePos="0" relativeHeight="251658240" behindDoc="0" locked="0" layoutInCell="1" allowOverlap="1" wp14:anchorId="235FE094" wp14:editId="296EA5B6">
              <wp:simplePos x="635" y="635"/>
              <wp:positionH relativeFrom="page">
                <wp:align>left</wp:align>
              </wp:positionH>
              <wp:positionV relativeFrom="page">
                <wp:align>bottom</wp:align>
              </wp:positionV>
              <wp:extent cx="1196975" cy="333375"/>
              <wp:effectExtent l="0" t="0" r="3175" b="0"/>
              <wp:wrapNone/>
              <wp:docPr id="148429377" name="Textruta 1" descr="Känslighet: Allmä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6975" cy="333375"/>
                      </a:xfrm>
                      <a:prstGeom prst="rect">
                        <a:avLst/>
                      </a:prstGeom>
                      <a:noFill/>
                      <a:ln>
                        <a:noFill/>
                      </a:ln>
                    </wps:spPr>
                    <wps:txbx>
                      <w:txbxContent>
                        <w:p w14:paraId="39CD07D8" w14:textId="09B2BFA4" w:rsidR="00CD747D" w:rsidRPr="00CD747D" w:rsidRDefault="00CD747D" w:rsidP="00CD747D">
                          <w:pPr>
                            <w:spacing w:after="0"/>
                            <w:rPr>
                              <w:rFonts w:ascii="Calibri" w:eastAsia="Calibri" w:hAnsi="Calibri" w:cs="Calibri"/>
                              <w:noProof/>
                              <w:color w:val="000000"/>
                              <w:sz w:val="20"/>
                              <w:szCs w:val="20"/>
                            </w:rPr>
                          </w:pPr>
                          <w:r w:rsidRPr="00CD747D">
                            <w:rPr>
                              <w:rFonts w:ascii="Calibri" w:eastAsia="Calibri" w:hAnsi="Calibri" w:cs="Calibri"/>
                              <w:noProof/>
                              <w:color w:val="000000"/>
                              <w:sz w:val="20"/>
                              <w:szCs w:val="20"/>
                            </w:rPr>
                            <w:t>Känslighet: Allmän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573A83EE">
            <v:shapetype id="_x0000_t202" coordsize="21600,21600" o:spt="202" path="m,l,21600r21600,l21600,xe" w14:anchorId="235FE094">
              <v:stroke joinstyle="miter"/>
              <v:path gradientshapeok="t" o:connecttype="rect"/>
            </v:shapetype>
            <v:shape id="Textruta 1" style="position:absolute;margin-left:0;margin-top:0;width:94.25pt;height:26.25pt;z-index:251658240;visibility:visible;mso-wrap-style:none;mso-wrap-distance-left:0;mso-wrap-distance-top:0;mso-wrap-distance-right:0;mso-wrap-distance-bottom:0;mso-position-horizontal:left;mso-position-horizontal-relative:page;mso-position-vertical:bottom;mso-position-vertical-relative:page;v-text-anchor:bottom" alt="Känslighet: Allmän" o:spid="_x0000_s108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">
              <v:textbox style="mso-fit-shape-to-text:t" inset="20pt,0,0,15pt">
                <w:txbxContent>
                  <w:p w:rsidRPr="00CD747D" w:rsidR="00CD747D" w:rsidP="00CD747D" w:rsidRDefault="00CD747D" w14:paraId="187C64A9" w14:textId="09B2BFA4">
                    <w:pPr>
                      <w:spacing w:after="0"/>
                      <w:rPr>
                        <w:rFonts w:ascii="Calibri" w:hAnsi="Calibri" w:eastAsia="Calibri" w:cs="Calibri"/>
                        <w:noProof/>
                        <w:color w:val="000000"/>
                        <w:sz w:val="20"/>
                        <w:szCs w:val="20"/>
                      </w:rPr>
                    </w:pPr>
                    <w:r w:rsidRPr="00CD747D">
                      <w:rPr>
                        <w:rFonts w:ascii="Calibri" w:hAnsi="Calibri" w:eastAsia="Calibri" w:cs="Calibri"/>
                        <w:noProof/>
                        <w:color w:val="000000"/>
                        <w:sz w:val="20"/>
                        <w:szCs w:val="20"/>
                      </w:rPr>
                      <w:t>Känslighet: Allmän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CEA19" w14:textId="77777777" w:rsidR="001A25E6" w:rsidRDefault="001A25E6" w:rsidP="005212AF">
      <w:pPr>
        <w:spacing w:after="0"/>
      </w:pPr>
      <w:r>
        <w:separator/>
      </w:r>
    </w:p>
  </w:footnote>
  <w:footnote w:type="continuationSeparator" w:id="0">
    <w:p w14:paraId="280E0FC3" w14:textId="77777777" w:rsidR="001A25E6" w:rsidRDefault="001A25E6" w:rsidP="005212AF">
      <w:pPr>
        <w:spacing w:after="0"/>
      </w:pPr>
      <w:r>
        <w:continuationSeparator/>
      </w:r>
    </w:p>
  </w:footnote>
  <w:footnote w:type="continuationNotice" w:id="1">
    <w:p w14:paraId="3CB6DBB4" w14:textId="77777777" w:rsidR="001A25E6" w:rsidRDefault="001A25E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39C46" w14:textId="44A217B5" w:rsidR="00682EC3" w:rsidRDefault="607E67B6">
    <w:pPr>
      <w:pStyle w:val="Sidhuvud"/>
    </w:pPr>
    <w:proofErr w:type="gramStart"/>
    <w:r>
      <w:t>20250225</w:t>
    </w:r>
    <w:proofErr w:type="gramEnd"/>
    <w:r>
      <w:t xml:space="preserve"> vers 1.1</w:t>
    </w:r>
    <w:r w:rsidR="21FE151E">
      <w:tab/>
    </w:r>
    <w:r w:rsidR="21FE151E">
      <w:tab/>
    </w:r>
    <w:r>
      <w:rPr>
        <w:noProof/>
      </w:rPr>
      <w:drawing>
        <wp:inline distT="0" distB="0" distL="0" distR="0" wp14:anchorId="50C31F8F" wp14:editId="0518B736">
          <wp:extent cx="647700" cy="647700"/>
          <wp:effectExtent l="0" t="0" r="0" b="0"/>
          <wp:docPr id="3" name="Picture 3" descr="C:\Users\Andreas\Google Drive\Resurser DF\Marknadsföring\Grafisk profil\Logotyp\DF-Respons-LOGO-METRO-w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1595"/>
    <w:multiLevelType w:val="hybridMultilevel"/>
    <w:tmpl w:val="36827B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35D4001"/>
    <w:multiLevelType w:val="hybridMultilevel"/>
    <w:tmpl w:val="646051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AE10327"/>
    <w:multiLevelType w:val="hybridMultilevel"/>
    <w:tmpl w:val="6126608A"/>
    <w:lvl w:ilvl="0" w:tplc="041D0015">
      <w:start w:val="1"/>
      <w:numFmt w:val="upperLetter"/>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B992203"/>
    <w:multiLevelType w:val="hybridMultilevel"/>
    <w:tmpl w:val="19C4F7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FEF0254"/>
    <w:multiLevelType w:val="hybridMultilevel"/>
    <w:tmpl w:val="9E441202"/>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5" w15:restartNumberingAfterBreak="0">
    <w:nsid w:val="123E11CB"/>
    <w:multiLevelType w:val="hybridMultilevel"/>
    <w:tmpl w:val="85AC84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2BC6B24"/>
    <w:multiLevelType w:val="hybridMultilevel"/>
    <w:tmpl w:val="19AA02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D61115"/>
    <w:multiLevelType w:val="hybridMultilevel"/>
    <w:tmpl w:val="180853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E171820"/>
    <w:multiLevelType w:val="hybridMultilevel"/>
    <w:tmpl w:val="7A9892C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0785BB4"/>
    <w:multiLevelType w:val="hybridMultilevel"/>
    <w:tmpl w:val="1D6C07FE"/>
    <w:lvl w:ilvl="0" w:tplc="428A1A74">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0" w15:restartNumberingAfterBreak="0">
    <w:nsid w:val="20BE5FEB"/>
    <w:multiLevelType w:val="hybridMultilevel"/>
    <w:tmpl w:val="226E43C6"/>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1" w15:restartNumberingAfterBreak="0">
    <w:nsid w:val="302821B7"/>
    <w:multiLevelType w:val="hybridMultilevel"/>
    <w:tmpl w:val="5CF247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73D4D0D"/>
    <w:multiLevelType w:val="hybridMultilevel"/>
    <w:tmpl w:val="7410EC80"/>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3" w15:restartNumberingAfterBreak="0">
    <w:nsid w:val="3906641C"/>
    <w:multiLevelType w:val="hybridMultilevel"/>
    <w:tmpl w:val="C18822E6"/>
    <w:lvl w:ilvl="0" w:tplc="041D0015">
      <w:start w:val="1"/>
      <w:numFmt w:val="upperLetter"/>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928770E"/>
    <w:multiLevelType w:val="hybridMultilevel"/>
    <w:tmpl w:val="E30CD52A"/>
    <w:lvl w:ilvl="0" w:tplc="4190C66A">
      <w:start w:val="1"/>
      <w:numFmt w:val="upperLetter"/>
      <w:lvlText w:val="%1."/>
      <w:lvlJc w:val="left"/>
      <w:pPr>
        <w:ind w:left="720" w:hanging="360"/>
      </w:pPr>
      <w:rPr>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403D2043"/>
    <w:multiLevelType w:val="hybridMultilevel"/>
    <w:tmpl w:val="B1FCA37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2766AA6"/>
    <w:multiLevelType w:val="hybridMultilevel"/>
    <w:tmpl w:val="62028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EB20DD"/>
    <w:multiLevelType w:val="hybridMultilevel"/>
    <w:tmpl w:val="0A5A6938"/>
    <w:lvl w:ilvl="0" w:tplc="234096D4">
      <w:start w:val="1"/>
      <w:numFmt w:val="decimal"/>
      <w:lvlText w:val="%1."/>
      <w:lvlJc w:val="left"/>
      <w:pPr>
        <w:ind w:left="720" w:hanging="360"/>
      </w:pPr>
      <w:rPr>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4AA60F48"/>
    <w:multiLevelType w:val="hybridMultilevel"/>
    <w:tmpl w:val="0150C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441A56"/>
    <w:multiLevelType w:val="hybridMultilevel"/>
    <w:tmpl w:val="4E8842C4"/>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4D12726B"/>
    <w:multiLevelType w:val="hybridMultilevel"/>
    <w:tmpl w:val="9BD82B20"/>
    <w:lvl w:ilvl="0" w:tplc="D4CC29D0">
      <w:start w:val="1"/>
      <w:numFmt w:val="decimal"/>
      <w:lvlText w:val="%1."/>
      <w:lvlJc w:val="left"/>
      <w:pPr>
        <w:ind w:left="720" w:hanging="360"/>
      </w:pPr>
      <w:rPr>
        <w:b/>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501216D7"/>
    <w:multiLevelType w:val="hybridMultilevel"/>
    <w:tmpl w:val="F20670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0E47BD6"/>
    <w:multiLevelType w:val="hybridMultilevel"/>
    <w:tmpl w:val="176AB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1ED269B"/>
    <w:multiLevelType w:val="hybridMultilevel"/>
    <w:tmpl w:val="1690E282"/>
    <w:lvl w:ilvl="0" w:tplc="3388708A">
      <w:start w:val="1"/>
      <w:numFmt w:val="decimal"/>
      <w:lvlText w:val="%1."/>
      <w:lvlJc w:val="left"/>
      <w:pPr>
        <w:ind w:left="720" w:hanging="360"/>
      </w:pPr>
      <w:rPr>
        <w:b/>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54EA4A7A"/>
    <w:multiLevelType w:val="hybridMultilevel"/>
    <w:tmpl w:val="522A93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5014888"/>
    <w:multiLevelType w:val="hybridMultilevel"/>
    <w:tmpl w:val="A18A9A26"/>
    <w:lvl w:ilvl="0" w:tplc="299A777A">
      <w:start w:val="1"/>
      <w:numFmt w:val="upperLetter"/>
      <w:lvlText w:val="%1."/>
      <w:lvlJc w:val="left"/>
      <w:pPr>
        <w:ind w:left="720" w:hanging="360"/>
      </w:pPr>
      <w:rPr>
        <w:rFonts w:hint="default"/>
        <w:b/>
        <w:i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6E00E85"/>
    <w:multiLevelType w:val="hybridMultilevel"/>
    <w:tmpl w:val="709EBD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98345E0"/>
    <w:multiLevelType w:val="hybridMultilevel"/>
    <w:tmpl w:val="1E82E7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C684C86"/>
    <w:multiLevelType w:val="hybridMultilevel"/>
    <w:tmpl w:val="FF9812F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5D956850"/>
    <w:multiLevelType w:val="hybridMultilevel"/>
    <w:tmpl w:val="274857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81074C1"/>
    <w:multiLevelType w:val="hybridMultilevel"/>
    <w:tmpl w:val="A802F8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8182EC5"/>
    <w:multiLevelType w:val="hybridMultilevel"/>
    <w:tmpl w:val="08D8A9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AC84ECF"/>
    <w:multiLevelType w:val="hybridMultilevel"/>
    <w:tmpl w:val="B7BC4526"/>
    <w:lvl w:ilvl="0" w:tplc="367A69E6">
      <w:start w:val="1"/>
      <w:numFmt w:val="upperLetter"/>
      <w:lvlText w:val="%1."/>
      <w:lvlJc w:val="left"/>
      <w:pPr>
        <w:ind w:left="720" w:hanging="360"/>
      </w:pPr>
      <w:rPr>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6B1D0FC4"/>
    <w:multiLevelType w:val="hybridMultilevel"/>
    <w:tmpl w:val="CC742D0E"/>
    <w:lvl w:ilvl="0" w:tplc="7F26423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6CA374EF"/>
    <w:multiLevelType w:val="multilevel"/>
    <w:tmpl w:val="44362D7C"/>
    <w:lvl w:ilvl="0">
      <w:start w:val="1"/>
      <w:numFmt w:val="decimal"/>
      <w:lvlText w:val="%1."/>
      <w:lvlJc w:val="left"/>
      <w:pPr>
        <w:ind w:left="720" w:hanging="360"/>
      </w:pPr>
      <w:rPr>
        <w:b/>
      </w:rPr>
    </w:lvl>
    <w:lvl w:ilvl="1">
      <w:start w:val="2"/>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35" w15:restartNumberingAfterBreak="0">
    <w:nsid w:val="72CF301D"/>
    <w:multiLevelType w:val="hybridMultilevel"/>
    <w:tmpl w:val="4CA4828C"/>
    <w:lvl w:ilvl="0" w:tplc="8CD6546A">
      <w:start w:val="1"/>
      <w:numFmt w:val="decimal"/>
      <w:lvlText w:val="%1."/>
      <w:lvlJc w:val="left"/>
      <w:pPr>
        <w:ind w:left="1080" w:hanging="360"/>
      </w:pPr>
      <w:rPr>
        <w:b/>
      </w:rPr>
    </w:lvl>
    <w:lvl w:ilvl="1" w:tplc="9A8C7878">
      <w:start w:val="1"/>
      <w:numFmt w:val="lowerLetter"/>
      <w:lvlText w:val="%2."/>
      <w:lvlJc w:val="left"/>
      <w:pPr>
        <w:ind w:left="1800" w:hanging="360"/>
      </w:pPr>
      <w:rPr>
        <w:b/>
      </w:r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6" w15:restartNumberingAfterBreak="0">
    <w:nsid w:val="733F0667"/>
    <w:multiLevelType w:val="hybridMultilevel"/>
    <w:tmpl w:val="5F387A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3B413AB"/>
    <w:multiLevelType w:val="hybridMultilevel"/>
    <w:tmpl w:val="FC18A888"/>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8" w15:restartNumberingAfterBreak="0">
    <w:nsid w:val="756452EA"/>
    <w:multiLevelType w:val="hybridMultilevel"/>
    <w:tmpl w:val="393E4F94"/>
    <w:lvl w:ilvl="0" w:tplc="041D000B">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9" w15:restartNumberingAfterBreak="0">
    <w:nsid w:val="76FA2FF7"/>
    <w:multiLevelType w:val="hybridMultilevel"/>
    <w:tmpl w:val="B1545B6E"/>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40" w15:restartNumberingAfterBreak="0">
    <w:nsid w:val="770A1797"/>
    <w:multiLevelType w:val="hybridMultilevel"/>
    <w:tmpl w:val="78164FB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1" w15:restartNumberingAfterBreak="0">
    <w:nsid w:val="77DD31AD"/>
    <w:multiLevelType w:val="hybridMultilevel"/>
    <w:tmpl w:val="FA7624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91B63A0"/>
    <w:multiLevelType w:val="hybridMultilevel"/>
    <w:tmpl w:val="EE6C447A"/>
    <w:lvl w:ilvl="0" w:tplc="60308224">
      <w:start w:val="1"/>
      <w:numFmt w:val="upperLetter"/>
      <w:lvlText w:val="%1."/>
      <w:lvlJc w:val="left"/>
      <w:pPr>
        <w:ind w:left="720" w:hanging="360"/>
      </w:pPr>
      <w:rPr>
        <w:rFonts w:hint="default"/>
        <w:b/>
        <w:i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7A724166"/>
    <w:multiLevelType w:val="hybridMultilevel"/>
    <w:tmpl w:val="6F0A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BE6A40"/>
    <w:multiLevelType w:val="hybridMultilevel"/>
    <w:tmpl w:val="B6BCC0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937100699">
    <w:abstractNumId w:val="21"/>
  </w:num>
  <w:num w:numId="2" w16cid:durableId="1097167700">
    <w:abstractNumId w:val="16"/>
  </w:num>
  <w:num w:numId="3" w16cid:durableId="2146729705">
    <w:abstractNumId w:val="43"/>
  </w:num>
  <w:num w:numId="4" w16cid:durableId="1191141718">
    <w:abstractNumId w:val="18"/>
  </w:num>
  <w:num w:numId="5" w16cid:durableId="899439006">
    <w:abstractNumId w:val="36"/>
  </w:num>
  <w:num w:numId="6" w16cid:durableId="1411535806">
    <w:abstractNumId w:val="31"/>
  </w:num>
  <w:num w:numId="7" w16cid:durableId="306277368">
    <w:abstractNumId w:val="44"/>
  </w:num>
  <w:num w:numId="8" w16cid:durableId="1351684126">
    <w:abstractNumId w:val="26"/>
  </w:num>
  <w:num w:numId="9" w16cid:durableId="1364752038">
    <w:abstractNumId w:val="7"/>
  </w:num>
  <w:num w:numId="10" w16cid:durableId="1682732883">
    <w:abstractNumId w:val="3"/>
  </w:num>
  <w:num w:numId="11" w16cid:durableId="1166239067">
    <w:abstractNumId w:val="24"/>
  </w:num>
  <w:num w:numId="12" w16cid:durableId="879824677">
    <w:abstractNumId w:val="27"/>
  </w:num>
  <w:num w:numId="13" w16cid:durableId="850221747">
    <w:abstractNumId w:val="38"/>
  </w:num>
  <w:num w:numId="14" w16cid:durableId="236982531">
    <w:abstractNumId w:val="41"/>
  </w:num>
  <w:num w:numId="15" w16cid:durableId="311099961">
    <w:abstractNumId w:val="22"/>
  </w:num>
  <w:num w:numId="16" w16cid:durableId="1907833622">
    <w:abstractNumId w:val="33"/>
  </w:num>
  <w:num w:numId="17" w16cid:durableId="1684282866">
    <w:abstractNumId w:val="13"/>
  </w:num>
  <w:num w:numId="18" w16cid:durableId="1889797461">
    <w:abstractNumId w:val="5"/>
  </w:num>
  <w:num w:numId="19" w16cid:durableId="214197256">
    <w:abstractNumId w:val="28"/>
  </w:num>
  <w:num w:numId="20" w16cid:durableId="905997974">
    <w:abstractNumId w:val="11"/>
  </w:num>
  <w:num w:numId="21" w16cid:durableId="781454888">
    <w:abstractNumId w:val="6"/>
  </w:num>
  <w:num w:numId="22" w16cid:durableId="569192376">
    <w:abstractNumId w:val="0"/>
  </w:num>
  <w:num w:numId="23" w16cid:durableId="365563576">
    <w:abstractNumId w:val="20"/>
  </w:num>
  <w:num w:numId="24" w16cid:durableId="1656378455">
    <w:abstractNumId w:val="39"/>
  </w:num>
  <w:num w:numId="25" w16cid:durableId="642320798">
    <w:abstractNumId w:val="34"/>
  </w:num>
  <w:num w:numId="26" w16cid:durableId="1530290181">
    <w:abstractNumId w:val="37"/>
  </w:num>
  <w:num w:numId="27" w16cid:durableId="1523402050">
    <w:abstractNumId w:val="15"/>
  </w:num>
  <w:num w:numId="28" w16cid:durableId="1043865674">
    <w:abstractNumId w:val="23"/>
  </w:num>
  <w:num w:numId="29" w16cid:durableId="323171096">
    <w:abstractNumId w:val="29"/>
  </w:num>
  <w:num w:numId="30" w16cid:durableId="114108783">
    <w:abstractNumId w:val="42"/>
  </w:num>
  <w:num w:numId="31" w16cid:durableId="432434610">
    <w:abstractNumId w:val="25"/>
  </w:num>
  <w:num w:numId="32" w16cid:durableId="398751468">
    <w:abstractNumId w:val="14"/>
  </w:num>
  <w:num w:numId="33" w16cid:durableId="50348820">
    <w:abstractNumId w:val="19"/>
  </w:num>
  <w:num w:numId="34" w16cid:durableId="649478298">
    <w:abstractNumId w:val="35"/>
  </w:num>
  <w:num w:numId="35" w16cid:durableId="634601105">
    <w:abstractNumId w:val="8"/>
  </w:num>
  <w:num w:numId="36" w16cid:durableId="1261716797">
    <w:abstractNumId w:val="17"/>
  </w:num>
  <w:num w:numId="37" w16cid:durableId="1070273411">
    <w:abstractNumId w:val="2"/>
  </w:num>
  <w:num w:numId="38" w16cid:durableId="1524856955">
    <w:abstractNumId w:val="32"/>
  </w:num>
  <w:num w:numId="39" w16cid:durableId="1964966813">
    <w:abstractNumId w:val="4"/>
  </w:num>
  <w:num w:numId="40" w16cid:durableId="1636836908">
    <w:abstractNumId w:val="40"/>
  </w:num>
  <w:num w:numId="41" w16cid:durableId="1820608129">
    <w:abstractNumId w:val="10"/>
  </w:num>
  <w:num w:numId="42" w16cid:durableId="1040668658">
    <w:abstractNumId w:val="12"/>
  </w:num>
  <w:num w:numId="43" w16cid:durableId="2107537101">
    <w:abstractNumId w:val="9"/>
  </w:num>
  <w:num w:numId="44" w16cid:durableId="1473214997">
    <w:abstractNumId w:val="37"/>
  </w:num>
  <w:num w:numId="45" w16cid:durableId="1753046889">
    <w:abstractNumId w:val="1"/>
  </w:num>
  <w:num w:numId="46" w16cid:durableId="99229062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877"/>
    <w:rsid w:val="00000F8E"/>
    <w:rsid w:val="0000727B"/>
    <w:rsid w:val="000100D7"/>
    <w:rsid w:val="00014F73"/>
    <w:rsid w:val="00017B22"/>
    <w:rsid w:val="00025414"/>
    <w:rsid w:val="00025721"/>
    <w:rsid w:val="000301AC"/>
    <w:rsid w:val="00031C8F"/>
    <w:rsid w:val="00033351"/>
    <w:rsid w:val="00040C11"/>
    <w:rsid w:val="00041524"/>
    <w:rsid w:val="000417A6"/>
    <w:rsid w:val="0004263F"/>
    <w:rsid w:val="00046397"/>
    <w:rsid w:val="00047B44"/>
    <w:rsid w:val="0005084C"/>
    <w:rsid w:val="000524AE"/>
    <w:rsid w:val="000635A0"/>
    <w:rsid w:val="0007117B"/>
    <w:rsid w:val="0007368A"/>
    <w:rsid w:val="00076119"/>
    <w:rsid w:val="00080476"/>
    <w:rsid w:val="00081D8F"/>
    <w:rsid w:val="0009347E"/>
    <w:rsid w:val="0009473D"/>
    <w:rsid w:val="000A09E3"/>
    <w:rsid w:val="000A456C"/>
    <w:rsid w:val="000A59CA"/>
    <w:rsid w:val="000B1688"/>
    <w:rsid w:val="000B42EC"/>
    <w:rsid w:val="000B5913"/>
    <w:rsid w:val="000C0AAB"/>
    <w:rsid w:val="000C1BBC"/>
    <w:rsid w:val="000C59CB"/>
    <w:rsid w:val="000C626A"/>
    <w:rsid w:val="000D2673"/>
    <w:rsid w:val="000D32BB"/>
    <w:rsid w:val="000D5B3E"/>
    <w:rsid w:val="000E0812"/>
    <w:rsid w:val="000E52AC"/>
    <w:rsid w:val="000E6407"/>
    <w:rsid w:val="000E795D"/>
    <w:rsid w:val="000F2FD1"/>
    <w:rsid w:val="000F478B"/>
    <w:rsid w:val="000F5D13"/>
    <w:rsid w:val="000F6395"/>
    <w:rsid w:val="000F6515"/>
    <w:rsid w:val="00105262"/>
    <w:rsid w:val="00105470"/>
    <w:rsid w:val="00106340"/>
    <w:rsid w:val="0010794B"/>
    <w:rsid w:val="00107A48"/>
    <w:rsid w:val="00111D9F"/>
    <w:rsid w:val="0011645B"/>
    <w:rsid w:val="001413EC"/>
    <w:rsid w:val="00144F70"/>
    <w:rsid w:val="00147288"/>
    <w:rsid w:val="00147C4E"/>
    <w:rsid w:val="00165371"/>
    <w:rsid w:val="0016539F"/>
    <w:rsid w:val="00165662"/>
    <w:rsid w:val="0017226A"/>
    <w:rsid w:val="001758ED"/>
    <w:rsid w:val="00177A22"/>
    <w:rsid w:val="0018132A"/>
    <w:rsid w:val="0018306E"/>
    <w:rsid w:val="001839DC"/>
    <w:rsid w:val="00191F36"/>
    <w:rsid w:val="0019347D"/>
    <w:rsid w:val="00196E17"/>
    <w:rsid w:val="001A0ABE"/>
    <w:rsid w:val="001A25E6"/>
    <w:rsid w:val="001A44F4"/>
    <w:rsid w:val="001A4DDB"/>
    <w:rsid w:val="001A54AD"/>
    <w:rsid w:val="001A7A9E"/>
    <w:rsid w:val="001A7D4D"/>
    <w:rsid w:val="001B0324"/>
    <w:rsid w:val="001B4C95"/>
    <w:rsid w:val="001D1940"/>
    <w:rsid w:val="001D2B71"/>
    <w:rsid w:val="001F5DA9"/>
    <w:rsid w:val="00201529"/>
    <w:rsid w:val="00204EF1"/>
    <w:rsid w:val="00206360"/>
    <w:rsid w:val="002152F1"/>
    <w:rsid w:val="002168B3"/>
    <w:rsid w:val="002207B9"/>
    <w:rsid w:val="00220973"/>
    <w:rsid w:val="0022657E"/>
    <w:rsid w:val="00227676"/>
    <w:rsid w:val="0023430E"/>
    <w:rsid w:val="00235F14"/>
    <w:rsid w:val="002370E2"/>
    <w:rsid w:val="002376D1"/>
    <w:rsid w:val="00245089"/>
    <w:rsid w:val="00246278"/>
    <w:rsid w:val="00250B9E"/>
    <w:rsid w:val="00251032"/>
    <w:rsid w:val="002529A2"/>
    <w:rsid w:val="002551F6"/>
    <w:rsid w:val="00255A69"/>
    <w:rsid w:val="002632E6"/>
    <w:rsid w:val="00264002"/>
    <w:rsid w:val="00264DF6"/>
    <w:rsid w:val="002659FA"/>
    <w:rsid w:val="0027372E"/>
    <w:rsid w:val="0028237E"/>
    <w:rsid w:val="00284A0D"/>
    <w:rsid w:val="00286048"/>
    <w:rsid w:val="00290B8C"/>
    <w:rsid w:val="00297E65"/>
    <w:rsid w:val="002A30BC"/>
    <w:rsid w:val="002B40C9"/>
    <w:rsid w:val="002B5661"/>
    <w:rsid w:val="002B778F"/>
    <w:rsid w:val="002C7035"/>
    <w:rsid w:val="002C7DC2"/>
    <w:rsid w:val="002D1202"/>
    <w:rsid w:val="002D22AA"/>
    <w:rsid w:val="002D395B"/>
    <w:rsid w:val="002D78A7"/>
    <w:rsid w:val="002E103E"/>
    <w:rsid w:val="002E1125"/>
    <w:rsid w:val="002E4155"/>
    <w:rsid w:val="002F1EC7"/>
    <w:rsid w:val="002F3C83"/>
    <w:rsid w:val="00301C14"/>
    <w:rsid w:val="003145B1"/>
    <w:rsid w:val="0032170B"/>
    <w:rsid w:val="00325B56"/>
    <w:rsid w:val="00331571"/>
    <w:rsid w:val="00331C97"/>
    <w:rsid w:val="003322F8"/>
    <w:rsid w:val="00340ABF"/>
    <w:rsid w:val="00341D5C"/>
    <w:rsid w:val="00345ED8"/>
    <w:rsid w:val="00346128"/>
    <w:rsid w:val="00351285"/>
    <w:rsid w:val="00353AA1"/>
    <w:rsid w:val="00357513"/>
    <w:rsid w:val="0036090F"/>
    <w:rsid w:val="00362C8F"/>
    <w:rsid w:val="0036560B"/>
    <w:rsid w:val="00367226"/>
    <w:rsid w:val="00374ED6"/>
    <w:rsid w:val="00376236"/>
    <w:rsid w:val="00381586"/>
    <w:rsid w:val="00382BD7"/>
    <w:rsid w:val="00387274"/>
    <w:rsid w:val="0039161F"/>
    <w:rsid w:val="00391D6B"/>
    <w:rsid w:val="0039625E"/>
    <w:rsid w:val="00397F6E"/>
    <w:rsid w:val="003A6402"/>
    <w:rsid w:val="003B0FC4"/>
    <w:rsid w:val="003B63DB"/>
    <w:rsid w:val="003C1EE4"/>
    <w:rsid w:val="003C7A27"/>
    <w:rsid w:val="003D3953"/>
    <w:rsid w:val="003D6666"/>
    <w:rsid w:val="003D7B95"/>
    <w:rsid w:val="003E2515"/>
    <w:rsid w:val="003E3010"/>
    <w:rsid w:val="003E4967"/>
    <w:rsid w:val="003E58DA"/>
    <w:rsid w:val="003F16BB"/>
    <w:rsid w:val="003F3ED1"/>
    <w:rsid w:val="003F4808"/>
    <w:rsid w:val="003F5645"/>
    <w:rsid w:val="003F6425"/>
    <w:rsid w:val="003F7987"/>
    <w:rsid w:val="0040621B"/>
    <w:rsid w:val="00407D83"/>
    <w:rsid w:val="004112FC"/>
    <w:rsid w:val="0041575F"/>
    <w:rsid w:val="004157E5"/>
    <w:rsid w:val="0042043C"/>
    <w:rsid w:val="00421455"/>
    <w:rsid w:val="00425555"/>
    <w:rsid w:val="00427267"/>
    <w:rsid w:val="00430A01"/>
    <w:rsid w:val="00432D60"/>
    <w:rsid w:val="004419C1"/>
    <w:rsid w:val="00442E1F"/>
    <w:rsid w:val="00444913"/>
    <w:rsid w:val="00445A50"/>
    <w:rsid w:val="00454905"/>
    <w:rsid w:val="004570E0"/>
    <w:rsid w:val="00460D53"/>
    <w:rsid w:val="004643A6"/>
    <w:rsid w:val="00465FDF"/>
    <w:rsid w:val="0047016A"/>
    <w:rsid w:val="00477DB1"/>
    <w:rsid w:val="0048078B"/>
    <w:rsid w:val="004837D1"/>
    <w:rsid w:val="00483A57"/>
    <w:rsid w:val="00483C15"/>
    <w:rsid w:val="00485308"/>
    <w:rsid w:val="004901AE"/>
    <w:rsid w:val="00491624"/>
    <w:rsid w:val="004975F1"/>
    <w:rsid w:val="004A0565"/>
    <w:rsid w:val="004A0C3A"/>
    <w:rsid w:val="004A120B"/>
    <w:rsid w:val="004A49B8"/>
    <w:rsid w:val="004A71A0"/>
    <w:rsid w:val="004B7ECB"/>
    <w:rsid w:val="004C035E"/>
    <w:rsid w:val="004C06B4"/>
    <w:rsid w:val="004C6A3F"/>
    <w:rsid w:val="004C7765"/>
    <w:rsid w:val="004D2B02"/>
    <w:rsid w:val="004D5192"/>
    <w:rsid w:val="004D776E"/>
    <w:rsid w:val="004F21BB"/>
    <w:rsid w:val="004F3085"/>
    <w:rsid w:val="005206DA"/>
    <w:rsid w:val="005212AF"/>
    <w:rsid w:val="00525F43"/>
    <w:rsid w:val="0052715F"/>
    <w:rsid w:val="00527D1B"/>
    <w:rsid w:val="005413A6"/>
    <w:rsid w:val="00542274"/>
    <w:rsid w:val="00545F36"/>
    <w:rsid w:val="00552CE8"/>
    <w:rsid w:val="00553510"/>
    <w:rsid w:val="0056272B"/>
    <w:rsid w:val="00564393"/>
    <w:rsid w:val="0056555E"/>
    <w:rsid w:val="00570C38"/>
    <w:rsid w:val="00571B23"/>
    <w:rsid w:val="00573637"/>
    <w:rsid w:val="00575663"/>
    <w:rsid w:val="0058354B"/>
    <w:rsid w:val="005871F7"/>
    <w:rsid w:val="005A063A"/>
    <w:rsid w:val="005A1AC8"/>
    <w:rsid w:val="005A3CCB"/>
    <w:rsid w:val="005A629B"/>
    <w:rsid w:val="005A62F8"/>
    <w:rsid w:val="005B0515"/>
    <w:rsid w:val="005B0C84"/>
    <w:rsid w:val="005C5377"/>
    <w:rsid w:val="005D5A64"/>
    <w:rsid w:val="005F021D"/>
    <w:rsid w:val="005F239A"/>
    <w:rsid w:val="005F24B8"/>
    <w:rsid w:val="005F34AB"/>
    <w:rsid w:val="00603D5D"/>
    <w:rsid w:val="00615386"/>
    <w:rsid w:val="006161CA"/>
    <w:rsid w:val="00622E0F"/>
    <w:rsid w:val="00625146"/>
    <w:rsid w:val="00625B89"/>
    <w:rsid w:val="00631307"/>
    <w:rsid w:val="00635470"/>
    <w:rsid w:val="00635A7D"/>
    <w:rsid w:val="00637A4F"/>
    <w:rsid w:val="0064422B"/>
    <w:rsid w:val="00644E4E"/>
    <w:rsid w:val="00653D14"/>
    <w:rsid w:val="00660E65"/>
    <w:rsid w:val="0066441C"/>
    <w:rsid w:val="00670645"/>
    <w:rsid w:val="00675DE7"/>
    <w:rsid w:val="00676A96"/>
    <w:rsid w:val="00676BC9"/>
    <w:rsid w:val="00677562"/>
    <w:rsid w:val="0068093B"/>
    <w:rsid w:val="00682EC3"/>
    <w:rsid w:val="006847B8"/>
    <w:rsid w:val="006855E1"/>
    <w:rsid w:val="00694B6F"/>
    <w:rsid w:val="00696610"/>
    <w:rsid w:val="00696A91"/>
    <w:rsid w:val="006A5144"/>
    <w:rsid w:val="006A58A7"/>
    <w:rsid w:val="006A73D2"/>
    <w:rsid w:val="006B1880"/>
    <w:rsid w:val="006B29D8"/>
    <w:rsid w:val="006B29E0"/>
    <w:rsid w:val="006B3BB5"/>
    <w:rsid w:val="006B5855"/>
    <w:rsid w:val="006C2CAF"/>
    <w:rsid w:val="006C42FA"/>
    <w:rsid w:val="006C5CB3"/>
    <w:rsid w:val="006C7474"/>
    <w:rsid w:val="006D7D96"/>
    <w:rsid w:val="006E0A54"/>
    <w:rsid w:val="006E29A1"/>
    <w:rsid w:val="006E327C"/>
    <w:rsid w:val="006E3899"/>
    <w:rsid w:val="006E470B"/>
    <w:rsid w:val="006F0009"/>
    <w:rsid w:val="006F457E"/>
    <w:rsid w:val="006F4A68"/>
    <w:rsid w:val="006F7DAB"/>
    <w:rsid w:val="0070661F"/>
    <w:rsid w:val="007124A5"/>
    <w:rsid w:val="00712E99"/>
    <w:rsid w:val="00724117"/>
    <w:rsid w:val="00742C16"/>
    <w:rsid w:val="00744108"/>
    <w:rsid w:val="007468DA"/>
    <w:rsid w:val="007613E2"/>
    <w:rsid w:val="00764375"/>
    <w:rsid w:val="0077075D"/>
    <w:rsid w:val="00771804"/>
    <w:rsid w:val="00780DDA"/>
    <w:rsid w:val="00781479"/>
    <w:rsid w:val="007864DC"/>
    <w:rsid w:val="00786F88"/>
    <w:rsid w:val="00793A0F"/>
    <w:rsid w:val="00797186"/>
    <w:rsid w:val="007A0218"/>
    <w:rsid w:val="007A49EB"/>
    <w:rsid w:val="007A52C1"/>
    <w:rsid w:val="007A7AA8"/>
    <w:rsid w:val="007B083D"/>
    <w:rsid w:val="007B0B60"/>
    <w:rsid w:val="007B1F03"/>
    <w:rsid w:val="007B27E2"/>
    <w:rsid w:val="007B354B"/>
    <w:rsid w:val="007B3873"/>
    <w:rsid w:val="007B3E9C"/>
    <w:rsid w:val="007E45D7"/>
    <w:rsid w:val="007F1C3F"/>
    <w:rsid w:val="00800020"/>
    <w:rsid w:val="00811EC1"/>
    <w:rsid w:val="00814B08"/>
    <w:rsid w:val="00821711"/>
    <w:rsid w:val="00831C6B"/>
    <w:rsid w:val="00831D70"/>
    <w:rsid w:val="0084360C"/>
    <w:rsid w:val="008472E3"/>
    <w:rsid w:val="008473DD"/>
    <w:rsid w:val="008575C8"/>
    <w:rsid w:val="00860449"/>
    <w:rsid w:val="008632A9"/>
    <w:rsid w:val="008650F3"/>
    <w:rsid w:val="00872E02"/>
    <w:rsid w:val="00881D1F"/>
    <w:rsid w:val="008840CB"/>
    <w:rsid w:val="008909D7"/>
    <w:rsid w:val="00890F09"/>
    <w:rsid w:val="00891064"/>
    <w:rsid w:val="00891831"/>
    <w:rsid w:val="00894741"/>
    <w:rsid w:val="0089598B"/>
    <w:rsid w:val="008A387D"/>
    <w:rsid w:val="008A7612"/>
    <w:rsid w:val="008B12DA"/>
    <w:rsid w:val="008B26C8"/>
    <w:rsid w:val="008B3D1C"/>
    <w:rsid w:val="008B4ACD"/>
    <w:rsid w:val="008B5410"/>
    <w:rsid w:val="008B56AA"/>
    <w:rsid w:val="008C1C99"/>
    <w:rsid w:val="008C2345"/>
    <w:rsid w:val="008C354E"/>
    <w:rsid w:val="008C38A1"/>
    <w:rsid w:val="008C4064"/>
    <w:rsid w:val="008D20BF"/>
    <w:rsid w:val="008D22C7"/>
    <w:rsid w:val="008D4A0B"/>
    <w:rsid w:val="008D603D"/>
    <w:rsid w:val="008E0285"/>
    <w:rsid w:val="008E7165"/>
    <w:rsid w:val="008F1F9A"/>
    <w:rsid w:val="00901C90"/>
    <w:rsid w:val="00904FB2"/>
    <w:rsid w:val="009116FA"/>
    <w:rsid w:val="009118F3"/>
    <w:rsid w:val="009148B9"/>
    <w:rsid w:val="00914986"/>
    <w:rsid w:val="009209A0"/>
    <w:rsid w:val="0092161D"/>
    <w:rsid w:val="0092569A"/>
    <w:rsid w:val="00935F78"/>
    <w:rsid w:val="0094138D"/>
    <w:rsid w:val="00941F1D"/>
    <w:rsid w:val="0094216D"/>
    <w:rsid w:val="00944851"/>
    <w:rsid w:val="00944A81"/>
    <w:rsid w:val="00944C33"/>
    <w:rsid w:val="00950511"/>
    <w:rsid w:val="00951F9E"/>
    <w:rsid w:val="0096091E"/>
    <w:rsid w:val="009625A4"/>
    <w:rsid w:val="009627AB"/>
    <w:rsid w:val="00967B92"/>
    <w:rsid w:val="00976316"/>
    <w:rsid w:val="009802CB"/>
    <w:rsid w:val="00983AAE"/>
    <w:rsid w:val="00983C83"/>
    <w:rsid w:val="009856F0"/>
    <w:rsid w:val="00987504"/>
    <w:rsid w:val="009900FF"/>
    <w:rsid w:val="00994AA2"/>
    <w:rsid w:val="009A319E"/>
    <w:rsid w:val="009A3E27"/>
    <w:rsid w:val="009A52F0"/>
    <w:rsid w:val="009B0973"/>
    <w:rsid w:val="009B138F"/>
    <w:rsid w:val="009C4030"/>
    <w:rsid w:val="009C79F9"/>
    <w:rsid w:val="009D125A"/>
    <w:rsid w:val="009D6144"/>
    <w:rsid w:val="009D75FA"/>
    <w:rsid w:val="009E34A9"/>
    <w:rsid w:val="009E39C4"/>
    <w:rsid w:val="009E3A67"/>
    <w:rsid w:val="009E4EA7"/>
    <w:rsid w:val="009E7660"/>
    <w:rsid w:val="009F2A4B"/>
    <w:rsid w:val="009F39E7"/>
    <w:rsid w:val="009F4834"/>
    <w:rsid w:val="00A06D48"/>
    <w:rsid w:val="00A10F2C"/>
    <w:rsid w:val="00A1221B"/>
    <w:rsid w:val="00A13279"/>
    <w:rsid w:val="00A15B71"/>
    <w:rsid w:val="00A17E36"/>
    <w:rsid w:val="00A27FB9"/>
    <w:rsid w:val="00A30826"/>
    <w:rsid w:val="00A324E5"/>
    <w:rsid w:val="00A34F17"/>
    <w:rsid w:val="00A35EBF"/>
    <w:rsid w:val="00A369F6"/>
    <w:rsid w:val="00A36A11"/>
    <w:rsid w:val="00A370F7"/>
    <w:rsid w:val="00A41D19"/>
    <w:rsid w:val="00A41F54"/>
    <w:rsid w:val="00A424B7"/>
    <w:rsid w:val="00A47611"/>
    <w:rsid w:val="00A52020"/>
    <w:rsid w:val="00A5344D"/>
    <w:rsid w:val="00A53C98"/>
    <w:rsid w:val="00A5697E"/>
    <w:rsid w:val="00A61204"/>
    <w:rsid w:val="00A64B47"/>
    <w:rsid w:val="00A7178B"/>
    <w:rsid w:val="00A72483"/>
    <w:rsid w:val="00A730DC"/>
    <w:rsid w:val="00A76BCA"/>
    <w:rsid w:val="00A779C8"/>
    <w:rsid w:val="00A8098F"/>
    <w:rsid w:val="00A82BBA"/>
    <w:rsid w:val="00A83663"/>
    <w:rsid w:val="00A85C5B"/>
    <w:rsid w:val="00A92871"/>
    <w:rsid w:val="00A92F6F"/>
    <w:rsid w:val="00A97B57"/>
    <w:rsid w:val="00AA3778"/>
    <w:rsid w:val="00AA3A01"/>
    <w:rsid w:val="00AA4726"/>
    <w:rsid w:val="00AB28D1"/>
    <w:rsid w:val="00AB4A1F"/>
    <w:rsid w:val="00AB532F"/>
    <w:rsid w:val="00AB75A8"/>
    <w:rsid w:val="00AC1E15"/>
    <w:rsid w:val="00AC25B5"/>
    <w:rsid w:val="00AC526E"/>
    <w:rsid w:val="00AC6C48"/>
    <w:rsid w:val="00AD0925"/>
    <w:rsid w:val="00AD1876"/>
    <w:rsid w:val="00AD6B40"/>
    <w:rsid w:val="00AD6CA6"/>
    <w:rsid w:val="00AE117D"/>
    <w:rsid w:val="00AE2C18"/>
    <w:rsid w:val="00AE400C"/>
    <w:rsid w:val="00AE592F"/>
    <w:rsid w:val="00AF556D"/>
    <w:rsid w:val="00B00E7A"/>
    <w:rsid w:val="00B057F4"/>
    <w:rsid w:val="00B10950"/>
    <w:rsid w:val="00B11921"/>
    <w:rsid w:val="00B125C7"/>
    <w:rsid w:val="00B14B4E"/>
    <w:rsid w:val="00B173A1"/>
    <w:rsid w:val="00B20A3C"/>
    <w:rsid w:val="00B21A66"/>
    <w:rsid w:val="00B23246"/>
    <w:rsid w:val="00B23B12"/>
    <w:rsid w:val="00B249CE"/>
    <w:rsid w:val="00B24E97"/>
    <w:rsid w:val="00B255BC"/>
    <w:rsid w:val="00B259BB"/>
    <w:rsid w:val="00B35961"/>
    <w:rsid w:val="00B37F64"/>
    <w:rsid w:val="00B4477C"/>
    <w:rsid w:val="00B47329"/>
    <w:rsid w:val="00B47C26"/>
    <w:rsid w:val="00B57173"/>
    <w:rsid w:val="00B640EF"/>
    <w:rsid w:val="00B6574F"/>
    <w:rsid w:val="00B67C80"/>
    <w:rsid w:val="00B72F4D"/>
    <w:rsid w:val="00B83677"/>
    <w:rsid w:val="00B96695"/>
    <w:rsid w:val="00BA0D13"/>
    <w:rsid w:val="00BA1CA2"/>
    <w:rsid w:val="00BA53F9"/>
    <w:rsid w:val="00BB0C49"/>
    <w:rsid w:val="00BC01BD"/>
    <w:rsid w:val="00BC3CF5"/>
    <w:rsid w:val="00BC5113"/>
    <w:rsid w:val="00BC7C89"/>
    <w:rsid w:val="00BD0CC8"/>
    <w:rsid w:val="00BD0F6F"/>
    <w:rsid w:val="00BD1319"/>
    <w:rsid w:val="00BD2CF8"/>
    <w:rsid w:val="00BD61B5"/>
    <w:rsid w:val="00BE35C5"/>
    <w:rsid w:val="00BE6847"/>
    <w:rsid w:val="00BF1FB9"/>
    <w:rsid w:val="00BF7290"/>
    <w:rsid w:val="00C00256"/>
    <w:rsid w:val="00C00401"/>
    <w:rsid w:val="00C0388A"/>
    <w:rsid w:val="00C05420"/>
    <w:rsid w:val="00C11E22"/>
    <w:rsid w:val="00C1534E"/>
    <w:rsid w:val="00C1729E"/>
    <w:rsid w:val="00C1734D"/>
    <w:rsid w:val="00C218AE"/>
    <w:rsid w:val="00C23684"/>
    <w:rsid w:val="00C2409A"/>
    <w:rsid w:val="00C24100"/>
    <w:rsid w:val="00C30E03"/>
    <w:rsid w:val="00C33053"/>
    <w:rsid w:val="00C40AED"/>
    <w:rsid w:val="00C44955"/>
    <w:rsid w:val="00C4602C"/>
    <w:rsid w:val="00C5032D"/>
    <w:rsid w:val="00C51F83"/>
    <w:rsid w:val="00C546A2"/>
    <w:rsid w:val="00C5538F"/>
    <w:rsid w:val="00C6144D"/>
    <w:rsid w:val="00C6235F"/>
    <w:rsid w:val="00C658A8"/>
    <w:rsid w:val="00C74A0D"/>
    <w:rsid w:val="00C80A91"/>
    <w:rsid w:val="00C813E1"/>
    <w:rsid w:val="00C830C7"/>
    <w:rsid w:val="00C86852"/>
    <w:rsid w:val="00C869BA"/>
    <w:rsid w:val="00C87E90"/>
    <w:rsid w:val="00C904B9"/>
    <w:rsid w:val="00C92F2A"/>
    <w:rsid w:val="00C93DFE"/>
    <w:rsid w:val="00CA3614"/>
    <w:rsid w:val="00CA3D92"/>
    <w:rsid w:val="00CA6A7A"/>
    <w:rsid w:val="00CB1B00"/>
    <w:rsid w:val="00CB4102"/>
    <w:rsid w:val="00CC08CC"/>
    <w:rsid w:val="00CC0CB7"/>
    <w:rsid w:val="00CC1A8A"/>
    <w:rsid w:val="00CC2C36"/>
    <w:rsid w:val="00CC3B7D"/>
    <w:rsid w:val="00CD0340"/>
    <w:rsid w:val="00CD1E38"/>
    <w:rsid w:val="00CD2083"/>
    <w:rsid w:val="00CD2BEE"/>
    <w:rsid w:val="00CD747D"/>
    <w:rsid w:val="00CE0D72"/>
    <w:rsid w:val="00CE3C3D"/>
    <w:rsid w:val="00CF1F91"/>
    <w:rsid w:val="00CF39CC"/>
    <w:rsid w:val="00CF3DBE"/>
    <w:rsid w:val="00D041D6"/>
    <w:rsid w:val="00D118EA"/>
    <w:rsid w:val="00D1431C"/>
    <w:rsid w:val="00D16F44"/>
    <w:rsid w:val="00D2312A"/>
    <w:rsid w:val="00D24BDB"/>
    <w:rsid w:val="00D2624F"/>
    <w:rsid w:val="00D26EBA"/>
    <w:rsid w:val="00D3066F"/>
    <w:rsid w:val="00D34733"/>
    <w:rsid w:val="00D40D72"/>
    <w:rsid w:val="00D437F6"/>
    <w:rsid w:val="00D4487E"/>
    <w:rsid w:val="00D4513F"/>
    <w:rsid w:val="00D45861"/>
    <w:rsid w:val="00D50010"/>
    <w:rsid w:val="00D51C1C"/>
    <w:rsid w:val="00D64BD6"/>
    <w:rsid w:val="00D725D1"/>
    <w:rsid w:val="00D73ECA"/>
    <w:rsid w:val="00D753B6"/>
    <w:rsid w:val="00D7741B"/>
    <w:rsid w:val="00D77BAD"/>
    <w:rsid w:val="00D955A8"/>
    <w:rsid w:val="00D958AC"/>
    <w:rsid w:val="00D95AB4"/>
    <w:rsid w:val="00DA13F1"/>
    <w:rsid w:val="00DA29A9"/>
    <w:rsid w:val="00DA2B90"/>
    <w:rsid w:val="00DA501E"/>
    <w:rsid w:val="00DB1B5E"/>
    <w:rsid w:val="00DB5CEE"/>
    <w:rsid w:val="00DB71F0"/>
    <w:rsid w:val="00DC2139"/>
    <w:rsid w:val="00DC5D9A"/>
    <w:rsid w:val="00DD027E"/>
    <w:rsid w:val="00DD264A"/>
    <w:rsid w:val="00DD735E"/>
    <w:rsid w:val="00DE664C"/>
    <w:rsid w:val="00DF1178"/>
    <w:rsid w:val="00DF4F12"/>
    <w:rsid w:val="00E0447B"/>
    <w:rsid w:val="00E11761"/>
    <w:rsid w:val="00E12E13"/>
    <w:rsid w:val="00E133D8"/>
    <w:rsid w:val="00E134AF"/>
    <w:rsid w:val="00E14A96"/>
    <w:rsid w:val="00E22850"/>
    <w:rsid w:val="00E24553"/>
    <w:rsid w:val="00E24987"/>
    <w:rsid w:val="00E27091"/>
    <w:rsid w:val="00E30871"/>
    <w:rsid w:val="00E32156"/>
    <w:rsid w:val="00E33B14"/>
    <w:rsid w:val="00E34366"/>
    <w:rsid w:val="00E34CAF"/>
    <w:rsid w:val="00E34DF6"/>
    <w:rsid w:val="00E36A0A"/>
    <w:rsid w:val="00E37942"/>
    <w:rsid w:val="00E414B3"/>
    <w:rsid w:val="00E47000"/>
    <w:rsid w:val="00E47D7D"/>
    <w:rsid w:val="00E5238D"/>
    <w:rsid w:val="00E54E4E"/>
    <w:rsid w:val="00E55904"/>
    <w:rsid w:val="00E62A2B"/>
    <w:rsid w:val="00E62EC1"/>
    <w:rsid w:val="00E65985"/>
    <w:rsid w:val="00E70E9E"/>
    <w:rsid w:val="00E716C1"/>
    <w:rsid w:val="00E71799"/>
    <w:rsid w:val="00E75CBA"/>
    <w:rsid w:val="00E773F8"/>
    <w:rsid w:val="00E81148"/>
    <w:rsid w:val="00E85F03"/>
    <w:rsid w:val="00E90C0D"/>
    <w:rsid w:val="00E94E0E"/>
    <w:rsid w:val="00E96191"/>
    <w:rsid w:val="00EA05AE"/>
    <w:rsid w:val="00EA3344"/>
    <w:rsid w:val="00EA4BA8"/>
    <w:rsid w:val="00EA7C0E"/>
    <w:rsid w:val="00EB01B4"/>
    <w:rsid w:val="00EB36A4"/>
    <w:rsid w:val="00EB62B4"/>
    <w:rsid w:val="00EC1E29"/>
    <w:rsid w:val="00EC218F"/>
    <w:rsid w:val="00EC371E"/>
    <w:rsid w:val="00EC47E9"/>
    <w:rsid w:val="00EC5A6E"/>
    <w:rsid w:val="00EC6599"/>
    <w:rsid w:val="00EC7031"/>
    <w:rsid w:val="00ED1895"/>
    <w:rsid w:val="00ED3E84"/>
    <w:rsid w:val="00ED415D"/>
    <w:rsid w:val="00ED4877"/>
    <w:rsid w:val="00ED70B9"/>
    <w:rsid w:val="00EE19A3"/>
    <w:rsid w:val="00EE4B2A"/>
    <w:rsid w:val="00EE6031"/>
    <w:rsid w:val="00EF30C3"/>
    <w:rsid w:val="00F06436"/>
    <w:rsid w:val="00F06D13"/>
    <w:rsid w:val="00F13F7F"/>
    <w:rsid w:val="00F15161"/>
    <w:rsid w:val="00F23547"/>
    <w:rsid w:val="00F23805"/>
    <w:rsid w:val="00F24AE8"/>
    <w:rsid w:val="00F251AD"/>
    <w:rsid w:val="00F311FA"/>
    <w:rsid w:val="00F32ADD"/>
    <w:rsid w:val="00F336D5"/>
    <w:rsid w:val="00F3518E"/>
    <w:rsid w:val="00F35E79"/>
    <w:rsid w:val="00F367FF"/>
    <w:rsid w:val="00F42214"/>
    <w:rsid w:val="00F45F2E"/>
    <w:rsid w:val="00F4763D"/>
    <w:rsid w:val="00F50374"/>
    <w:rsid w:val="00F55CE0"/>
    <w:rsid w:val="00F564B5"/>
    <w:rsid w:val="00F6152B"/>
    <w:rsid w:val="00F630CE"/>
    <w:rsid w:val="00F7016C"/>
    <w:rsid w:val="00F70537"/>
    <w:rsid w:val="00F70ECD"/>
    <w:rsid w:val="00F74CBC"/>
    <w:rsid w:val="00F770AA"/>
    <w:rsid w:val="00F80069"/>
    <w:rsid w:val="00F81B83"/>
    <w:rsid w:val="00F8287E"/>
    <w:rsid w:val="00F87867"/>
    <w:rsid w:val="00F93AD3"/>
    <w:rsid w:val="00F941AA"/>
    <w:rsid w:val="00F952D0"/>
    <w:rsid w:val="00FA174E"/>
    <w:rsid w:val="00FA544A"/>
    <w:rsid w:val="00FB115D"/>
    <w:rsid w:val="00FB203D"/>
    <w:rsid w:val="00FB4675"/>
    <w:rsid w:val="00FB5CB5"/>
    <w:rsid w:val="00FB672E"/>
    <w:rsid w:val="00FB69FE"/>
    <w:rsid w:val="00FB7C19"/>
    <w:rsid w:val="00FC3E81"/>
    <w:rsid w:val="00FC5613"/>
    <w:rsid w:val="00FD0951"/>
    <w:rsid w:val="00FD3887"/>
    <w:rsid w:val="00FD44A5"/>
    <w:rsid w:val="00FE333E"/>
    <w:rsid w:val="00FF140E"/>
    <w:rsid w:val="00FF40EC"/>
    <w:rsid w:val="02F75E74"/>
    <w:rsid w:val="0370A2AE"/>
    <w:rsid w:val="0A6B4994"/>
    <w:rsid w:val="10EF76F7"/>
    <w:rsid w:val="119A7FC8"/>
    <w:rsid w:val="12009B2D"/>
    <w:rsid w:val="12992A89"/>
    <w:rsid w:val="14898F59"/>
    <w:rsid w:val="17141445"/>
    <w:rsid w:val="1A83D1ED"/>
    <w:rsid w:val="1BACA682"/>
    <w:rsid w:val="206DFB04"/>
    <w:rsid w:val="21FE151E"/>
    <w:rsid w:val="236C6F2C"/>
    <w:rsid w:val="24DA3146"/>
    <w:rsid w:val="25132174"/>
    <w:rsid w:val="27CE7EBD"/>
    <w:rsid w:val="336E05C1"/>
    <w:rsid w:val="354892BD"/>
    <w:rsid w:val="37EE2F2E"/>
    <w:rsid w:val="3A32E6E3"/>
    <w:rsid w:val="3CA808C1"/>
    <w:rsid w:val="416A63AE"/>
    <w:rsid w:val="4535E3E3"/>
    <w:rsid w:val="46DD1015"/>
    <w:rsid w:val="47E99A07"/>
    <w:rsid w:val="495FAA74"/>
    <w:rsid w:val="4A11C4EE"/>
    <w:rsid w:val="4A33D9BA"/>
    <w:rsid w:val="4C36B279"/>
    <w:rsid w:val="527115FB"/>
    <w:rsid w:val="55F113AE"/>
    <w:rsid w:val="5AB67199"/>
    <w:rsid w:val="5B7439C3"/>
    <w:rsid w:val="5C67C2B5"/>
    <w:rsid w:val="5FDE4A8E"/>
    <w:rsid w:val="6019D73C"/>
    <w:rsid w:val="607E67B6"/>
    <w:rsid w:val="6E89B632"/>
    <w:rsid w:val="722DA8C4"/>
    <w:rsid w:val="722F9C91"/>
    <w:rsid w:val="73321AA6"/>
    <w:rsid w:val="743C1106"/>
    <w:rsid w:val="7541896C"/>
    <w:rsid w:val="764216AE"/>
    <w:rsid w:val="76704320"/>
    <w:rsid w:val="76F8E71A"/>
    <w:rsid w:val="7797BA7A"/>
    <w:rsid w:val="7D336B3F"/>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BCAF1"/>
  <w15:docId w15:val="{5D852899-D644-4C33-8081-65B310A0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87D"/>
    <w:pPr>
      <w:spacing w:line="240" w:lineRule="auto"/>
    </w:pPr>
    <w:rPr>
      <w:rFonts w:ascii="Segoe UI" w:hAnsi="Segoe UI"/>
    </w:rPr>
  </w:style>
  <w:style w:type="paragraph" w:styleId="Rubrik1">
    <w:name w:val="heading 1"/>
    <w:basedOn w:val="Normal"/>
    <w:next w:val="Normal"/>
    <w:link w:val="Rubrik1Char"/>
    <w:uiPriority w:val="9"/>
    <w:qFormat/>
    <w:rsid w:val="008A387D"/>
    <w:pPr>
      <w:keepNext/>
      <w:keepLines/>
      <w:spacing w:before="480" w:after="0"/>
      <w:outlineLvl w:val="0"/>
    </w:pPr>
    <w:rPr>
      <w:rFonts w:eastAsiaTheme="majorEastAsia" w:cstheme="majorBidi"/>
      <w:bCs/>
      <w:color w:val="1BA1E2"/>
      <w:sz w:val="36"/>
      <w:szCs w:val="28"/>
    </w:rPr>
  </w:style>
  <w:style w:type="paragraph" w:styleId="Rubrik2">
    <w:name w:val="heading 2"/>
    <w:basedOn w:val="Normal"/>
    <w:next w:val="Normal"/>
    <w:link w:val="Rubrik2Char"/>
    <w:uiPriority w:val="9"/>
    <w:unhideWhenUsed/>
    <w:qFormat/>
    <w:rsid w:val="00D3066F"/>
    <w:pPr>
      <w:keepNext/>
      <w:keepLines/>
      <w:spacing w:before="200" w:after="0"/>
      <w:outlineLvl w:val="1"/>
    </w:pPr>
    <w:rPr>
      <w:rFonts w:eastAsiaTheme="majorEastAsia" w:cstheme="majorBidi"/>
      <w:bCs/>
      <w:color w:val="1BA1E2"/>
      <w:sz w:val="32"/>
      <w:szCs w:val="26"/>
    </w:rPr>
  </w:style>
  <w:style w:type="paragraph" w:styleId="Rubrik3">
    <w:name w:val="heading 3"/>
    <w:basedOn w:val="Normal"/>
    <w:next w:val="Normal"/>
    <w:link w:val="Rubrik3Char"/>
    <w:uiPriority w:val="9"/>
    <w:unhideWhenUsed/>
    <w:qFormat/>
    <w:rsid w:val="00D3066F"/>
    <w:pPr>
      <w:keepNext/>
      <w:keepLines/>
      <w:spacing w:before="200" w:after="0"/>
      <w:outlineLvl w:val="2"/>
    </w:pPr>
    <w:rPr>
      <w:rFonts w:eastAsiaTheme="majorEastAsia" w:cstheme="majorBidi"/>
      <w:bCs/>
      <w:color w:val="1BA1E2"/>
      <w:sz w:val="28"/>
    </w:rPr>
  </w:style>
  <w:style w:type="paragraph" w:styleId="Rubrik4">
    <w:name w:val="heading 4"/>
    <w:basedOn w:val="Normal"/>
    <w:next w:val="Normal"/>
    <w:link w:val="Rubrik4Char"/>
    <w:uiPriority w:val="9"/>
    <w:unhideWhenUsed/>
    <w:qFormat/>
    <w:rsid w:val="00D3066F"/>
    <w:pPr>
      <w:keepNext/>
      <w:keepLines/>
      <w:spacing w:before="200" w:after="0"/>
      <w:outlineLvl w:val="3"/>
    </w:pPr>
    <w:rPr>
      <w:rFonts w:eastAsiaTheme="majorEastAsia" w:cstheme="majorBidi"/>
      <w:b/>
      <w:bCs/>
      <w:i/>
      <w:iCs/>
      <w:color w:val="1BA1E2"/>
      <w:sz w:val="24"/>
    </w:rPr>
  </w:style>
  <w:style w:type="paragraph" w:styleId="Rubrik5">
    <w:name w:val="heading 5"/>
    <w:basedOn w:val="Normal"/>
    <w:next w:val="Normal"/>
    <w:link w:val="Rubrik5Char"/>
    <w:uiPriority w:val="9"/>
    <w:unhideWhenUsed/>
    <w:qFormat/>
    <w:rsid w:val="00D3066F"/>
    <w:pPr>
      <w:keepNext/>
      <w:keepLines/>
      <w:spacing w:before="200" w:after="0"/>
      <w:outlineLvl w:val="4"/>
    </w:pPr>
    <w:rPr>
      <w:rFonts w:eastAsiaTheme="majorEastAsia" w:cstheme="majorBidi"/>
      <w:i/>
      <w:color w:val="1BA1E2"/>
    </w:rPr>
  </w:style>
  <w:style w:type="paragraph" w:styleId="Rubrik6">
    <w:name w:val="heading 6"/>
    <w:basedOn w:val="Normal"/>
    <w:next w:val="Normal"/>
    <w:link w:val="Rubrik6Char"/>
    <w:uiPriority w:val="9"/>
    <w:unhideWhenUsed/>
    <w:qFormat/>
    <w:rsid w:val="002529A2"/>
    <w:pPr>
      <w:keepNext/>
      <w:keepLines/>
      <w:spacing w:before="200" w:after="0"/>
      <w:outlineLvl w:val="5"/>
    </w:pPr>
    <w:rPr>
      <w:rFonts w:eastAsiaTheme="majorEastAsia" w:cstheme="majorBidi"/>
      <w:i/>
      <w:iCs/>
      <w:color w:val="1BA1E2"/>
    </w:rPr>
  </w:style>
  <w:style w:type="paragraph" w:styleId="Rubrik7">
    <w:name w:val="heading 7"/>
    <w:basedOn w:val="Normal"/>
    <w:next w:val="Normal"/>
    <w:link w:val="Rubrik7Char"/>
    <w:uiPriority w:val="9"/>
    <w:unhideWhenUsed/>
    <w:qFormat/>
    <w:rsid w:val="00F251AD"/>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Mellanmrkskuggning1-dekorfrg1">
    <w:name w:val="Medium Shading 1 Accent 1"/>
    <w:basedOn w:val="Normaltabell"/>
    <w:uiPriority w:val="63"/>
    <w:rsid w:val="00D3066F"/>
    <w:pPr>
      <w:spacing w:after="0" w:line="240" w:lineRule="auto"/>
    </w:pPr>
    <w:rPr>
      <w:rFonts w:ascii="Segoe UI" w:hAnsi="Segoe U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rFonts w:ascii="Segoe UI" w:hAnsi="Segoe UI"/>
        <w:b/>
        <w:bCs/>
        <w:color w:val="FFFFFF" w:themeColor="background1"/>
        <w:sz w:val="24"/>
      </w:rPr>
      <w:tblPr/>
      <w:tcPr>
        <w:tcBorders>
          <w:top w:val="single" w:sz="8" w:space="0" w:color="1BA1E2"/>
          <w:left w:val="single" w:sz="8" w:space="0" w:color="1BA1E2"/>
          <w:bottom w:val="single" w:sz="8" w:space="0" w:color="1BA1E2"/>
          <w:right w:val="single" w:sz="8" w:space="0" w:color="1BA1E2"/>
          <w:insideH w:val="nil"/>
          <w:insideV w:val="nil"/>
          <w:tl2br w:val="nil"/>
          <w:tr2bl w:val="nil"/>
        </w:tcBorders>
        <w:shd w:val="clear" w:color="auto" w:fill="1BA1E2"/>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FFFFFF" w:themeFill="background1"/>
      </w:tcPr>
    </w:tblStylePr>
    <w:tblStylePr w:type="band2Horz">
      <w:tblPr/>
      <w:tcPr>
        <w:tcBorders>
          <w:insideH w:val="nil"/>
          <w:insideV w:val="nil"/>
        </w:tcBorders>
      </w:tcPr>
    </w:tblStylePr>
  </w:style>
  <w:style w:type="paragraph" w:styleId="Liststycke">
    <w:name w:val="List Paragraph"/>
    <w:basedOn w:val="Normal"/>
    <w:uiPriority w:val="34"/>
    <w:qFormat/>
    <w:rsid w:val="00477DB1"/>
    <w:pPr>
      <w:ind w:left="720"/>
      <w:contextualSpacing/>
    </w:pPr>
  </w:style>
  <w:style w:type="paragraph" w:styleId="Rubrik">
    <w:name w:val="Title"/>
    <w:basedOn w:val="Normal"/>
    <w:next w:val="Normal"/>
    <w:link w:val="RubrikChar"/>
    <w:uiPriority w:val="10"/>
    <w:qFormat/>
    <w:rsid w:val="002E1125"/>
    <w:pPr>
      <w:pBdr>
        <w:bottom w:val="single" w:sz="8" w:space="4" w:color="auto"/>
      </w:pBdr>
      <w:spacing w:after="300"/>
      <w:contextualSpacing/>
    </w:pPr>
    <w:rPr>
      <w:rFonts w:eastAsiaTheme="majorEastAsia" w:cstheme="majorBidi"/>
      <w:spacing w:val="5"/>
      <w:kern w:val="28"/>
      <w:sz w:val="52"/>
      <w:szCs w:val="52"/>
    </w:rPr>
  </w:style>
  <w:style w:type="character" w:customStyle="1" w:styleId="RubrikChar">
    <w:name w:val="Rubrik Char"/>
    <w:basedOn w:val="Standardstycketeckensnitt"/>
    <w:link w:val="Rubrik"/>
    <w:uiPriority w:val="10"/>
    <w:rsid w:val="002E1125"/>
    <w:rPr>
      <w:rFonts w:ascii="Segoe UI" w:eastAsiaTheme="majorEastAsia" w:hAnsi="Segoe UI" w:cstheme="majorBidi"/>
      <w:spacing w:val="5"/>
      <w:kern w:val="28"/>
      <w:sz w:val="52"/>
      <w:szCs w:val="52"/>
    </w:rPr>
  </w:style>
  <w:style w:type="paragraph" w:styleId="Underrubrik">
    <w:name w:val="Subtitle"/>
    <w:basedOn w:val="Normal"/>
    <w:next w:val="Normal"/>
    <w:link w:val="UnderrubrikChar"/>
    <w:uiPriority w:val="11"/>
    <w:qFormat/>
    <w:rsid w:val="002529A2"/>
    <w:pPr>
      <w:numPr>
        <w:ilvl w:val="1"/>
      </w:numPr>
    </w:pPr>
    <w:rPr>
      <w:rFonts w:eastAsiaTheme="majorEastAsia" w:cstheme="majorBidi"/>
      <w:i/>
      <w:iCs/>
      <w:color w:val="FF0097"/>
      <w:spacing w:val="15"/>
      <w:sz w:val="24"/>
      <w:szCs w:val="24"/>
    </w:rPr>
  </w:style>
  <w:style w:type="character" w:customStyle="1" w:styleId="UnderrubrikChar">
    <w:name w:val="Underrubrik Char"/>
    <w:basedOn w:val="Standardstycketeckensnitt"/>
    <w:link w:val="Underrubrik"/>
    <w:uiPriority w:val="11"/>
    <w:rsid w:val="002529A2"/>
    <w:rPr>
      <w:rFonts w:ascii="Segoe UI" w:eastAsiaTheme="majorEastAsia" w:hAnsi="Segoe UI" w:cstheme="majorBidi"/>
      <w:i/>
      <w:iCs/>
      <w:color w:val="FF0097"/>
      <w:spacing w:val="15"/>
      <w:sz w:val="24"/>
      <w:szCs w:val="24"/>
    </w:rPr>
  </w:style>
  <w:style w:type="character" w:customStyle="1" w:styleId="Rubrik1Char">
    <w:name w:val="Rubrik 1 Char"/>
    <w:basedOn w:val="Standardstycketeckensnitt"/>
    <w:link w:val="Rubrik1"/>
    <w:uiPriority w:val="9"/>
    <w:rsid w:val="008A387D"/>
    <w:rPr>
      <w:rFonts w:ascii="Segoe UI" w:eastAsiaTheme="majorEastAsia" w:hAnsi="Segoe UI" w:cstheme="majorBidi"/>
      <w:bCs/>
      <w:color w:val="1BA1E2"/>
      <w:sz w:val="36"/>
      <w:szCs w:val="28"/>
    </w:rPr>
  </w:style>
  <w:style w:type="character" w:styleId="Stark">
    <w:name w:val="Strong"/>
    <w:basedOn w:val="Standardstycketeckensnitt"/>
    <w:uiPriority w:val="22"/>
    <w:qFormat/>
    <w:rsid w:val="002529A2"/>
    <w:rPr>
      <w:rFonts w:ascii="Segoe UI" w:hAnsi="Segoe UI"/>
      <w:b/>
      <w:bCs/>
      <w:color w:val="auto"/>
    </w:rPr>
  </w:style>
  <w:style w:type="paragraph" w:styleId="Sidhuvud">
    <w:name w:val="header"/>
    <w:basedOn w:val="Normal"/>
    <w:link w:val="SidhuvudChar"/>
    <w:uiPriority w:val="99"/>
    <w:unhideWhenUsed/>
    <w:rsid w:val="005212AF"/>
    <w:pPr>
      <w:tabs>
        <w:tab w:val="center" w:pos="4536"/>
        <w:tab w:val="right" w:pos="9072"/>
      </w:tabs>
      <w:spacing w:after="0"/>
    </w:pPr>
  </w:style>
  <w:style w:type="character" w:customStyle="1" w:styleId="SidhuvudChar">
    <w:name w:val="Sidhuvud Char"/>
    <w:basedOn w:val="Standardstycketeckensnitt"/>
    <w:link w:val="Sidhuvud"/>
    <w:uiPriority w:val="99"/>
    <w:rsid w:val="005212AF"/>
  </w:style>
  <w:style w:type="paragraph" w:styleId="Sidfot">
    <w:name w:val="footer"/>
    <w:basedOn w:val="Normal"/>
    <w:link w:val="SidfotChar"/>
    <w:uiPriority w:val="99"/>
    <w:unhideWhenUsed/>
    <w:rsid w:val="005212AF"/>
    <w:pPr>
      <w:tabs>
        <w:tab w:val="center" w:pos="4536"/>
        <w:tab w:val="right" w:pos="9072"/>
      </w:tabs>
      <w:spacing w:after="0"/>
    </w:pPr>
  </w:style>
  <w:style w:type="character" w:customStyle="1" w:styleId="SidfotChar">
    <w:name w:val="Sidfot Char"/>
    <w:basedOn w:val="Standardstycketeckensnitt"/>
    <w:link w:val="Sidfot"/>
    <w:uiPriority w:val="99"/>
    <w:rsid w:val="005212AF"/>
  </w:style>
  <w:style w:type="paragraph" w:styleId="Ballongtext">
    <w:name w:val="Balloon Text"/>
    <w:basedOn w:val="Normal"/>
    <w:link w:val="BallongtextChar"/>
    <w:uiPriority w:val="99"/>
    <w:semiHidden/>
    <w:unhideWhenUsed/>
    <w:rsid w:val="005212AF"/>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212AF"/>
    <w:rPr>
      <w:rFonts w:ascii="Tahoma" w:hAnsi="Tahoma" w:cs="Tahoma"/>
      <w:sz w:val="16"/>
      <w:szCs w:val="16"/>
    </w:rPr>
  </w:style>
  <w:style w:type="character" w:styleId="Betoning">
    <w:name w:val="Emphasis"/>
    <w:basedOn w:val="Standardstycketeckensnitt"/>
    <w:uiPriority w:val="20"/>
    <w:qFormat/>
    <w:rsid w:val="007A49EB"/>
    <w:rPr>
      <w:i/>
      <w:iCs/>
    </w:rPr>
  </w:style>
  <w:style w:type="character" w:customStyle="1" w:styleId="Rubrik2Char">
    <w:name w:val="Rubrik 2 Char"/>
    <w:basedOn w:val="Standardstycketeckensnitt"/>
    <w:link w:val="Rubrik2"/>
    <w:uiPriority w:val="9"/>
    <w:rsid w:val="00D3066F"/>
    <w:rPr>
      <w:rFonts w:ascii="Segoe UI" w:eastAsiaTheme="majorEastAsia" w:hAnsi="Segoe UI" w:cstheme="majorBidi"/>
      <w:bCs/>
      <w:color w:val="1BA1E2"/>
      <w:sz w:val="32"/>
      <w:szCs w:val="26"/>
    </w:rPr>
  </w:style>
  <w:style w:type="paragraph" w:styleId="Datum">
    <w:name w:val="Date"/>
    <w:basedOn w:val="Normal"/>
    <w:next w:val="Normal"/>
    <w:link w:val="DatumChar"/>
    <w:uiPriority w:val="99"/>
    <w:semiHidden/>
    <w:unhideWhenUsed/>
    <w:rsid w:val="006E3899"/>
  </w:style>
  <w:style w:type="character" w:customStyle="1" w:styleId="DatumChar">
    <w:name w:val="Datum Char"/>
    <w:basedOn w:val="Standardstycketeckensnitt"/>
    <w:link w:val="Datum"/>
    <w:uiPriority w:val="99"/>
    <w:semiHidden/>
    <w:rsid w:val="006E3899"/>
  </w:style>
  <w:style w:type="character" w:styleId="Hyperlnk">
    <w:name w:val="Hyperlink"/>
    <w:basedOn w:val="Standardstycketeckensnitt"/>
    <w:uiPriority w:val="99"/>
    <w:unhideWhenUsed/>
    <w:rsid w:val="009E7660"/>
    <w:rPr>
      <w:color w:val="0000FF" w:themeColor="hyperlink"/>
      <w:u w:val="single"/>
    </w:rPr>
  </w:style>
  <w:style w:type="table" w:styleId="Tabellrutnt">
    <w:name w:val="Table Grid"/>
    <w:basedOn w:val="Normaltabell"/>
    <w:uiPriority w:val="59"/>
    <w:rsid w:val="009E7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3Char">
    <w:name w:val="Rubrik 3 Char"/>
    <w:basedOn w:val="Standardstycketeckensnitt"/>
    <w:link w:val="Rubrik3"/>
    <w:uiPriority w:val="9"/>
    <w:rsid w:val="00D3066F"/>
    <w:rPr>
      <w:rFonts w:ascii="Segoe UI" w:eastAsiaTheme="majorEastAsia" w:hAnsi="Segoe UI" w:cstheme="majorBidi"/>
      <w:bCs/>
      <w:color w:val="1BA1E2"/>
      <w:sz w:val="28"/>
    </w:rPr>
  </w:style>
  <w:style w:type="character" w:customStyle="1" w:styleId="Rubrik4Char">
    <w:name w:val="Rubrik 4 Char"/>
    <w:basedOn w:val="Standardstycketeckensnitt"/>
    <w:link w:val="Rubrik4"/>
    <w:uiPriority w:val="9"/>
    <w:rsid w:val="00D3066F"/>
    <w:rPr>
      <w:rFonts w:ascii="Segoe UI" w:eastAsiaTheme="majorEastAsia" w:hAnsi="Segoe UI" w:cstheme="majorBidi"/>
      <w:b/>
      <w:bCs/>
      <w:i/>
      <w:iCs/>
      <w:color w:val="1BA1E2"/>
      <w:sz w:val="24"/>
    </w:rPr>
  </w:style>
  <w:style w:type="character" w:customStyle="1" w:styleId="Rubrik5Char">
    <w:name w:val="Rubrik 5 Char"/>
    <w:basedOn w:val="Standardstycketeckensnitt"/>
    <w:link w:val="Rubrik5"/>
    <w:uiPriority w:val="9"/>
    <w:rsid w:val="00D3066F"/>
    <w:rPr>
      <w:rFonts w:ascii="Segoe UI" w:eastAsiaTheme="majorEastAsia" w:hAnsi="Segoe UI" w:cstheme="majorBidi"/>
      <w:i/>
      <w:color w:val="1BA1E2"/>
    </w:rPr>
  </w:style>
  <w:style w:type="character" w:customStyle="1" w:styleId="Rubrik6Char">
    <w:name w:val="Rubrik 6 Char"/>
    <w:basedOn w:val="Standardstycketeckensnitt"/>
    <w:link w:val="Rubrik6"/>
    <w:uiPriority w:val="9"/>
    <w:rsid w:val="002529A2"/>
    <w:rPr>
      <w:rFonts w:ascii="Segoe UI" w:eastAsiaTheme="majorEastAsia" w:hAnsi="Segoe UI" w:cstheme="majorBidi"/>
      <w:i/>
      <w:iCs/>
      <w:color w:val="1BA1E2"/>
    </w:rPr>
  </w:style>
  <w:style w:type="character" w:styleId="Diskretbetoning">
    <w:name w:val="Subtle Emphasis"/>
    <w:basedOn w:val="Standardstycketeckensnitt"/>
    <w:uiPriority w:val="19"/>
    <w:qFormat/>
    <w:rsid w:val="002529A2"/>
    <w:rPr>
      <w:i/>
      <w:iCs/>
      <w:color w:val="808080" w:themeColor="text1" w:themeTint="7F"/>
    </w:rPr>
  </w:style>
  <w:style w:type="character" w:styleId="Starkbetoning">
    <w:name w:val="Intense Emphasis"/>
    <w:basedOn w:val="Standardstycketeckensnitt"/>
    <w:uiPriority w:val="21"/>
    <w:qFormat/>
    <w:rsid w:val="002529A2"/>
    <w:rPr>
      <w:rFonts w:ascii="Segoe UI" w:hAnsi="Segoe UI"/>
      <w:b/>
      <w:bCs/>
      <w:i/>
      <w:iCs/>
      <w:color w:val="339933"/>
    </w:rPr>
  </w:style>
  <w:style w:type="paragraph" w:styleId="Starktcitat">
    <w:name w:val="Intense Quote"/>
    <w:basedOn w:val="Normal"/>
    <w:next w:val="Normal"/>
    <w:link w:val="StarktcitatChar"/>
    <w:uiPriority w:val="30"/>
    <w:qFormat/>
    <w:rsid w:val="002529A2"/>
    <w:pPr>
      <w:pBdr>
        <w:bottom w:val="single" w:sz="4" w:space="4" w:color="8CBF26"/>
      </w:pBdr>
      <w:spacing w:before="200" w:after="280"/>
      <w:ind w:left="936" w:right="936"/>
    </w:pPr>
    <w:rPr>
      <w:b/>
      <w:bCs/>
      <w:i/>
      <w:iCs/>
      <w:color w:val="8CBF26"/>
    </w:rPr>
  </w:style>
  <w:style w:type="character" w:customStyle="1" w:styleId="StarktcitatChar">
    <w:name w:val="Starkt citat Char"/>
    <w:basedOn w:val="Standardstycketeckensnitt"/>
    <w:link w:val="Starktcitat"/>
    <w:uiPriority w:val="30"/>
    <w:rsid w:val="002529A2"/>
    <w:rPr>
      <w:rFonts w:ascii="Segoe UI" w:hAnsi="Segoe UI"/>
      <w:b/>
      <w:bCs/>
      <w:i/>
      <w:iCs/>
      <w:color w:val="8CBF26"/>
    </w:rPr>
  </w:style>
  <w:style w:type="character" w:styleId="Diskretreferens">
    <w:name w:val="Subtle Reference"/>
    <w:basedOn w:val="Standardstycketeckensnitt"/>
    <w:uiPriority w:val="31"/>
    <w:qFormat/>
    <w:rsid w:val="002529A2"/>
    <w:rPr>
      <w:smallCaps/>
      <w:color w:val="00ABA9"/>
      <w:u w:val="single"/>
    </w:rPr>
  </w:style>
  <w:style w:type="paragraph" w:styleId="Citat">
    <w:name w:val="Quote"/>
    <w:basedOn w:val="Normal"/>
    <w:next w:val="Normal"/>
    <w:link w:val="CitatChar"/>
    <w:uiPriority w:val="29"/>
    <w:qFormat/>
    <w:rsid w:val="002529A2"/>
    <w:rPr>
      <w:i/>
      <w:iCs/>
      <w:color w:val="000000" w:themeColor="text1"/>
    </w:rPr>
  </w:style>
  <w:style w:type="character" w:customStyle="1" w:styleId="CitatChar">
    <w:name w:val="Citat Char"/>
    <w:basedOn w:val="Standardstycketeckensnitt"/>
    <w:link w:val="Citat"/>
    <w:uiPriority w:val="29"/>
    <w:rsid w:val="002529A2"/>
    <w:rPr>
      <w:rFonts w:ascii="Segoe UI" w:hAnsi="Segoe UI"/>
      <w:i/>
      <w:iCs/>
      <w:color w:val="000000" w:themeColor="text1"/>
    </w:rPr>
  </w:style>
  <w:style w:type="character" w:styleId="Starkreferens">
    <w:name w:val="Intense Reference"/>
    <w:basedOn w:val="Standardstycketeckensnitt"/>
    <w:uiPriority w:val="32"/>
    <w:qFormat/>
    <w:rsid w:val="002529A2"/>
    <w:rPr>
      <w:b/>
      <w:bCs/>
      <w:smallCaps/>
      <w:color w:val="00ABA9"/>
      <w:spacing w:val="5"/>
      <w:u w:val="single"/>
    </w:rPr>
  </w:style>
  <w:style w:type="character" w:styleId="Bokenstitel">
    <w:name w:val="Book Title"/>
    <w:basedOn w:val="Standardstycketeckensnitt"/>
    <w:uiPriority w:val="33"/>
    <w:qFormat/>
    <w:rsid w:val="002529A2"/>
    <w:rPr>
      <w:b/>
      <w:bCs/>
      <w:smallCaps/>
      <w:spacing w:val="5"/>
    </w:rPr>
  </w:style>
  <w:style w:type="paragraph" w:styleId="Fotnotstext">
    <w:name w:val="footnote text"/>
    <w:basedOn w:val="Normal"/>
    <w:link w:val="FotnotstextChar"/>
    <w:uiPriority w:val="99"/>
    <w:semiHidden/>
    <w:unhideWhenUsed/>
    <w:rsid w:val="00B83677"/>
    <w:pPr>
      <w:spacing w:after="0"/>
    </w:pPr>
    <w:rPr>
      <w:sz w:val="20"/>
      <w:szCs w:val="20"/>
    </w:rPr>
  </w:style>
  <w:style w:type="character" w:customStyle="1" w:styleId="FotnotstextChar">
    <w:name w:val="Fotnotstext Char"/>
    <w:basedOn w:val="Standardstycketeckensnitt"/>
    <w:link w:val="Fotnotstext"/>
    <w:uiPriority w:val="99"/>
    <w:semiHidden/>
    <w:rsid w:val="00B83677"/>
    <w:rPr>
      <w:rFonts w:ascii="Segoe UI" w:hAnsi="Segoe UI"/>
      <w:sz w:val="20"/>
      <w:szCs w:val="20"/>
    </w:rPr>
  </w:style>
  <w:style w:type="character" w:styleId="Fotnotsreferens">
    <w:name w:val="footnote reference"/>
    <w:basedOn w:val="Standardstycketeckensnitt"/>
    <w:uiPriority w:val="99"/>
    <w:semiHidden/>
    <w:unhideWhenUsed/>
    <w:rsid w:val="00B83677"/>
    <w:rPr>
      <w:vertAlign w:val="superscript"/>
    </w:rPr>
  </w:style>
  <w:style w:type="character" w:customStyle="1" w:styleId="Rubrik7Char">
    <w:name w:val="Rubrik 7 Char"/>
    <w:basedOn w:val="Standardstycketeckensnitt"/>
    <w:link w:val="Rubrik7"/>
    <w:uiPriority w:val="9"/>
    <w:rsid w:val="00F251AD"/>
    <w:rPr>
      <w:rFonts w:asciiTheme="majorHAnsi" w:eastAsiaTheme="majorEastAsia" w:hAnsiTheme="majorHAnsi" w:cstheme="majorBidi"/>
      <w:i/>
      <w:iCs/>
      <w:color w:val="243F60" w:themeColor="accent1" w:themeShade="7F"/>
    </w:rPr>
  </w:style>
  <w:style w:type="paragraph" w:styleId="Innehll1">
    <w:name w:val="toc 1"/>
    <w:aliases w:val="TOC DF"/>
    <w:basedOn w:val="Normal"/>
    <w:next w:val="Normal"/>
    <w:autoRedefine/>
    <w:uiPriority w:val="39"/>
    <w:unhideWhenUsed/>
    <w:qFormat/>
    <w:rsid w:val="00987504"/>
    <w:pPr>
      <w:spacing w:after="100" w:line="259" w:lineRule="auto"/>
    </w:pPr>
    <w:rPr>
      <w:rFonts w:eastAsiaTheme="minorEastAsia" w:cs="Times New Roman"/>
      <w:lang w:val="en-US"/>
    </w:rPr>
  </w:style>
  <w:style w:type="table" w:customStyle="1" w:styleId="Rutntstabell4dekorfrg21">
    <w:name w:val="Rutnätstabell 4 – dekorfärg 21"/>
    <w:basedOn w:val="Normaltabell"/>
    <w:uiPriority w:val="49"/>
    <w:rsid w:val="00AC6C4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Rutntstabell4dekorfrg31">
    <w:name w:val="Rutnätstabell 4 – dekorfärg 31"/>
    <w:basedOn w:val="Normaltabell"/>
    <w:uiPriority w:val="49"/>
    <w:rsid w:val="00AC6C4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Ingetavstnd">
    <w:name w:val="No Spacing"/>
    <w:uiPriority w:val="1"/>
    <w:qFormat/>
    <w:rsid w:val="00E11761"/>
    <w:pPr>
      <w:spacing w:after="0" w:line="240" w:lineRule="auto"/>
    </w:pPr>
  </w:style>
  <w:style w:type="character" w:styleId="AnvndHyperlnk">
    <w:name w:val="FollowedHyperlink"/>
    <w:basedOn w:val="Standardstycketeckensnitt"/>
    <w:uiPriority w:val="99"/>
    <w:semiHidden/>
    <w:unhideWhenUsed/>
    <w:rsid w:val="008575C8"/>
    <w:rPr>
      <w:color w:val="800080" w:themeColor="followedHyperlink"/>
      <w:u w:val="single"/>
    </w:rPr>
  </w:style>
  <w:style w:type="character" w:customStyle="1" w:styleId="Olstomnmnande1">
    <w:name w:val="Olöst omnämnande1"/>
    <w:basedOn w:val="Standardstycketeckensnitt"/>
    <w:uiPriority w:val="99"/>
    <w:semiHidden/>
    <w:unhideWhenUsed/>
    <w:rsid w:val="008E7165"/>
    <w:rPr>
      <w:color w:val="605E5C"/>
      <w:shd w:val="clear" w:color="auto" w:fill="E1DFDD"/>
    </w:rPr>
  </w:style>
  <w:style w:type="character" w:styleId="Kommentarsreferens">
    <w:name w:val="annotation reference"/>
    <w:basedOn w:val="Standardstycketeckensnitt"/>
    <w:uiPriority w:val="99"/>
    <w:semiHidden/>
    <w:unhideWhenUsed/>
    <w:rsid w:val="002F3C83"/>
    <w:rPr>
      <w:sz w:val="16"/>
      <w:szCs w:val="16"/>
    </w:rPr>
  </w:style>
  <w:style w:type="paragraph" w:styleId="Kommentarer">
    <w:name w:val="annotation text"/>
    <w:basedOn w:val="Normal"/>
    <w:link w:val="KommentarerChar"/>
    <w:uiPriority w:val="99"/>
    <w:unhideWhenUsed/>
    <w:rsid w:val="002F3C83"/>
    <w:rPr>
      <w:sz w:val="20"/>
      <w:szCs w:val="20"/>
    </w:rPr>
  </w:style>
  <w:style w:type="character" w:customStyle="1" w:styleId="KommentarerChar">
    <w:name w:val="Kommentarer Char"/>
    <w:basedOn w:val="Standardstycketeckensnitt"/>
    <w:link w:val="Kommentarer"/>
    <w:uiPriority w:val="99"/>
    <w:rsid w:val="002F3C83"/>
    <w:rPr>
      <w:rFonts w:ascii="Segoe UI" w:hAnsi="Segoe UI"/>
      <w:sz w:val="20"/>
      <w:szCs w:val="20"/>
    </w:rPr>
  </w:style>
  <w:style w:type="paragraph" w:styleId="Kommentarsmne">
    <w:name w:val="annotation subject"/>
    <w:basedOn w:val="Kommentarer"/>
    <w:next w:val="Kommentarer"/>
    <w:link w:val="KommentarsmneChar"/>
    <w:uiPriority w:val="99"/>
    <w:semiHidden/>
    <w:unhideWhenUsed/>
    <w:rsid w:val="002F3C83"/>
    <w:rPr>
      <w:b/>
      <w:bCs/>
    </w:rPr>
  </w:style>
  <w:style w:type="character" w:customStyle="1" w:styleId="KommentarsmneChar">
    <w:name w:val="Kommentarsämne Char"/>
    <w:basedOn w:val="KommentarerChar"/>
    <w:link w:val="Kommentarsmne"/>
    <w:uiPriority w:val="99"/>
    <w:semiHidden/>
    <w:rsid w:val="002F3C83"/>
    <w:rPr>
      <w:rFonts w:ascii="Segoe UI" w:hAnsi="Segoe UI"/>
      <w:b/>
      <w:bCs/>
      <w:sz w:val="20"/>
      <w:szCs w:val="20"/>
    </w:rPr>
  </w:style>
  <w:style w:type="character" w:styleId="Olstomnmnande">
    <w:name w:val="Unresolved Mention"/>
    <w:basedOn w:val="Standardstycketeckensnitt"/>
    <w:uiPriority w:val="99"/>
    <w:semiHidden/>
    <w:unhideWhenUsed/>
    <w:rsid w:val="009413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448427">
      <w:bodyDiv w:val="1"/>
      <w:marLeft w:val="0"/>
      <w:marRight w:val="0"/>
      <w:marTop w:val="0"/>
      <w:marBottom w:val="0"/>
      <w:divBdr>
        <w:top w:val="none" w:sz="0" w:space="0" w:color="auto"/>
        <w:left w:val="none" w:sz="0" w:space="0" w:color="auto"/>
        <w:bottom w:val="none" w:sz="0" w:space="0" w:color="auto"/>
        <w:right w:val="none" w:sz="0" w:space="0" w:color="auto"/>
      </w:divBdr>
    </w:div>
    <w:div w:id="980696334">
      <w:bodyDiv w:val="1"/>
      <w:marLeft w:val="0"/>
      <w:marRight w:val="0"/>
      <w:marTop w:val="0"/>
      <w:marBottom w:val="0"/>
      <w:divBdr>
        <w:top w:val="none" w:sz="0" w:space="0" w:color="auto"/>
        <w:left w:val="none" w:sz="0" w:space="0" w:color="auto"/>
        <w:bottom w:val="none" w:sz="0" w:space="0" w:color="auto"/>
        <w:right w:val="none" w:sz="0" w:space="0" w:color="auto"/>
      </w:divBdr>
    </w:div>
    <w:div w:id="1423989667">
      <w:bodyDiv w:val="1"/>
      <w:marLeft w:val="0"/>
      <w:marRight w:val="0"/>
      <w:marTop w:val="0"/>
      <w:marBottom w:val="0"/>
      <w:divBdr>
        <w:top w:val="none" w:sz="0" w:space="0" w:color="auto"/>
        <w:left w:val="none" w:sz="0" w:space="0" w:color="auto"/>
        <w:bottom w:val="none" w:sz="0" w:space="0" w:color="auto"/>
        <w:right w:val="none" w:sz="0" w:space="0" w:color="auto"/>
      </w:divBdr>
    </w:div>
    <w:div w:id="1628007029">
      <w:bodyDiv w:val="1"/>
      <w:marLeft w:val="0"/>
      <w:marRight w:val="0"/>
      <w:marTop w:val="0"/>
      <w:marBottom w:val="0"/>
      <w:divBdr>
        <w:top w:val="none" w:sz="0" w:space="0" w:color="auto"/>
        <w:left w:val="none" w:sz="0" w:space="0" w:color="auto"/>
        <w:bottom w:val="none" w:sz="0" w:space="0" w:color="auto"/>
        <w:right w:val="none" w:sz="0" w:space="0" w:color="auto"/>
      </w:divBdr>
    </w:div>
    <w:div w:id="1789276247">
      <w:bodyDiv w:val="1"/>
      <w:marLeft w:val="0"/>
      <w:marRight w:val="0"/>
      <w:marTop w:val="0"/>
      <w:marBottom w:val="0"/>
      <w:divBdr>
        <w:top w:val="none" w:sz="0" w:space="0" w:color="auto"/>
        <w:left w:val="none" w:sz="0" w:space="0" w:color="auto"/>
        <w:bottom w:val="none" w:sz="0" w:space="0" w:color="auto"/>
        <w:right w:val="none" w:sz="0" w:space="0" w:color="auto"/>
      </w:divBdr>
    </w:div>
    <w:div w:id="192259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lkenberg.digitalfox.se/Login.aspx" TargetMode="External"/><Relationship Id="rId18" Type="http://schemas.openxmlformats.org/officeDocument/2006/relationships/hyperlink" Target="https://falkenberg.digitalfox.se/AddMatter2.aspx?MatterTypeID=1&amp;View=AVVIK"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falkenberg.digitalfox.se/AddMatter2.aspx?MatterTypeID=1&amp;View=AVVIK" TargetMode="External"/><Relationship Id="rId17" Type="http://schemas.openxmlformats.org/officeDocument/2006/relationships/image" Target="cid:image003.jpg@01D4F5CF.DCA8EA80"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alkenberg.digitalfox.se/"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falkenberg.digitalfox.se"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alkenberg.digitalfox.se/AddMatter2.aspx?MatterTypeID=1&amp;View=AVVIK"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hyperlink" Target="mailto:info@digitalfox.se" TargetMode="External"/><Relationship Id="rId1" Type="http://schemas.openxmlformats.org/officeDocument/2006/relationships/image" Target="media/image36.jpg"/></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Olausson\Documents\Anpassade%20Office-mallar\DF%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A5377D0C2E357140B96EC5D90A0A500C" ma:contentTypeVersion="8" ma:contentTypeDescription="Skapa ett nytt dokument." ma:contentTypeScope="" ma:versionID="8e6d01c96392fc51f4a4ea0f0a5265f6">
  <xsd:schema xmlns:xsd="http://www.w3.org/2001/XMLSchema" xmlns:xs="http://www.w3.org/2001/XMLSchema" xmlns:p="http://schemas.microsoft.com/office/2006/metadata/properties" xmlns:ns2="8327dc5e-f6ca-4537-bc7c-2ce305262583" xmlns:ns3="61594dec-f72c-4336-b4ff-fd961e39acab" targetNamespace="http://schemas.microsoft.com/office/2006/metadata/properties" ma:root="true" ma:fieldsID="78a95bdb7054f12421a45467119ea812" ns2:_="" ns3:_="">
    <xsd:import namespace="8327dc5e-f6ca-4537-bc7c-2ce305262583"/>
    <xsd:import namespace="61594dec-f72c-4336-b4ff-fd961e39ac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27dc5e-f6ca-4537-bc7c-2ce3052625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594dec-f72c-4336-b4ff-fd961e39acab"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EED93C-A708-4FB7-B495-1B49970A51B7}">
  <ds:schemaRefs>
    <ds:schemaRef ds:uri="http://schemas.microsoft.com/sharepoint/v3/contenttype/forms"/>
  </ds:schemaRefs>
</ds:datastoreItem>
</file>

<file path=customXml/itemProps2.xml><?xml version="1.0" encoding="utf-8"?>
<ds:datastoreItem xmlns:ds="http://schemas.openxmlformats.org/officeDocument/2006/customXml" ds:itemID="{9CF63304-0F75-44E4-BE5B-9552649C5D86}">
  <ds:schemaRefs>
    <ds:schemaRef ds:uri="http://schemas.openxmlformats.org/officeDocument/2006/bibliography"/>
  </ds:schemaRefs>
</ds:datastoreItem>
</file>

<file path=customXml/itemProps3.xml><?xml version="1.0" encoding="utf-8"?>
<ds:datastoreItem xmlns:ds="http://schemas.openxmlformats.org/officeDocument/2006/customXml" ds:itemID="{B657B452-5637-40EB-A3BD-88F89677B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27dc5e-f6ca-4537-bc7c-2ce305262583"/>
    <ds:schemaRef ds:uri="61594dec-f72c-4336-b4ff-fd961e39a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BDDA33-8AA9-4569-B879-5F0E23416C63}">
  <ds:schemaRefs>
    <ds:schemaRef ds:uri="http://schemas.microsoft.com/office/2006/metadata/properties"/>
    <ds:schemaRef ds:uri="61594dec-f72c-4336-b4ff-fd961e39acab"/>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8327dc5e-f6ca-4537-bc7c-2ce305262583"/>
    <ds:schemaRef ds:uri="http://www.w3.org/XML/1998/namespace"/>
    <ds:schemaRef ds:uri="http://purl.org/dc/dcmitype/"/>
  </ds:schemaRefs>
</ds:datastoreItem>
</file>

<file path=docMetadata/LabelInfo.xml><?xml version="1.0" encoding="utf-8"?>
<clbl:labelList xmlns:clbl="http://schemas.microsoft.com/office/2020/mipLabelMetadata">
  <clbl:label id="{17425086-7bc0-41da-b8f2-2b55922da141}" enabled="1" method="Privileged" siteId="{7248f3de-88b5-4834-9b69-d3877b8b0b91}" removed="0"/>
</clbl:labelList>
</file>

<file path=docProps/app.xml><?xml version="1.0" encoding="utf-8"?>
<Properties xmlns="http://schemas.openxmlformats.org/officeDocument/2006/extended-properties" xmlns:vt="http://schemas.openxmlformats.org/officeDocument/2006/docPropsVTypes">
  <Template>DF mall</Template>
  <TotalTime>1</TotalTime>
  <Pages>25</Pages>
  <Words>2876</Words>
  <Characters>15249</Characters>
  <Application>Microsoft Office Word</Application>
  <DocSecurity>0</DocSecurity>
  <Lines>127</Lines>
  <Paragraphs>36</Paragraphs>
  <ScaleCrop>false</ScaleCrop>
  <Company>HP</Company>
  <LinksUpToDate>false</LinksUpToDate>
  <CharactersWithSpaces>18089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Olausson</dc:creator>
  <cp:keywords/>
  <cp:lastModifiedBy>Eva Bjäräng</cp:lastModifiedBy>
  <cp:revision>2</cp:revision>
  <cp:lastPrinted>2021-03-17T09:47:00Z</cp:lastPrinted>
  <dcterms:created xsi:type="dcterms:W3CDTF">2025-02-25T14:35:00Z</dcterms:created>
  <dcterms:modified xsi:type="dcterms:W3CDTF">2025-02-25T14:35:00Z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0x010100A5377D0C2E357140B96EC5D90A0A500C</vt:lpwstr>
  </property>
  <property fmtid="{D5CDD505-2E9C-101B-9397-08002B2CF9AE}" pid="3" name="ClassificationContentMarkingFooterShapeIds">
    <vt:lpwstr>8d8da41,408fa8f0,74b5c0d2</vt:lpwstr>
  </property>
  <property fmtid="{D5CDD505-2E9C-101B-9397-08002B2CF9AE}" pid="4" name="ClassificationContentMarkingFooterFontProps">
    <vt:lpwstr>#000000,10,Calibri</vt:lpwstr>
  </property>
  <property fmtid="{D5CDD505-2E9C-101B-9397-08002B2CF9AE}" pid="5" name="ClassificationContentMarkingFooterText">
    <vt:lpwstr>Känslighet: Allmän</vt:lpwstr>
  </property>
</Properties>
</file>