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4D59" w14:textId="7BC8FB77" w:rsidR="003505C5" w:rsidRDefault="00517145" w:rsidP="00CE4840">
      <w:pPr>
        <w:pStyle w:val="Ingetavstn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95C6493" wp14:editId="571898EC">
                <wp:simplePos x="0" y="0"/>
                <wp:positionH relativeFrom="column">
                  <wp:posOffset>3979937</wp:posOffset>
                </wp:positionH>
                <wp:positionV relativeFrom="paragraph">
                  <wp:posOffset>-257956</wp:posOffset>
                </wp:positionV>
                <wp:extent cx="1573432" cy="1696720"/>
                <wp:effectExtent l="0" t="0" r="27305" b="1778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432" cy="169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535236810">
                                <a:custGeom>
                                  <a:avLst/>
                                  <a:gdLst>
                                    <a:gd name="connsiteX0" fmla="*/ 0 w 1573432"/>
                                    <a:gd name="connsiteY0" fmla="*/ 0 h 1696720"/>
                                    <a:gd name="connsiteX1" fmla="*/ 555946 w 1573432"/>
                                    <a:gd name="connsiteY1" fmla="*/ 0 h 1696720"/>
                                    <a:gd name="connsiteX2" fmla="*/ 1096158 w 1573432"/>
                                    <a:gd name="connsiteY2" fmla="*/ 0 h 1696720"/>
                                    <a:gd name="connsiteX3" fmla="*/ 1573432 w 1573432"/>
                                    <a:gd name="connsiteY3" fmla="*/ 0 h 1696720"/>
                                    <a:gd name="connsiteX4" fmla="*/ 1573432 w 1573432"/>
                                    <a:gd name="connsiteY4" fmla="*/ 599508 h 1696720"/>
                                    <a:gd name="connsiteX5" fmla="*/ 1573432 w 1573432"/>
                                    <a:gd name="connsiteY5" fmla="*/ 1131147 h 1696720"/>
                                    <a:gd name="connsiteX6" fmla="*/ 1573432 w 1573432"/>
                                    <a:gd name="connsiteY6" fmla="*/ 1696720 h 1696720"/>
                                    <a:gd name="connsiteX7" fmla="*/ 1080423 w 1573432"/>
                                    <a:gd name="connsiteY7" fmla="*/ 1696720 h 1696720"/>
                                    <a:gd name="connsiteX8" fmla="*/ 555946 w 1573432"/>
                                    <a:gd name="connsiteY8" fmla="*/ 1696720 h 1696720"/>
                                    <a:gd name="connsiteX9" fmla="*/ 0 w 1573432"/>
                                    <a:gd name="connsiteY9" fmla="*/ 1696720 h 1696720"/>
                                    <a:gd name="connsiteX10" fmla="*/ 0 w 1573432"/>
                                    <a:gd name="connsiteY10" fmla="*/ 1114179 h 1696720"/>
                                    <a:gd name="connsiteX11" fmla="*/ 0 w 1573432"/>
                                    <a:gd name="connsiteY11" fmla="*/ 514672 h 1696720"/>
                                    <a:gd name="connsiteX12" fmla="*/ 0 w 1573432"/>
                                    <a:gd name="connsiteY12" fmla="*/ 0 h 169672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573432" h="169672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0535" y="-7246"/>
                                        <a:pt x="315814" y="14636"/>
                                        <a:pt x="555946" y="0"/>
                                      </a:cubicBezTo>
                                      <a:cubicBezTo>
                                        <a:pt x="796078" y="-14636"/>
                                        <a:pt x="857048" y="16909"/>
                                        <a:pt x="1096158" y="0"/>
                                      </a:cubicBezTo>
                                      <a:cubicBezTo>
                                        <a:pt x="1335268" y="-16909"/>
                                        <a:pt x="1362300" y="20135"/>
                                        <a:pt x="1573432" y="0"/>
                                      </a:cubicBezTo>
                                      <a:cubicBezTo>
                                        <a:pt x="1547422" y="215324"/>
                                        <a:pt x="1556859" y="380336"/>
                                        <a:pt x="1573432" y="599508"/>
                                      </a:cubicBezTo>
                                      <a:cubicBezTo>
                                        <a:pt x="1590005" y="818680"/>
                                        <a:pt x="1567995" y="946993"/>
                                        <a:pt x="1573432" y="1131147"/>
                                      </a:cubicBezTo>
                                      <a:cubicBezTo>
                                        <a:pt x="1578869" y="1315301"/>
                                        <a:pt x="1549198" y="1445100"/>
                                        <a:pt x="1573432" y="1696720"/>
                                      </a:cubicBezTo>
                                      <a:cubicBezTo>
                                        <a:pt x="1395729" y="1689125"/>
                                        <a:pt x="1261600" y="1685861"/>
                                        <a:pt x="1080423" y="1696720"/>
                                      </a:cubicBezTo>
                                      <a:cubicBezTo>
                                        <a:pt x="899246" y="1707579"/>
                                        <a:pt x="803334" y="1678442"/>
                                        <a:pt x="555946" y="1696720"/>
                                      </a:cubicBezTo>
                                      <a:cubicBezTo>
                                        <a:pt x="308558" y="1714998"/>
                                        <a:pt x="235145" y="1698246"/>
                                        <a:pt x="0" y="1696720"/>
                                      </a:cubicBezTo>
                                      <a:cubicBezTo>
                                        <a:pt x="-7218" y="1421254"/>
                                        <a:pt x="-24471" y="1394539"/>
                                        <a:pt x="0" y="1114179"/>
                                      </a:cubicBezTo>
                                      <a:cubicBezTo>
                                        <a:pt x="24471" y="833819"/>
                                        <a:pt x="-18235" y="733780"/>
                                        <a:pt x="0" y="514672"/>
                                      </a:cubicBezTo>
                                      <a:cubicBezTo>
                                        <a:pt x="18235" y="295564"/>
                                        <a:pt x="-3129" y="224894"/>
                                        <a:pt x="0" y="0"/>
                                      </a:cubicBezTo>
                                      <a:close/>
                                    </a:path>
                                    <a:path w="1573432" h="169672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5040" y="21024"/>
                                        <a:pt x="322332" y="-2457"/>
                                        <a:pt x="493009" y="0"/>
                                      </a:cubicBezTo>
                                      <a:cubicBezTo>
                                        <a:pt x="663686" y="2457"/>
                                        <a:pt x="764596" y="-2583"/>
                                        <a:pt x="1033220" y="0"/>
                                      </a:cubicBezTo>
                                      <a:cubicBezTo>
                                        <a:pt x="1301844" y="2583"/>
                                        <a:pt x="1431848" y="9568"/>
                                        <a:pt x="1573432" y="0"/>
                                      </a:cubicBezTo>
                                      <a:cubicBezTo>
                                        <a:pt x="1559431" y="125250"/>
                                        <a:pt x="1590358" y="321743"/>
                                        <a:pt x="1573432" y="599508"/>
                                      </a:cubicBezTo>
                                      <a:cubicBezTo>
                                        <a:pt x="1556506" y="877273"/>
                                        <a:pt x="1578574" y="968699"/>
                                        <a:pt x="1573432" y="1114179"/>
                                      </a:cubicBezTo>
                                      <a:cubicBezTo>
                                        <a:pt x="1568290" y="1259659"/>
                                        <a:pt x="1589931" y="1577312"/>
                                        <a:pt x="1573432" y="1696720"/>
                                      </a:cubicBezTo>
                                      <a:cubicBezTo>
                                        <a:pt x="1368608" y="1687799"/>
                                        <a:pt x="1199458" y="1700879"/>
                                        <a:pt x="1064689" y="1696720"/>
                                      </a:cubicBezTo>
                                      <a:cubicBezTo>
                                        <a:pt x="929920" y="1692561"/>
                                        <a:pt x="690051" y="1686772"/>
                                        <a:pt x="540212" y="1696720"/>
                                      </a:cubicBezTo>
                                      <a:cubicBezTo>
                                        <a:pt x="390373" y="1706668"/>
                                        <a:pt x="159528" y="1691071"/>
                                        <a:pt x="0" y="1696720"/>
                                      </a:cubicBezTo>
                                      <a:cubicBezTo>
                                        <a:pt x="-778" y="1554100"/>
                                        <a:pt x="-17522" y="1366474"/>
                                        <a:pt x="0" y="1114179"/>
                                      </a:cubicBezTo>
                                      <a:cubicBezTo>
                                        <a:pt x="17522" y="861884"/>
                                        <a:pt x="-15653" y="774682"/>
                                        <a:pt x="0" y="582541"/>
                                      </a:cubicBezTo>
                                      <a:cubicBezTo>
                                        <a:pt x="15653" y="390400"/>
                                        <a:pt x="23972" y="26919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85635B4" w14:textId="37C85FEF" w:rsidR="00517145" w:rsidRPr="008C6342" w:rsidRDefault="00517145" w:rsidP="00220BD7">
                            <w:pPr>
                              <w:jc w:val="both"/>
                              <w:rPr>
                                <w:i/>
                                <w:iCs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8C6342">
                              <w:rPr>
                                <w:i/>
                                <w:iCs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 xml:space="preserve">Det är helt frivilligt att ha med ett foto i sitt CV. Om du har ett foto ska det vara professionellt med neutral bakgrund och </w:t>
                            </w:r>
                            <w:r w:rsidR="00220BD7" w:rsidRPr="008C6342">
                              <w:rPr>
                                <w:i/>
                                <w:iCs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>utan</w:t>
                            </w:r>
                            <w:r w:rsidRPr="008C6342">
                              <w:rPr>
                                <w:i/>
                                <w:iCs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 xml:space="preserve"> filter.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C6493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13.4pt;margin-top:-20.3pt;width:123.9pt;height:133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">
                <v:textbox>
                  <w:txbxContent>
                    <w:p w14:paraId="385635B4" w14:textId="37C85FEF" w:rsidR="00517145" w:rsidRPr="008C6342" w:rsidRDefault="00517145" w:rsidP="00220BD7">
                      <w:pPr>
                        <w:jc w:val="both"/>
                        <w:rPr>
                          <w:i/>
                          <w:iCs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8C6342">
                        <w:rPr>
                          <w:i/>
                          <w:iCs/>
                          <w:color w:val="747474" w:themeColor="background2" w:themeShade="80"/>
                          <w:sz w:val="22"/>
                          <w:szCs w:val="22"/>
                        </w:rPr>
                        <w:t xml:space="preserve">Det är helt frivilligt att ha med ett foto i sitt CV. Om du har ett foto ska det vara professionellt med neutral bakgrund och </w:t>
                      </w:r>
                      <w:r w:rsidR="00220BD7" w:rsidRPr="008C6342">
                        <w:rPr>
                          <w:i/>
                          <w:iCs/>
                          <w:color w:val="747474" w:themeColor="background2" w:themeShade="80"/>
                          <w:sz w:val="22"/>
                          <w:szCs w:val="22"/>
                        </w:rPr>
                        <w:t>utan</w:t>
                      </w:r>
                      <w:r w:rsidRPr="008C6342">
                        <w:rPr>
                          <w:i/>
                          <w:iCs/>
                          <w:color w:val="747474" w:themeColor="background2" w:themeShade="80"/>
                          <w:sz w:val="22"/>
                          <w:szCs w:val="22"/>
                        </w:rPr>
                        <w:t xml:space="preserve"> filter.</w:t>
                      </w:r>
                    </w:p>
                  </w:txbxContent>
                </v:textbox>
              </v:shape>
            </w:pict>
          </mc:Fallback>
        </mc:AlternateContent>
      </w:r>
      <w:r w:rsidR="003505C5">
        <w:t>Ditt namn</w:t>
      </w:r>
    </w:p>
    <w:p w14:paraId="078C5878" w14:textId="13D56611" w:rsidR="00CE4840" w:rsidRDefault="00CE4840" w:rsidP="00CE4840">
      <w:pPr>
        <w:pStyle w:val="Ingetavstnd"/>
      </w:pPr>
      <w:r>
        <w:t>Din mejladress</w:t>
      </w:r>
    </w:p>
    <w:p w14:paraId="6E561EEE" w14:textId="281F495B" w:rsidR="00CE4840" w:rsidRPr="00936534" w:rsidRDefault="00CE4840" w:rsidP="00CE4840">
      <w:pPr>
        <w:pStyle w:val="Ingetavstnd"/>
        <w:rPr>
          <w:b/>
          <w:bCs/>
        </w:rPr>
      </w:pPr>
      <w:r>
        <w:t>Ditt telefonnummer</w:t>
      </w:r>
    </w:p>
    <w:p w14:paraId="1B2E8D37" w14:textId="77777777" w:rsidR="00CE4840" w:rsidRDefault="00CE4840" w:rsidP="00CE4840">
      <w:pPr>
        <w:pStyle w:val="Ingetavstnd"/>
      </w:pPr>
    </w:p>
    <w:p w14:paraId="45BB7111" w14:textId="1B9CD2D5" w:rsidR="00CE4840" w:rsidRDefault="00CE4840" w:rsidP="005D14B2">
      <w:pPr>
        <w:pStyle w:val="Rubrik"/>
      </w:pPr>
      <w:r>
        <w:t>Förnamn Efternamn</w:t>
      </w:r>
    </w:p>
    <w:p w14:paraId="52FA62A3" w14:textId="24BB6FC4" w:rsidR="00CE4840" w:rsidRPr="00CE4840" w:rsidRDefault="00CE4840" w:rsidP="008C6342">
      <w:pPr>
        <w:pStyle w:val="Rubrik1"/>
        <w:pBdr>
          <w:bottom w:val="single" w:sz="4" w:space="1" w:color="auto"/>
        </w:pBdr>
      </w:pPr>
      <w:r w:rsidRPr="00CE4840">
        <w:t>Lite om mig</w:t>
      </w:r>
    </w:p>
    <w:p w14:paraId="58C83DAD" w14:textId="77777777" w:rsidR="009A6FF5" w:rsidRDefault="009A6FF5" w:rsidP="009A6FF5">
      <w:r>
        <w:t>Hej!</w:t>
      </w:r>
    </w:p>
    <w:p w14:paraId="15D1DFBD" w14:textId="18976232" w:rsidR="007117C8" w:rsidRDefault="007117C8" w:rsidP="000D1E6E">
      <w:pPr>
        <w:rPr>
          <w:i/>
          <w:iCs/>
        </w:rPr>
      </w:pPr>
    </w:p>
    <w:p w14:paraId="2E495F0D" w14:textId="68EDD455" w:rsidR="007F3826" w:rsidRPr="008738FB" w:rsidRDefault="000D1E6E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 xml:space="preserve">Här har du möjlighet att kort berätta det viktigaste om dig och varför </w:t>
      </w:r>
      <w:r w:rsidR="00AF6D76" w:rsidRPr="008738FB">
        <w:rPr>
          <w:i/>
          <w:iCs/>
          <w:color w:val="747474" w:themeColor="background2" w:themeShade="80"/>
        </w:rPr>
        <w:t xml:space="preserve">just </w:t>
      </w:r>
      <w:r w:rsidRPr="008738FB">
        <w:rPr>
          <w:i/>
          <w:iCs/>
          <w:color w:val="747474" w:themeColor="background2" w:themeShade="80"/>
        </w:rPr>
        <w:t>du passar för det här jobbet!</w:t>
      </w:r>
    </w:p>
    <w:p w14:paraId="20CC6F02" w14:textId="06F7AE47" w:rsidR="007F3826" w:rsidRPr="008738FB" w:rsidRDefault="000D1E6E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 xml:space="preserve">Fokusera på att berätta varför du </w:t>
      </w:r>
      <w:r w:rsidR="00AF6D76" w:rsidRPr="008738FB">
        <w:rPr>
          <w:i/>
          <w:iCs/>
          <w:color w:val="747474" w:themeColor="background2" w:themeShade="80"/>
        </w:rPr>
        <w:t>vill ha det här</w:t>
      </w:r>
      <w:r w:rsidRPr="008738FB">
        <w:rPr>
          <w:i/>
          <w:iCs/>
          <w:color w:val="747474" w:themeColor="background2" w:themeShade="80"/>
        </w:rPr>
        <w:t xml:space="preserve"> jobbet och vilka goda egenskaper eller kunskaper du har som passar för det här jobbet.</w:t>
      </w:r>
    </w:p>
    <w:p w14:paraId="09277979" w14:textId="193AB6A8" w:rsidR="000D1E6E" w:rsidRPr="008738FB" w:rsidRDefault="000D1E6E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Det är även bra att berätta lite kort bakgrund om dig. Om du söker jobb i en annan ort än den du bor, är det även bra att redan här berätta hur du kommer ordna med boende och transport till jobbet.</w:t>
      </w:r>
      <w:r w:rsidR="00C75888" w:rsidRPr="008738FB">
        <w:rPr>
          <w:noProof/>
          <w:color w:val="747474" w:themeColor="background2" w:themeShade="80"/>
        </w:rPr>
        <w:t xml:space="preserve"> </w:t>
      </w:r>
    </w:p>
    <w:p w14:paraId="4C0CD33C" w14:textId="1CF94474" w:rsidR="005D14B2" w:rsidRDefault="005D14B2" w:rsidP="005D14B2"/>
    <w:p w14:paraId="072B2FA4" w14:textId="4BF2CF1F" w:rsidR="00CE4840" w:rsidRPr="00CE4840" w:rsidRDefault="00CE4840" w:rsidP="008C6342">
      <w:pPr>
        <w:pStyle w:val="Rubrik1"/>
        <w:pBdr>
          <w:bottom w:val="single" w:sz="4" w:space="1" w:color="auto"/>
        </w:pBdr>
      </w:pPr>
      <w:r w:rsidRPr="00CE4840">
        <w:t>Erfarenheter</w:t>
      </w:r>
    </w:p>
    <w:p w14:paraId="2D63F1B8" w14:textId="15090283" w:rsidR="00CE4840" w:rsidRPr="005D14B2" w:rsidRDefault="00F37CA8" w:rsidP="005D14B2">
      <w:pPr>
        <w:pStyle w:val="Rubrik3"/>
      </w:pPr>
      <w:r>
        <w:t>Arbetsgivare och ort</w:t>
      </w:r>
      <w:r w:rsidR="00CE4840" w:rsidRPr="005D14B2">
        <w:t xml:space="preserve"> </w:t>
      </w:r>
      <w:r>
        <w:t>•</w:t>
      </w:r>
      <w:r w:rsidR="00CE4840" w:rsidRPr="005D14B2">
        <w:t xml:space="preserve"> </w:t>
      </w:r>
      <w:r>
        <w:rPr>
          <w:i/>
          <w:iCs/>
        </w:rPr>
        <w:t>Din roll</w:t>
      </w:r>
    </w:p>
    <w:p w14:paraId="17DDAA3B" w14:textId="16AFAFC7" w:rsidR="00CE4840" w:rsidRDefault="00F37CA8" w:rsidP="00CE4840">
      <w:pPr>
        <w:pStyle w:val="Ingetavstnd"/>
      </w:pPr>
      <w:r>
        <w:t>Månad och år</w:t>
      </w:r>
      <w:r w:rsidR="00CE4840">
        <w:t xml:space="preserve"> </w:t>
      </w:r>
      <w:r w:rsidR="00C75888">
        <w:t>till</w:t>
      </w:r>
      <w:r w:rsidR="00CE4840">
        <w:t xml:space="preserve"> </w:t>
      </w:r>
      <w:r>
        <w:t>månad och år</w:t>
      </w:r>
    </w:p>
    <w:p w14:paraId="69E828D1" w14:textId="1F2142AB" w:rsidR="00CE4840" w:rsidRDefault="00F37CA8" w:rsidP="009A6FF5">
      <w:pPr>
        <w:pStyle w:val="Liststycke"/>
        <w:numPr>
          <w:ilvl w:val="0"/>
          <w:numId w:val="1"/>
        </w:numPr>
      </w:pPr>
      <w:r>
        <w:t>Kort om arbetsuppgifter</w:t>
      </w:r>
    </w:p>
    <w:p w14:paraId="0E2B0484" w14:textId="48263FC6" w:rsidR="00FC43B2" w:rsidRPr="008738FB" w:rsidRDefault="00FC43B2" w:rsidP="008F56F2">
      <w:pPr>
        <w:rPr>
          <w:color w:val="747474" w:themeColor="background2" w:themeShade="80"/>
        </w:rPr>
      </w:pPr>
    </w:p>
    <w:p w14:paraId="12DE4C23" w14:textId="65A0E254" w:rsidR="00F37CA8" w:rsidRPr="008738FB" w:rsidRDefault="00F37CA8" w:rsidP="00F37CA8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Exempel:</w:t>
      </w:r>
    </w:p>
    <w:p w14:paraId="6228974B" w14:textId="4FC8D2ED" w:rsidR="00CE4840" w:rsidRPr="008738FB" w:rsidRDefault="00CE4840" w:rsidP="005D14B2">
      <w:pPr>
        <w:pStyle w:val="Rubrik3"/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 xml:space="preserve">Falkenbergs </w:t>
      </w:r>
      <w:r w:rsidR="00F37CA8" w:rsidRPr="008738FB">
        <w:rPr>
          <w:color w:val="747474" w:themeColor="background2" w:themeShade="80"/>
        </w:rPr>
        <w:t>kommun, socialförvaltningen, Falkenberg</w:t>
      </w:r>
      <w:r w:rsidR="00FC43B2" w:rsidRPr="008738FB">
        <w:rPr>
          <w:color w:val="747474" w:themeColor="background2" w:themeShade="80"/>
        </w:rPr>
        <w:t xml:space="preserve"> </w:t>
      </w:r>
      <w:r w:rsidR="00F37CA8" w:rsidRPr="008738FB">
        <w:rPr>
          <w:color w:val="747474" w:themeColor="background2" w:themeShade="80"/>
        </w:rPr>
        <w:t>•</w:t>
      </w:r>
      <w:r w:rsidRPr="008738FB">
        <w:rPr>
          <w:color w:val="747474" w:themeColor="background2" w:themeShade="80"/>
        </w:rPr>
        <w:t xml:space="preserve"> </w:t>
      </w:r>
      <w:r w:rsidR="00F37CA8" w:rsidRPr="008738FB">
        <w:rPr>
          <w:color w:val="747474" w:themeColor="background2" w:themeShade="80"/>
        </w:rPr>
        <w:t>Vårdbiträde</w:t>
      </w:r>
    </w:p>
    <w:p w14:paraId="2168FC5D" w14:textId="2E752209" w:rsidR="009A6FF5" w:rsidRPr="008738FB" w:rsidRDefault="00FC43B2" w:rsidP="009A6FF5">
      <w:pPr>
        <w:pStyle w:val="Ingetavstnd"/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>Augusti</w:t>
      </w:r>
      <w:r w:rsidR="009A6FF5" w:rsidRPr="008738FB">
        <w:rPr>
          <w:color w:val="747474" w:themeColor="background2" w:themeShade="80"/>
        </w:rPr>
        <w:t xml:space="preserve"> 2021 till </w:t>
      </w:r>
      <w:r w:rsidRPr="008738FB">
        <w:rPr>
          <w:color w:val="747474" w:themeColor="background2" w:themeShade="80"/>
        </w:rPr>
        <w:t>juni</w:t>
      </w:r>
      <w:r w:rsidR="009A6FF5" w:rsidRPr="008738FB">
        <w:rPr>
          <w:color w:val="747474" w:themeColor="background2" w:themeShade="80"/>
        </w:rPr>
        <w:t xml:space="preserve"> 202</w:t>
      </w:r>
      <w:r w:rsidRPr="008738FB">
        <w:rPr>
          <w:color w:val="747474" w:themeColor="background2" w:themeShade="80"/>
        </w:rPr>
        <w:t>2</w:t>
      </w:r>
    </w:p>
    <w:p w14:paraId="6E6CCC1B" w14:textId="56BDB6AD" w:rsidR="00CE4840" w:rsidRPr="008738FB" w:rsidRDefault="00F37CA8" w:rsidP="009A6FF5">
      <w:pPr>
        <w:pStyle w:val="Liststycke"/>
        <w:numPr>
          <w:ilvl w:val="0"/>
          <w:numId w:val="1"/>
        </w:numPr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>Jobbade på Berguvens särskilda boende</w:t>
      </w:r>
    </w:p>
    <w:p w14:paraId="4D46A517" w14:textId="59EB5066" w:rsidR="008F56F2" w:rsidRPr="008738FB" w:rsidRDefault="00F37CA8" w:rsidP="008F56F2">
      <w:pPr>
        <w:pStyle w:val="Liststycke"/>
        <w:numPr>
          <w:ilvl w:val="0"/>
          <w:numId w:val="1"/>
        </w:numPr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>Timvikarie</w:t>
      </w:r>
    </w:p>
    <w:p w14:paraId="47A2D577" w14:textId="77777777" w:rsidR="00C75888" w:rsidRPr="008738FB" w:rsidRDefault="00C75888" w:rsidP="00C75888">
      <w:pPr>
        <w:rPr>
          <w:i/>
          <w:iCs/>
          <w:color w:val="747474" w:themeColor="background2" w:themeShade="80"/>
        </w:rPr>
      </w:pPr>
    </w:p>
    <w:p w14:paraId="5E7CE9F4" w14:textId="15EAB9FD" w:rsidR="007F3826" w:rsidRPr="008738FB" w:rsidRDefault="008F56F2" w:rsidP="00C75888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Skriv de erfarenheter som är relevant för jobbet du söker.</w:t>
      </w:r>
      <w:r w:rsidR="00C75888" w:rsidRPr="008738FB">
        <w:rPr>
          <w:i/>
          <w:iCs/>
          <w:color w:val="747474" w:themeColor="background2" w:themeShade="80"/>
        </w:rPr>
        <w:t xml:space="preserve"> </w:t>
      </w:r>
    </w:p>
    <w:p w14:paraId="68865BB3" w14:textId="77777777" w:rsidR="00692E99" w:rsidRPr="008738FB" w:rsidRDefault="00C75888" w:rsidP="00C75888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 xml:space="preserve">Lista dem i kronologisk ordning med din senaste erfarenhet först. </w:t>
      </w:r>
    </w:p>
    <w:p w14:paraId="628EA06C" w14:textId="318F7B9F" w:rsidR="00C75888" w:rsidRPr="008738FB" w:rsidRDefault="00C75888" w:rsidP="00C75888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Skriv vilken tidsperiod du jobbade eller hade uppdraget</w:t>
      </w:r>
      <w:r w:rsidR="004C28D3" w:rsidRPr="008738FB">
        <w:rPr>
          <w:i/>
          <w:iCs/>
          <w:color w:val="747474" w:themeColor="background2" w:themeShade="80"/>
        </w:rPr>
        <w:t>.</w:t>
      </w:r>
      <w:r w:rsidRPr="008738FB">
        <w:rPr>
          <w:i/>
          <w:iCs/>
          <w:color w:val="747474" w:themeColor="background2" w:themeShade="80"/>
        </w:rPr>
        <w:t xml:space="preserve"> </w:t>
      </w:r>
      <w:r w:rsidR="004C28D3" w:rsidRPr="008738FB">
        <w:rPr>
          <w:i/>
          <w:iCs/>
          <w:color w:val="747474" w:themeColor="background2" w:themeShade="80"/>
        </w:rPr>
        <w:t>Om arbetet fortfarande pågår, skriv det</w:t>
      </w:r>
      <w:r w:rsidRPr="008738FB">
        <w:rPr>
          <w:i/>
          <w:iCs/>
          <w:color w:val="747474" w:themeColor="background2" w:themeShade="80"/>
        </w:rPr>
        <w:t>.</w:t>
      </w:r>
      <w:r w:rsidR="008F56F2" w:rsidRPr="008738FB">
        <w:rPr>
          <w:i/>
          <w:iCs/>
          <w:color w:val="747474" w:themeColor="background2" w:themeShade="80"/>
        </w:rPr>
        <w:t xml:space="preserve"> </w:t>
      </w:r>
    </w:p>
    <w:p w14:paraId="28CE9F24" w14:textId="5E33300F" w:rsidR="00FC43B2" w:rsidRPr="008738FB" w:rsidRDefault="008F56F2" w:rsidP="00C75888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Har du inte så många erfarenheter från arbetslivet kan du</w:t>
      </w:r>
      <w:r w:rsidR="004C28D3" w:rsidRPr="008738FB">
        <w:rPr>
          <w:i/>
          <w:iCs/>
          <w:color w:val="747474" w:themeColor="background2" w:themeShade="80"/>
        </w:rPr>
        <w:t xml:space="preserve"> </w:t>
      </w:r>
      <w:r w:rsidR="00936534" w:rsidRPr="008738FB">
        <w:rPr>
          <w:i/>
          <w:iCs/>
          <w:color w:val="747474" w:themeColor="background2" w:themeShade="80"/>
        </w:rPr>
        <w:t>i stället</w:t>
      </w:r>
      <w:r w:rsidRPr="008738FB">
        <w:rPr>
          <w:i/>
          <w:iCs/>
          <w:color w:val="747474" w:themeColor="background2" w:themeShade="80"/>
        </w:rPr>
        <w:t xml:space="preserve"> </w:t>
      </w:r>
      <w:r w:rsidR="00C75888" w:rsidRPr="008738FB">
        <w:rPr>
          <w:i/>
          <w:iCs/>
          <w:color w:val="747474" w:themeColor="background2" w:themeShade="80"/>
        </w:rPr>
        <w:t>exempelvis</w:t>
      </w:r>
      <w:r w:rsidR="00936534" w:rsidRPr="008738FB">
        <w:rPr>
          <w:i/>
          <w:iCs/>
          <w:color w:val="747474" w:themeColor="background2" w:themeShade="80"/>
        </w:rPr>
        <w:t xml:space="preserve"> skriva</w:t>
      </w:r>
      <w:r w:rsidRPr="008738FB">
        <w:rPr>
          <w:i/>
          <w:iCs/>
          <w:color w:val="747474" w:themeColor="background2" w:themeShade="80"/>
        </w:rPr>
        <w:t xml:space="preserve"> </w:t>
      </w:r>
      <w:r w:rsidR="00AB0EB3" w:rsidRPr="008738FB">
        <w:rPr>
          <w:i/>
          <w:iCs/>
          <w:color w:val="747474" w:themeColor="background2" w:themeShade="80"/>
        </w:rPr>
        <w:t>om du är aktiv</w:t>
      </w:r>
      <w:r w:rsidRPr="008738FB">
        <w:rPr>
          <w:i/>
          <w:iCs/>
          <w:color w:val="747474" w:themeColor="background2" w:themeShade="80"/>
        </w:rPr>
        <w:t xml:space="preserve"> i </w:t>
      </w:r>
      <w:r w:rsidR="00AB0EB3" w:rsidRPr="008738FB">
        <w:rPr>
          <w:i/>
          <w:iCs/>
          <w:color w:val="747474" w:themeColor="background2" w:themeShade="80"/>
        </w:rPr>
        <w:t xml:space="preserve">en </w:t>
      </w:r>
      <w:r w:rsidRPr="008738FB">
        <w:rPr>
          <w:i/>
          <w:iCs/>
          <w:color w:val="747474" w:themeColor="background2" w:themeShade="80"/>
        </w:rPr>
        <w:t xml:space="preserve">idrottsklubb, </w:t>
      </w:r>
      <w:r w:rsidR="004C28D3" w:rsidRPr="008738FB">
        <w:rPr>
          <w:i/>
          <w:iCs/>
          <w:color w:val="747474" w:themeColor="background2" w:themeShade="80"/>
        </w:rPr>
        <w:t xml:space="preserve">om du har </w:t>
      </w:r>
      <w:r w:rsidRPr="008738FB">
        <w:rPr>
          <w:i/>
          <w:iCs/>
          <w:color w:val="747474" w:themeColor="background2" w:themeShade="80"/>
        </w:rPr>
        <w:t xml:space="preserve">specialuppdrag i skolan som elevrådsrepresentant eller liknande, om du </w:t>
      </w:r>
      <w:r w:rsidR="00C75888" w:rsidRPr="008738FB">
        <w:rPr>
          <w:i/>
          <w:iCs/>
          <w:color w:val="747474" w:themeColor="background2" w:themeShade="80"/>
        </w:rPr>
        <w:t>arbetar ideellt</w:t>
      </w:r>
      <w:r w:rsidRPr="008738FB">
        <w:rPr>
          <w:i/>
          <w:iCs/>
          <w:color w:val="747474" w:themeColor="background2" w:themeShade="80"/>
        </w:rPr>
        <w:t xml:space="preserve"> i någon organisation</w:t>
      </w:r>
      <w:r w:rsidR="00A931D7" w:rsidRPr="008738FB">
        <w:rPr>
          <w:i/>
          <w:iCs/>
          <w:color w:val="747474" w:themeColor="background2" w:themeShade="80"/>
        </w:rPr>
        <w:t>,</w:t>
      </w:r>
      <w:r w:rsidRPr="008738FB">
        <w:rPr>
          <w:i/>
          <w:iCs/>
          <w:color w:val="747474" w:themeColor="background2" w:themeShade="80"/>
        </w:rPr>
        <w:t xml:space="preserve"> och så vidare. Allt som visar ditt engagemang!</w:t>
      </w:r>
    </w:p>
    <w:p w14:paraId="752219F1" w14:textId="6BFD5D5F" w:rsidR="00CE4840" w:rsidRPr="00CE4840" w:rsidRDefault="00CE4840" w:rsidP="008C6342">
      <w:pPr>
        <w:pStyle w:val="Rubrik1"/>
        <w:pBdr>
          <w:bottom w:val="single" w:sz="4" w:space="1" w:color="auto"/>
        </w:pBdr>
      </w:pPr>
      <w:r w:rsidRPr="00CE4840">
        <w:t>Utbildning</w:t>
      </w:r>
      <w:r w:rsidR="005D14B2">
        <w:t>ar</w:t>
      </w:r>
      <w:r w:rsidR="004C28D3">
        <w:t xml:space="preserve"> och kurser</w:t>
      </w:r>
    </w:p>
    <w:p w14:paraId="6B854975" w14:textId="76374ACE" w:rsidR="00CE4840" w:rsidRPr="005D14B2" w:rsidRDefault="00F37CA8" w:rsidP="005D14B2">
      <w:pPr>
        <w:pStyle w:val="Rubrik3"/>
      </w:pPr>
      <w:r>
        <w:t>Skola</w:t>
      </w:r>
      <w:r w:rsidR="009A6FF5" w:rsidRPr="005D14B2">
        <w:t xml:space="preserve"> </w:t>
      </w:r>
      <w:r w:rsidR="00AB0EB3">
        <w:t>•</w:t>
      </w:r>
      <w:r w:rsidR="009A6FF5" w:rsidRPr="005D14B2">
        <w:t xml:space="preserve"> </w:t>
      </w:r>
      <w:r>
        <w:rPr>
          <w:i/>
          <w:iCs/>
        </w:rPr>
        <w:t>Progra</w:t>
      </w:r>
      <w:r w:rsidR="008F56F2">
        <w:rPr>
          <w:i/>
          <w:iCs/>
        </w:rPr>
        <w:t>m</w:t>
      </w:r>
      <w:r>
        <w:rPr>
          <w:i/>
          <w:iCs/>
        </w:rPr>
        <w:t>/inriktning</w:t>
      </w:r>
    </w:p>
    <w:p w14:paraId="514EC555" w14:textId="6E3514FA" w:rsidR="008F56F2" w:rsidRDefault="008F56F2" w:rsidP="008F56F2">
      <w:pPr>
        <w:pStyle w:val="Ingetavstnd"/>
      </w:pPr>
      <w:r>
        <w:t>Månad och år - månad och år</w:t>
      </w:r>
    </w:p>
    <w:p w14:paraId="48306DBB" w14:textId="4A645FB5" w:rsidR="008F56F2" w:rsidRDefault="008F56F2" w:rsidP="008F56F2">
      <w:pPr>
        <w:pStyle w:val="Ingetavstnd"/>
        <w:numPr>
          <w:ilvl w:val="0"/>
          <w:numId w:val="3"/>
        </w:numPr>
      </w:pPr>
      <w:r>
        <w:t>Kort om kurser och annat som kan vara bra att lyfta</w:t>
      </w:r>
    </w:p>
    <w:p w14:paraId="5DF96E07" w14:textId="77777777" w:rsidR="004C28D3" w:rsidRDefault="004C28D3" w:rsidP="004C28D3">
      <w:pPr>
        <w:pStyle w:val="Ingetavstnd"/>
        <w:ind w:left="720"/>
      </w:pPr>
    </w:p>
    <w:p w14:paraId="3A5812E3" w14:textId="2E9A113A" w:rsidR="008F56F2" w:rsidRPr="008F56F2" w:rsidRDefault="008F56F2" w:rsidP="009A6FF5">
      <w:pPr>
        <w:pStyle w:val="Ingetavstnd"/>
      </w:pPr>
    </w:p>
    <w:p w14:paraId="588A01CD" w14:textId="49F566F9" w:rsidR="008F56F2" w:rsidRPr="008738FB" w:rsidRDefault="008F56F2" w:rsidP="008F56F2">
      <w:pPr>
        <w:pStyle w:val="Rubrik3"/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Exempel:</w:t>
      </w:r>
    </w:p>
    <w:p w14:paraId="0D1FD2E2" w14:textId="02E2D7B4" w:rsidR="008F56F2" w:rsidRPr="008738FB" w:rsidRDefault="008F56F2" w:rsidP="008F56F2">
      <w:pPr>
        <w:pStyle w:val="Rubrik3"/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 xml:space="preserve">Falkenbergs gymnasieskola, Falkenberg </w:t>
      </w:r>
      <w:r w:rsidR="00AB0EB3" w:rsidRPr="008738FB">
        <w:rPr>
          <w:color w:val="747474" w:themeColor="background2" w:themeShade="80"/>
        </w:rPr>
        <w:t>•</w:t>
      </w:r>
      <w:r w:rsidRPr="008738FB">
        <w:rPr>
          <w:color w:val="747474" w:themeColor="background2" w:themeShade="80"/>
        </w:rPr>
        <w:t xml:space="preserve"> Vård- och omsorgsprogrammet</w:t>
      </w:r>
      <w:r w:rsidR="00AB0EB3" w:rsidRPr="008738FB">
        <w:rPr>
          <w:color w:val="747474" w:themeColor="background2" w:themeShade="80"/>
        </w:rPr>
        <w:t xml:space="preserve"> </w:t>
      </w:r>
    </w:p>
    <w:p w14:paraId="6C081523" w14:textId="2CD4F921" w:rsidR="008F56F2" w:rsidRPr="008738FB" w:rsidRDefault="008F56F2" w:rsidP="009A6FF5">
      <w:pPr>
        <w:pStyle w:val="Ingetavstnd"/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>Augusti 2021 – pågår nu</w:t>
      </w:r>
    </w:p>
    <w:p w14:paraId="0615979F" w14:textId="46FAD394" w:rsidR="008F56F2" w:rsidRPr="008738FB" w:rsidRDefault="00AB0EB3" w:rsidP="008F56F2">
      <w:pPr>
        <w:pStyle w:val="Ingetavstnd"/>
        <w:numPr>
          <w:ilvl w:val="0"/>
          <w:numId w:val="3"/>
        </w:numPr>
        <w:rPr>
          <w:color w:val="747474" w:themeColor="background2" w:themeShade="80"/>
        </w:rPr>
      </w:pPr>
      <w:r w:rsidRPr="008738FB">
        <w:rPr>
          <w:color w:val="747474" w:themeColor="background2" w:themeShade="80"/>
        </w:rPr>
        <w:t>Valbar</w:t>
      </w:r>
      <w:r w:rsidR="00936534" w:rsidRPr="008738FB">
        <w:rPr>
          <w:color w:val="747474" w:themeColor="background2" w:themeShade="80"/>
        </w:rPr>
        <w:t>a</w:t>
      </w:r>
      <w:r w:rsidRPr="008738FB">
        <w:rPr>
          <w:color w:val="747474" w:themeColor="background2" w:themeShade="80"/>
        </w:rPr>
        <w:t xml:space="preserve"> kurs</w:t>
      </w:r>
      <w:r w:rsidR="00936534" w:rsidRPr="008738FB">
        <w:rPr>
          <w:color w:val="747474" w:themeColor="background2" w:themeShade="80"/>
        </w:rPr>
        <w:t>er</w:t>
      </w:r>
      <w:r w:rsidRPr="008738FB">
        <w:rPr>
          <w:color w:val="747474" w:themeColor="background2" w:themeShade="80"/>
        </w:rPr>
        <w:t xml:space="preserve"> Kost </w:t>
      </w:r>
      <w:r w:rsidR="00936534" w:rsidRPr="008738FB">
        <w:rPr>
          <w:color w:val="747474" w:themeColor="background2" w:themeShade="80"/>
        </w:rPr>
        <w:t>&amp;</w:t>
      </w:r>
      <w:r w:rsidRPr="008738FB">
        <w:rPr>
          <w:color w:val="747474" w:themeColor="background2" w:themeShade="80"/>
        </w:rPr>
        <w:t xml:space="preserve"> hälsa</w:t>
      </w:r>
      <w:r w:rsidR="00936534" w:rsidRPr="008738FB">
        <w:rPr>
          <w:color w:val="747474" w:themeColor="background2" w:themeShade="80"/>
        </w:rPr>
        <w:t xml:space="preserve"> och Engelska 7</w:t>
      </w:r>
    </w:p>
    <w:p w14:paraId="3C9FA410" w14:textId="77777777" w:rsidR="004C28D3" w:rsidRPr="008738FB" w:rsidRDefault="004C28D3" w:rsidP="004C28D3">
      <w:pPr>
        <w:pStyle w:val="Ingetavstnd"/>
        <w:rPr>
          <w:i/>
          <w:iCs/>
          <w:color w:val="747474" w:themeColor="background2" w:themeShade="80"/>
        </w:rPr>
      </w:pPr>
    </w:p>
    <w:p w14:paraId="022DF999" w14:textId="6FA9A62B" w:rsidR="004C28D3" w:rsidRPr="008738FB" w:rsidRDefault="004C28D3" w:rsidP="004C28D3">
      <w:pPr>
        <w:pStyle w:val="Ingetavstnd"/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Skriv de utbildningar och kurser som</w:t>
      </w:r>
      <w:r w:rsidR="00936534" w:rsidRPr="008738FB">
        <w:rPr>
          <w:i/>
          <w:iCs/>
          <w:color w:val="747474" w:themeColor="background2" w:themeShade="80"/>
        </w:rPr>
        <w:t xml:space="preserve"> du gått i kronologisk ordning. </w:t>
      </w:r>
    </w:p>
    <w:p w14:paraId="410AADEB" w14:textId="77777777" w:rsidR="00936534" w:rsidRDefault="00936534" w:rsidP="004C28D3">
      <w:pPr>
        <w:pStyle w:val="Ingetavstnd"/>
        <w:rPr>
          <w:i/>
          <w:iCs/>
        </w:rPr>
      </w:pPr>
    </w:p>
    <w:p w14:paraId="4956F820" w14:textId="667C4435" w:rsidR="00CE4840" w:rsidRDefault="00FC43B2" w:rsidP="008C6342">
      <w:pPr>
        <w:pStyle w:val="Rubrik1"/>
        <w:pBdr>
          <w:bottom w:val="single" w:sz="4" w:space="1" w:color="auto"/>
        </w:pBdr>
      </w:pPr>
      <w:r>
        <w:t>Övriga meriter</w:t>
      </w:r>
    </w:p>
    <w:p w14:paraId="6EF4AAAD" w14:textId="2E1A4672" w:rsidR="005D14B2" w:rsidRPr="008738FB" w:rsidRDefault="005D14B2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Vilka språk kan du? Vilket är ditt modersmål och hur bra kan du andra språk?</w:t>
      </w:r>
    </w:p>
    <w:p w14:paraId="7659A3BB" w14:textId="3899DD47" w:rsidR="007117C8" w:rsidRPr="008738FB" w:rsidRDefault="005D14B2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Har du körkort</w:t>
      </w:r>
      <w:r w:rsidR="007117C8" w:rsidRPr="008738FB">
        <w:rPr>
          <w:i/>
          <w:iCs/>
          <w:color w:val="747474" w:themeColor="background2" w:themeShade="80"/>
        </w:rPr>
        <w:t xml:space="preserve">? </w:t>
      </w:r>
      <w:r w:rsidRPr="008738FB">
        <w:rPr>
          <w:i/>
          <w:iCs/>
          <w:color w:val="747474" w:themeColor="background2" w:themeShade="80"/>
        </w:rPr>
        <w:t>Kan du cykla?</w:t>
      </w:r>
    </w:p>
    <w:p w14:paraId="31F99233" w14:textId="713B81D6" w:rsidR="009A6FF5" w:rsidRPr="008738FB" w:rsidRDefault="007117C8" w:rsidP="000D1E6E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Har du andra särskilda ku</w:t>
      </w:r>
      <w:r w:rsidR="003505C5" w:rsidRPr="008738FB">
        <w:rPr>
          <w:i/>
          <w:iCs/>
          <w:color w:val="747474" w:themeColor="background2" w:themeShade="80"/>
        </w:rPr>
        <w:t>nskaper som kan vara bra i jobbet du söker?</w:t>
      </w:r>
      <w:r w:rsidR="004C28D3" w:rsidRPr="008738FB">
        <w:rPr>
          <w:i/>
          <w:iCs/>
          <w:color w:val="747474" w:themeColor="background2" w:themeShade="80"/>
        </w:rPr>
        <w:t xml:space="preserve"> Det kan vara kunskaper i datorprogram, </w:t>
      </w:r>
      <w:r w:rsidR="00220BD7" w:rsidRPr="008738FB">
        <w:rPr>
          <w:i/>
          <w:iCs/>
          <w:color w:val="747474" w:themeColor="background2" w:themeShade="80"/>
        </w:rPr>
        <w:t>kassasystem, eller liknande.</w:t>
      </w:r>
    </w:p>
    <w:p w14:paraId="382F2C8D" w14:textId="77777777" w:rsidR="005D14B2" w:rsidRDefault="005D14B2" w:rsidP="005D14B2"/>
    <w:p w14:paraId="3FE40A11" w14:textId="09C5CB4A" w:rsidR="005D14B2" w:rsidRDefault="005D14B2" w:rsidP="008C6342">
      <w:pPr>
        <w:pStyle w:val="Rubrik1"/>
        <w:pBdr>
          <w:bottom w:val="single" w:sz="4" w:space="1" w:color="auto"/>
        </w:pBdr>
      </w:pPr>
      <w:r>
        <w:t>Referenser</w:t>
      </w:r>
    </w:p>
    <w:p w14:paraId="1087272F" w14:textId="6DE58121" w:rsidR="005D14B2" w:rsidRDefault="005D14B2" w:rsidP="005D14B2">
      <w:r>
        <w:t>Lämnas gärna på begäran!</w:t>
      </w:r>
    </w:p>
    <w:p w14:paraId="790640D0" w14:textId="485198B8" w:rsidR="00AF6D76" w:rsidRDefault="00AF6D76" w:rsidP="005D14B2"/>
    <w:p w14:paraId="066816CC" w14:textId="3D344C75" w:rsidR="00AF6D76" w:rsidRDefault="00AF6D76" w:rsidP="005D14B2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Du behöver inte uppge kontaktuppgifter till dina referenser direkt. Den som håller i rekryteringen kommer be om kontaktuppgifter</w:t>
      </w:r>
      <w:r w:rsidR="00220BD7" w:rsidRPr="008738FB">
        <w:rPr>
          <w:i/>
          <w:iCs/>
          <w:color w:val="747474" w:themeColor="background2" w:themeShade="80"/>
        </w:rPr>
        <w:t>na</w:t>
      </w:r>
      <w:r w:rsidRPr="008738FB">
        <w:rPr>
          <w:i/>
          <w:iCs/>
          <w:color w:val="747474" w:themeColor="background2" w:themeShade="80"/>
        </w:rPr>
        <w:t xml:space="preserve"> om du går vidare i ansökningsprocessen. Då har du även chans att förbereda dina referenser på att den som rekryterar kommer att ringa dem.</w:t>
      </w:r>
    </w:p>
    <w:p w14:paraId="46E35812" w14:textId="77777777" w:rsidR="00692E99" w:rsidRDefault="00AF6D76" w:rsidP="005D14B2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 xml:space="preserve">Använd bara personer som referens om du har frågat dem innan att det är okej att de är din referens. </w:t>
      </w:r>
    </w:p>
    <w:p w14:paraId="537C2037" w14:textId="523142FA" w:rsidR="00AF6D76" w:rsidRPr="008738FB" w:rsidRDefault="00AF6D76" w:rsidP="005D14B2">
      <w:pPr>
        <w:rPr>
          <w:i/>
          <w:iCs/>
          <w:color w:val="747474" w:themeColor="background2" w:themeShade="80"/>
        </w:rPr>
      </w:pPr>
      <w:r w:rsidRPr="008738FB">
        <w:rPr>
          <w:i/>
          <w:iCs/>
          <w:color w:val="747474" w:themeColor="background2" w:themeShade="80"/>
        </w:rPr>
        <w:t>Bäst är att tidigare chefer är dina referenser</w:t>
      </w:r>
      <w:r w:rsidR="007117C8" w:rsidRPr="008738FB">
        <w:rPr>
          <w:i/>
          <w:iCs/>
          <w:color w:val="747474" w:themeColor="background2" w:themeShade="80"/>
        </w:rPr>
        <w:t>.</w:t>
      </w:r>
      <w:r w:rsidRPr="008738FB">
        <w:rPr>
          <w:i/>
          <w:iCs/>
          <w:color w:val="747474" w:themeColor="background2" w:themeShade="80"/>
        </w:rPr>
        <w:t xml:space="preserve"> </w:t>
      </w:r>
      <w:r w:rsidR="007117C8" w:rsidRPr="008738FB">
        <w:rPr>
          <w:i/>
          <w:iCs/>
          <w:color w:val="747474" w:themeColor="background2" w:themeShade="80"/>
        </w:rPr>
        <w:t>H</w:t>
      </w:r>
      <w:r w:rsidRPr="008738FB">
        <w:rPr>
          <w:i/>
          <w:iCs/>
          <w:color w:val="747474" w:themeColor="background2" w:themeShade="80"/>
        </w:rPr>
        <w:t xml:space="preserve">ar du ingen tidigare chef går det även bra med exempelvis lärare, idrottstränare, andra personer i föreningar </w:t>
      </w:r>
      <w:r w:rsidR="00220BD7" w:rsidRPr="008738FB">
        <w:rPr>
          <w:i/>
          <w:iCs/>
          <w:color w:val="747474" w:themeColor="background2" w:themeShade="80"/>
        </w:rPr>
        <w:t>där du är aktiv</w:t>
      </w:r>
      <w:r w:rsidRPr="008738FB">
        <w:rPr>
          <w:i/>
          <w:iCs/>
          <w:color w:val="747474" w:themeColor="background2" w:themeShade="80"/>
        </w:rPr>
        <w:t xml:space="preserve"> eller ibland även kollegor. Familjemedlemmar </w:t>
      </w:r>
      <w:r w:rsidR="00220BD7" w:rsidRPr="008738FB">
        <w:rPr>
          <w:i/>
          <w:iCs/>
          <w:color w:val="747474" w:themeColor="background2" w:themeShade="80"/>
        </w:rPr>
        <w:t>eller</w:t>
      </w:r>
      <w:r w:rsidRPr="008738FB">
        <w:rPr>
          <w:i/>
          <w:iCs/>
          <w:color w:val="747474" w:themeColor="background2" w:themeShade="80"/>
        </w:rPr>
        <w:t xml:space="preserve"> släktingar ska inte vara dina referenser.</w:t>
      </w:r>
    </w:p>
    <w:p w14:paraId="1346AE46" w14:textId="77777777" w:rsidR="00517145" w:rsidRPr="00517145" w:rsidRDefault="00517145" w:rsidP="00517145"/>
    <w:sectPr w:rsidR="00517145" w:rsidRPr="00517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9BB76" w14:textId="77777777" w:rsidR="00184807" w:rsidRDefault="00184807" w:rsidP="009A6FF5">
      <w:r>
        <w:separator/>
      </w:r>
    </w:p>
  </w:endnote>
  <w:endnote w:type="continuationSeparator" w:id="0">
    <w:p w14:paraId="0BD4AAE1" w14:textId="77777777" w:rsidR="00184807" w:rsidRDefault="00184807" w:rsidP="009A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CCAA" w14:textId="77777777" w:rsidR="00184807" w:rsidRDefault="00184807" w:rsidP="009A6FF5">
      <w:r>
        <w:separator/>
      </w:r>
    </w:p>
  </w:footnote>
  <w:footnote w:type="continuationSeparator" w:id="0">
    <w:p w14:paraId="15D29508" w14:textId="77777777" w:rsidR="00184807" w:rsidRDefault="00184807" w:rsidP="009A6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658FA"/>
    <w:multiLevelType w:val="hybridMultilevel"/>
    <w:tmpl w:val="9132AB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686"/>
    <w:multiLevelType w:val="hybridMultilevel"/>
    <w:tmpl w:val="0CBCC5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40A01"/>
    <w:multiLevelType w:val="hybridMultilevel"/>
    <w:tmpl w:val="1160DE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565246">
    <w:abstractNumId w:val="2"/>
  </w:num>
  <w:num w:numId="2" w16cid:durableId="1585802991">
    <w:abstractNumId w:val="0"/>
  </w:num>
  <w:num w:numId="3" w16cid:durableId="196118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40"/>
    <w:rsid w:val="000C443B"/>
    <w:rsid w:val="000D1E6E"/>
    <w:rsid w:val="00184807"/>
    <w:rsid w:val="002061EE"/>
    <w:rsid w:val="00220BD7"/>
    <w:rsid w:val="002F0607"/>
    <w:rsid w:val="003505C5"/>
    <w:rsid w:val="004302E7"/>
    <w:rsid w:val="004C28D3"/>
    <w:rsid w:val="00517145"/>
    <w:rsid w:val="005D14B2"/>
    <w:rsid w:val="00692E99"/>
    <w:rsid w:val="006D0C24"/>
    <w:rsid w:val="007117C8"/>
    <w:rsid w:val="007F3826"/>
    <w:rsid w:val="008738FB"/>
    <w:rsid w:val="008C6342"/>
    <w:rsid w:val="008F56F2"/>
    <w:rsid w:val="00936534"/>
    <w:rsid w:val="009A6FF5"/>
    <w:rsid w:val="009E613C"/>
    <w:rsid w:val="00A06605"/>
    <w:rsid w:val="00A931D7"/>
    <w:rsid w:val="00AB0EB3"/>
    <w:rsid w:val="00AC1460"/>
    <w:rsid w:val="00AF6D76"/>
    <w:rsid w:val="00C75888"/>
    <w:rsid w:val="00CE4840"/>
    <w:rsid w:val="00D00112"/>
    <w:rsid w:val="00D34B0F"/>
    <w:rsid w:val="00F37CA8"/>
    <w:rsid w:val="00FB2B7E"/>
    <w:rsid w:val="00FC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716A"/>
  <w15:chartTrackingRefBased/>
  <w15:docId w15:val="{23A618C9-245A-47EF-901E-9E4ADA3A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F5"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CE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E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Rubrik3">
    <w:name w:val="heading 3"/>
    <w:basedOn w:val="Ingetavstnd"/>
    <w:next w:val="Normal"/>
    <w:link w:val="Rubrik3Char"/>
    <w:uiPriority w:val="9"/>
    <w:unhideWhenUsed/>
    <w:qFormat/>
    <w:rsid w:val="005D14B2"/>
    <w:pPr>
      <w:outlineLvl w:val="2"/>
    </w:pPr>
    <w:rPr>
      <w:color w:val="E97132" w:themeColor="accent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4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4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4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4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48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E4840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5D14B2"/>
    <w:rPr>
      <w:color w:val="E97132" w:themeColor="accent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48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48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48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48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48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48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4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48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48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48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48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484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E484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4840"/>
  </w:style>
  <w:style w:type="paragraph" w:styleId="Sidfot">
    <w:name w:val="footer"/>
    <w:basedOn w:val="Normal"/>
    <w:link w:val="SidfotChar"/>
    <w:uiPriority w:val="99"/>
    <w:unhideWhenUsed/>
    <w:rsid w:val="00CE484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4840"/>
  </w:style>
  <w:style w:type="paragraph" w:styleId="Ingetavstnd">
    <w:name w:val="No Spacing"/>
    <w:uiPriority w:val="1"/>
    <w:qFormat/>
    <w:rsid w:val="00CE4840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0D1E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D1E6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D1E6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E6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E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Enkelt CV med tips 2</Template>
  <TotalTime>4</TotalTime>
  <Pages>2</Pages>
  <Words>409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Alvmo</dc:creator>
  <cp:keywords/>
  <dc:description/>
  <cp:lastModifiedBy>Amanda Alvmo</cp:lastModifiedBy>
  <cp:revision>2</cp:revision>
  <cp:lastPrinted>2024-01-29T14:14:00Z</cp:lastPrinted>
  <dcterms:created xsi:type="dcterms:W3CDTF">2024-02-08T13:26:00Z</dcterms:created>
  <dcterms:modified xsi:type="dcterms:W3CDTF">2024-02-08T13:26:00Z</dcterms:modified>
</cp:coreProperties>
</file>